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B8A" w:rsidRPr="00CB2804" w:rsidRDefault="003D3B8A" w:rsidP="00190FF9">
      <w:pPr>
        <w:ind w:right="55"/>
        <w:rPr>
          <w:rFonts w:ascii="Times New Roman" w:hAnsi="Times New Roman"/>
          <w:b/>
          <w:bCs/>
          <w:sz w:val="28"/>
          <w:szCs w:val="28"/>
          <w:lang w:val="en-US"/>
        </w:rPr>
        <w:sectPr w:rsidR="003D3B8A" w:rsidRPr="00CB2804" w:rsidSect="00286ECA">
          <w:headerReference w:type="even" r:id="rId9"/>
          <w:headerReference w:type="first" r:id="rId10"/>
          <w:type w:val="continuous"/>
          <w:pgSz w:w="16834" w:h="11907" w:orient="landscape" w:code="9"/>
          <w:pgMar w:top="380" w:right="567" w:bottom="567" w:left="1985" w:header="272" w:footer="567" w:gutter="0"/>
          <w:cols w:space="720"/>
          <w:docGrid w:linePitch="272"/>
        </w:sectPr>
      </w:pPr>
    </w:p>
    <w:tbl>
      <w:tblPr>
        <w:tblStyle w:val="aa"/>
        <w:tblW w:w="14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173"/>
        <w:gridCol w:w="4252"/>
      </w:tblGrid>
      <w:tr w:rsidR="00190FF9" w:rsidRPr="00CB2804" w:rsidTr="00212A92">
        <w:tc>
          <w:tcPr>
            <w:tcW w:w="10173" w:type="dxa"/>
          </w:tcPr>
          <w:p w:rsidR="00190FF9" w:rsidRPr="00CB2804" w:rsidRDefault="00190FF9" w:rsidP="002E5A5F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3D479F" w:rsidRPr="00CB2804" w:rsidRDefault="00190FF9" w:rsidP="003D479F">
            <w:pPr>
              <w:rPr>
                <w:rFonts w:ascii="Times New Roman" w:hAnsi="Times New Roman"/>
                <w:sz w:val="28"/>
                <w:szCs w:val="28"/>
              </w:rPr>
            </w:pPr>
            <w:r w:rsidRPr="00CB2804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 w:rsidR="003D479F" w:rsidRPr="00CB2804">
              <w:rPr>
                <w:rFonts w:ascii="Times New Roman" w:hAnsi="Times New Roman"/>
                <w:sz w:val="28"/>
                <w:szCs w:val="28"/>
              </w:rPr>
              <w:t>№ 1</w:t>
            </w:r>
          </w:p>
          <w:p w:rsidR="00190FF9" w:rsidRPr="00CB2804" w:rsidRDefault="000404EA" w:rsidP="003D479F">
            <w:pPr>
              <w:rPr>
                <w:rFonts w:ascii="Times New Roman" w:hAnsi="Times New Roman"/>
                <w:sz w:val="28"/>
                <w:szCs w:val="28"/>
              </w:rPr>
            </w:pPr>
            <w:r w:rsidRPr="00CB2804">
              <w:rPr>
                <w:rFonts w:ascii="Times New Roman" w:hAnsi="Times New Roman"/>
                <w:sz w:val="28"/>
                <w:szCs w:val="28"/>
              </w:rPr>
              <w:t>к постановлен</w:t>
            </w:r>
            <w:r w:rsidR="005D0A9B" w:rsidRPr="00CB2804">
              <w:rPr>
                <w:rFonts w:ascii="Times New Roman" w:hAnsi="Times New Roman"/>
                <w:sz w:val="28"/>
                <w:szCs w:val="28"/>
              </w:rPr>
              <w:t xml:space="preserve">ию </w:t>
            </w:r>
            <w:r w:rsidRPr="00CB2804">
              <w:rPr>
                <w:rFonts w:ascii="Times New Roman" w:hAnsi="Times New Roman"/>
                <w:sz w:val="28"/>
                <w:szCs w:val="28"/>
              </w:rPr>
              <w:t xml:space="preserve">Правительства Рязанской области </w:t>
            </w:r>
          </w:p>
        </w:tc>
      </w:tr>
      <w:tr w:rsidR="003D479F" w:rsidRPr="00CB2804" w:rsidTr="00212A92">
        <w:tc>
          <w:tcPr>
            <w:tcW w:w="10173" w:type="dxa"/>
          </w:tcPr>
          <w:p w:rsidR="003D479F" w:rsidRPr="00CB2804" w:rsidRDefault="003D479F" w:rsidP="002E5A5F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3D479F" w:rsidRPr="00B63CB9" w:rsidRDefault="00B63CB9" w:rsidP="00F95BFB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16/09/2025 </w:t>
            </w: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288</w:t>
            </w:r>
          </w:p>
        </w:tc>
      </w:tr>
      <w:tr w:rsidR="003D479F" w:rsidRPr="00CB2804" w:rsidTr="00212A92">
        <w:tc>
          <w:tcPr>
            <w:tcW w:w="10173" w:type="dxa"/>
          </w:tcPr>
          <w:p w:rsidR="003D479F" w:rsidRPr="00CB2804" w:rsidRDefault="003D479F" w:rsidP="002E5A5F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3D479F" w:rsidRPr="00CB2804" w:rsidRDefault="003D479F" w:rsidP="003D47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479F" w:rsidRPr="00CB2804" w:rsidTr="00212A92">
        <w:tc>
          <w:tcPr>
            <w:tcW w:w="10173" w:type="dxa"/>
          </w:tcPr>
          <w:p w:rsidR="003D479F" w:rsidRPr="00CB2804" w:rsidRDefault="003D479F" w:rsidP="002E5A5F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3D479F" w:rsidRPr="00CB2804" w:rsidRDefault="003D479F" w:rsidP="003D47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33F4A" w:rsidRDefault="00C93070" w:rsidP="00A33F4A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11564">
        <w:rPr>
          <w:rFonts w:ascii="Times New Roman" w:hAnsi="Times New Roman"/>
          <w:sz w:val="28"/>
          <w:szCs w:val="28"/>
        </w:rPr>
        <w:t>бъединенн</w:t>
      </w:r>
      <w:r>
        <w:rPr>
          <w:rFonts w:ascii="Times New Roman" w:hAnsi="Times New Roman"/>
          <w:sz w:val="28"/>
          <w:szCs w:val="28"/>
        </w:rPr>
        <w:t>ая</w:t>
      </w:r>
      <w:r w:rsidRPr="00011564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>а</w:t>
      </w:r>
      <w:r w:rsidRPr="00011564">
        <w:rPr>
          <w:rFonts w:ascii="Times New Roman" w:hAnsi="Times New Roman"/>
          <w:sz w:val="28"/>
          <w:szCs w:val="28"/>
        </w:rPr>
        <w:t xml:space="preserve"> охраны объекта культурного наследия федерального </w:t>
      </w:r>
    </w:p>
    <w:p w:rsidR="00A33F4A" w:rsidRDefault="00C93070" w:rsidP="00A33F4A">
      <w:pPr>
        <w:spacing w:line="23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11564">
        <w:rPr>
          <w:rFonts w:ascii="Times New Roman" w:hAnsi="Times New Roman"/>
          <w:sz w:val="28"/>
          <w:szCs w:val="28"/>
        </w:rPr>
        <w:t>значения «</w:t>
      </w:r>
      <w:r w:rsidRPr="00011564">
        <w:rPr>
          <w:rFonts w:ascii="Times New Roman" w:eastAsia="Calibri" w:hAnsi="Times New Roman"/>
          <w:sz w:val="28"/>
          <w:szCs w:val="28"/>
        </w:rPr>
        <w:t>Ансамбль церкви</w:t>
      </w:r>
      <w:proofErr w:type="gramStart"/>
      <w:r w:rsidRPr="00011564">
        <w:rPr>
          <w:rFonts w:ascii="Times New Roman" w:eastAsia="Calibri" w:hAnsi="Times New Roman"/>
          <w:sz w:val="28"/>
          <w:szCs w:val="28"/>
        </w:rPr>
        <w:t xml:space="preserve"> В</w:t>
      </w:r>
      <w:proofErr w:type="gramEnd"/>
      <w:r w:rsidRPr="00011564">
        <w:rPr>
          <w:rFonts w:ascii="Times New Roman" w:eastAsia="Calibri" w:hAnsi="Times New Roman"/>
          <w:sz w:val="28"/>
          <w:szCs w:val="28"/>
        </w:rPr>
        <w:t>сех Скорбящих</w:t>
      </w:r>
      <w:r w:rsidRPr="00011564">
        <w:rPr>
          <w:rFonts w:ascii="Times New Roman" w:hAnsi="Times New Roman"/>
          <w:sz w:val="28"/>
          <w:szCs w:val="28"/>
        </w:rPr>
        <w:t>»,</w:t>
      </w:r>
      <w:r w:rsidRPr="00011564">
        <w:rPr>
          <w:rFonts w:ascii="Times New Roman" w:eastAsia="Calibri" w:hAnsi="Times New Roman"/>
          <w:sz w:val="28"/>
          <w:szCs w:val="28"/>
        </w:rPr>
        <w:t xml:space="preserve"> 1807 г.</w:t>
      </w:r>
      <w:r w:rsidRPr="00011564">
        <w:rPr>
          <w:rFonts w:ascii="Times New Roman" w:hAnsi="Times New Roman"/>
          <w:sz w:val="28"/>
          <w:szCs w:val="28"/>
        </w:rPr>
        <w:t xml:space="preserve"> (Рязанская область, г. Рязань,</w:t>
      </w:r>
      <w:r w:rsidRPr="00011564">
        <w:rPr>
          <w:rFonts w:ascii="Times New Roman" w:eastAsia="Calibri" w:hAnsi="Times New Roman"/>
          <w:sz w:val="28"/>
          <w:szCs w:val="28"/>
        </w:rPr>
        <w:t xml:space="preserve"> </w:t>
      </w:r>
    </w:p>
    <w:p w:rsidR="00A33F4A" w:rsidRDefault="00C93070" w:rsidP="00A33F4A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011564">
        <w:rPr>
          <w:rFonts w:ascii="Times New Roman" w:eastAsia="Calibri" w:hAnsi="Times New Roman"/>
          <w:sz w:val="28"/>
          <w:szCs w:val="28"/>
        </w:rPr>
        <w:t>Скорбященский</w:t>
      </w:r>
      <w:proofErr w:type="spellEnd"/>
      <w:r w:rsidRPr="00011564">
        <w:rPr>
          <w:rFonts w:ascii="Times New Roman" w:eastAsia="Calibri" w:hAnsi="Times New Roman"/>
          <w:sz w:val="28"/>
          <w:szCs w:val="28"/>
        </w:rPr>
        <w:t xml:space="preserve"> проезд, 1</w:t>
      </w:r>
      <w:r w:rsidR="00FD7E9B">
        <w:rPr>
          <w:rFonts w:ascii="Times New Roman" w:eastAsia="Calibri" w:hAnsi="Times New Roman"/>
          <w:sz w:val="28"/>
          <w:szCs w:val="28"/>
        </w:rPr>
        <w:t xml:space="preserve"> (</w:t>
      </w:r>
      <w:r w:rsidR="00FD7E9B">
        <w:rPr>
          <w:rFonts w:ascii="Times New Roman" w:hAnsi="Times New Roman"/>
          <w:sz w:val="28"/>
          <w:szCs w:val="28"/>
        </w:rPr>
        <w:t xml:space="preserve">адрес при постановке на государственную охрану в соответствии </w:t>
      </w:r>
      <w:proofErr w:type="gramEnd"/>
    </w:p>
    <w:p w:rsidR="00A33F4A" w:rsidRDefault="00FD7E9B" w:rsidP="00A33F4A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Указом Президента Российской Федерации от 20 февраля 1995 года №</w:t>
      </w:r>
      <w:r w:rsidR="00CA74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176 «Об утверждении </w:t>
      </w:r>
    </w:p>
    <w:p w:rsidR="00A33F4A" w:rsidRDefault="00FD7E9B" w:rsidP="00A33F4A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Перечня объектов исторического и культурного наследия федерального (общероссийского) </w:t>
      </w:r>
    </w:p>
    <w:p w:rsidR="00A33F4A" w:rsidRDefault="00FD7E9B" w:rsidP="00A33F4A">
      <w:pPr>
        <w:spacing w:line="230" w:lineRule="auto"/>
        <w:jc w:val="center"/>
        <w:rPr>
          <w:rFonts w:ascii="Times New Roman" w:hAnsi="Times New Roman"/>
          <w:kern w:val="3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значения»</w:t>
      </w:r>
      <w:r w:rsidR="006E6AC5">
        <w:rPr>
          <w:rFonts w:ascii="Times New Roman" w:hAnsi="Times New Roman"/>
          <w:sz w:val="28"/>
          <w:szCs w:val="28"/>
        </w:rPr>
        <w:t>: г. Рязань, Колхозный проезд, </w:t>
      </w:r>
      <w:r>
        <w:rPr>
          <w:rFonts w:ascii="Times New Roman" w:hAnsi="Times New Roman"/>
          <w:sz w:val="28"/>
          <w:szCs w:val="28"/>
        </w:rPr>
        <w:t>д.</w:t>
      </w:r>
      <w:r w:rsidR="006E6A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15) </w:t>
      </w:r>
      <w:r w:rsidR="00C93070" w:rsidRPr="00011564">
        <w:rPr>
          <w:rFonts w:ascii="Times New Roman" w:hAnsi="Times New Roman"/>
          <w:kern w:val="32"/>
          <w:sz w:val="28"/>
          <w:szCs w:val="28"/>
        </w:rPr>
        <w:t xml:space="preserve">и </w:t>
      </w:r>
      <w:r w:rsidR="00C93070">
        <w:rPr>
          <w:rFonts w:ascii="Times New Roman" w:hAnsi="Times New Roman"/>
          <w:kern w:val="32"/>
          <w:sz w:val="28"/>
          <w:szCs w:val="28"/>
        </w:rPr>
        <w:t>объекта культурного наследия</w:t>
      </w:r>
    </w:p>
    <w:p w:rsidR="00A33F4A" w:rsidRDefault="00C93070" w:rsidP="00A33F4A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kern w:val="3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kern w:val="32"/>
          <w:sz w:val="28"/>
          <w:szCs w:val="28"/>
        </w:rPr>
        <w:t xml:space="preserve">регионального значения </w:t>
      </w:r>
      <w:r w:rsidRPr="0050395E">
        <w:rPr>
          <w:rFonts w:ascii="Times New Roman" w:hAnsi="Times New Roman"/>
          <w:kern w:val="32"/>
          <w:sz w:val="28"/>
          <w:szCs w:val="28"/>
        </w:rPr>
        <w:t>«</w:t>
      </w:r>
      <w:proofErr w:type="spellStart"/>
      <w:r w:rsidRPr="0050395E">
        <w:rPr>
          <w:rFonts w:ascii="Times New Roman" w:hAnsi="Times New Roman"/>
          <w:sz w:val="28"/>
          <w:szCs w:val="28"/>
        </w:rPr>
        <w:t>Скорбященская</w:t>
      </w:r>
      <w:proofErr w:type="spellEnd"/>
      <w:r w:rsidRPr="0050395E">
        <w:rPr>
          <w:rFonts w:ascii="Times New Roman" w:hAnsi="Times New Roman"/>
          <w:sz w:val="28"/>
          <w:szCs w:val="28"/>
        </w:rPr>
        <w:t xml:space="preserve"> (Старообрядческая) церковь», 1905 г.</w:t>
      </w:r>
      <w:r w:rsidRPr="00011564">
        <w:rPr>
          <w:rFonts w:ascii="Times New Roman" w:hAnsi="Times New Roman"/>
          <w:kern w:val="32"/>
          <w:sz w:val="28"/>
          <w:szCs w:val="28"/>
        </w:rPr>
        <w:t xml:space="preserve"> </w:t>
      </w:r>
      <w:r w:rsidRPr="00011564">
        <w:rPr>
          <w:rFonts w:ascii="Times New Roman" w:hAnsi="Times New Roman"/>
          <w:sz w:val="28"/>
          <w:szCs w:val="28"/>
        </w:rPr>
        <w:t xml:space="preserve">(Рязанская </w:t>
      </w:r>
      <w:proofErr w:type="gramEnd"/>
    </w:p>
    <w:p w:rsidR="000404EA" w:rsidRPr="00CB2804" w:rsidRDefault="00C93070" w:rsidP="00A33F4A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 w:rsidRPr="00011564">
        <w:rPr>
          <w:rFonts w:ascii="Times New Roman" w:hAnsi="Times New Roman"/>
          <w:sz w:val="28"/>
          <w:szCs w:val="28"/>
        </w:rPr>
        <w:t>область, г. Рязань,</w:t>
      </w:r>
      <w:r w:rsidRPr="00011564">
        <w:rPr>
          <w:rFonts w:ascii="Times New Roman" w:eastAsia="Calibri" w:hAnsi="Times New Roman"/>
          <w:sz w:val="28"/>
          <w:szCs w:val="28"/>
        </w:rPr>
        <w:t xml:space="preserve"> </w:t>
      </w:r>
      <w:r w:rsidRPr="0050395E">
        <w:rPr>
          <w:rFonts w:ascii="Times New Roman" w:hAnsi="Times New Roman"/>
          <w:sz w:val="28"/>
          <w:szCs w:val="28"/>
        </w:rPr>
        <w:t xml:space="preserve">Старообрядческий проезд, 4) </w:t>
      </w:r>
      <w:r>
        <w:rPr>
          <w:rFonts w:ascii="Times New Roman" w:hAnsi="Times New Roman"/>
          <w:sz w:val="28"/>
          <w:szCs w:val="28"/>
        </w:rPr>
        <w:t xml:space="preserve"> </w:t>
      </w:r>
      <w:r w:rsidR="000404EA" w:rsidRPr="00CB2804">
        <w:rPr>
          <w:rFonts w:ascii="Times New Roman" w:hAnsi="Times New Roman"/>
          <w:sz w:val="28"/>
          <w:szCs w:val="28"/>
        </w:rPr>
        <w:t>(далее – объект</w:t>
      </w:r>
      <w:r w:rsidR="002231AB">
        <w:rPr>
          <w:rFonts w:ascii="Times New Roman" w:hAnsi="Times New Roman"/>
          <w:sz w:val="28"/>
          <w:szCs w:val="28"/>
        </w:rPr>
        <w:t>ы</w:t>
      </w:r>
      <w:r w:rsidR="000404EA" w:rsidRPr="00CB2804">
        <w:rPr>
          <w:rFonts w:ascii="Times New Roman" w:hAnsi="Times New Roman"/>
          <w:sz w:val="28"/>
          <w:szCs w:val="28"/>
        </w:rPr>
        <w:t xml:space="preserve">  культурного наследия)</w:t>
      </w:r>
    </w:p>
    <w:p w:rsidR="000404EA" w:rsidRPr="00CB2804" w:rsidRDefault="000404EA" w:rsidP="00A33F4A">
      <w:pPr>
        <w:spacing w:line="23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A33F4A" w:rsidRDefault="003D479F" w:rsidP="00A33F4A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 w:rsidRPr="00796014">
        <w:rPr>
          <w:rFonts w:ascii="Times New Roman" w:hAnsi="Times New Roman"/>
          <w:sz w:val="28"/>
          <w:szCs w:val="28"/>
        </w:rPr>
        <w:t>1. </w:t>
      </w:r>
      <w:r w:rsidR="009E3922" w:rsidRPr="00796014">
        <w:rPr>
          <w:rFonts w:ascii="Times New Roman" w:hAnsi="Times New Roman"/>
          <w:sz w:val="28"/>
          <w:szCs w:val="28"/>
        </w:rPr>
        <w:t>Графическое описание местоположения г</w:t>
      </w:r>
      <w:r w:rsidR="000404EA" w:rsidRPr="00796014">
        <w:rPr>
          <w:rFonts w:ascii="Times New Roman" w:hAnsi="Times New Roman"/>
          <w:sz w:val="28"/>
          <w:szCs w:val="28"/>
        </w:rPr>
        <w:t xml:space="preserve">раницы </w:t>
      </w:r>
      <w:r w:rsidR="0036020F" w:rsidRPr="00796014">
        <w:rPr>
          <w:rFonts w:ascii="Times New Roman" w:hAnsi="Times New Roman"/>
          <w:sz w:val="28"/>
          <w:szCs w:val="28"/>
        </w:rPr>
        <w:t xml:space="preserve">единой </w:t>
      </w:r>
      <w:r w:rsidR="000404EA" w:rsidRPr="00796014">
        <w:rPr>
          <w:rFonts w:ascii="Times New Roman" w:hAnsi="Times New Roman"/>
          <w:sz w:val="28"/>
          <w:szCs w:val="28"/>
        </w:rPr>
        <w:t xml:space="preserve">охранной </w:t>
      </w:r>
    </w:p>
    <w:p w:rsidR="003D479F" w:rsidRPr="00796014" w:rsidRDefault="000404EA" w:rsidP="00A33F4A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 w:rsidRPr="00796014">
        <w:rPr>
          <w:rFonts w:ascii="Times New Roman" w:hAnsi="Times New Roman"/>
          <w:sz w:val="28"/>
          <w:szCs w:val="28"/>
        </w:rPr>
        <w:t>зоны объект</w:t>
      </w:r>
      <w:r w:rsidR="0036020F" w:rsidRPr="00796014">
        <w:rPr>
          <w:rFonts w:ascii="Times New Roman" w:hAnsi="Times New Roman"/>
          <w:sz w:val="28"/>
          <w:szCs w:val="28"/>
        </w:rPr>
        <w:t>ов</w:t>
      </w:r>
      <w:r w:rsidRPr="00796014">
        <w:rPr>
          <w:rFonts w:ascii="Times New Roman" w:hAnsi="Times New Roman"/>
          <w:sz w:val="28"/>
          <w:szCs w:val="28"/>
        </w:rPr>
        <w:t xml:space="preserve"> культурного наследия</w:t>
      </w:r>
      <w:r w:rsidR="00B6160E">
        <w:rPr>
          <w:rFonts w:ascii="Times New Roman" w:hAnsi="Times New Roman"/>
          <w:sz w:val="28"/>
          <w:szCs w:val="28"/>
        </w:rPr>
        <w:t xml:space="preserve"> (ЕОЗ)</w:t>
      </w:r>
    </w:p>
    <w:p w:rsidR="00D93CC2" w:rsidRPr="00CB2804" w:rsidRDefault="00D93CC2" w:rsidP="00A33F4A">
      <w:pPr>
        <w:autoSpaceDE w:val="0"/>
        <w:autoSpaceDN w:val="0"/>
        <w:adjustRightInd w:val="0"/>
        <w:spacing w:line="230" w:lineRule="auto"/>
        <w:jc w:val="both"/>
        <w:outlineLvl w:val="0"/>
        <w:rPr>
          <w:rFonts w:ascii="Times New Roman" w:hAnsi="Times New Roman"/>
        </w:rPr>
      </w:pPr>
    </w:p>
    <w:tbl>
      <w:tblPr>
        <w:tblW w:w="0" w:type="auto"/>
        <w:tblInd w:w="62" w:type="dxa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75"/>
        <w:gridCol w:w="6555"/>
        <w:gridCol w:w="7099"/>
      </w:tblGrid>
      <w:tr w:rsidR="00D93CC2" w:rsidRPr="00CB2804" w:rsidTr="00212A92">
        <w:trPr>
          <w:trHeight w:val="336"/>
        </w:trPr>
        <w:tc>
          <w:tcPr>
            <w:tcW w:w="14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CC2" w:rsidRPr="00CB2804" w:rsidRDefault="00A839C9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Сведения о единой </w:t>
            </w:r>
            <w:r w:rsidR="00144C81" w:rsidRPr="00CB2804">
              <w:rPr>
                <w:rFonts w:ascii="Times New Roman" w:hAnsi="Times New Roman"/>
                <w:sz w:val="24"/>
                <w:szCs w:val="24"/>
              </w:rPr>
              <w:t>охранной зоне объект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="00144C81" w:rsidRPr="00CB2804">
              <w:rPr>
                <w:rFonts w:ascii="Times New Roman" w:hAnsi="Times New Roman"/>
                <w:sz w:val="24"/>
                <w:szCs w:val="24"/>
              </w:rPr>
              <w:t xml:space="preserve"> культурного наследия (далее </w:t>
            </w:r>
            <w:r w:rsidR="005336A6">
              <w:rPr>
                <w:rFonts w:ascii="Times New Roman" w:hAnsi="Times New Roman"/>
                <w:sz w:val="24"/>
                <w:szCs w:val="24"/>
              </w:rPr>
              <w:t>–</w:t>
            </w:r>
            <w:r w:rsidR="00144C81" w:rsidRPr="00CB2804">
              <w:rPr>
                <w:rFonts w:ascii="Times New Roman" w:hAnsi="Times New Roman"/>
                <w:sz w:val="24"/>
                <w:szCs w:val="24"/>
              </w:rPr>
              <w:t xml:space="preserve"> объект</w:t>
            </w:r>
            <w:r w:rsidR="005336A6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144C81" w:rsidRPr="00CB280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93CC2" w:rsidRPr="00CB2804" w:rsidTr="00A33F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CB2804" w:rsidRDefault="00D93CC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B280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B280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CC2" w:rsidRPr="00CB2804" w:rsidRDefault="00D93CC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Характеристики объекта</w:t>
            </w:r>
            <w:r w:rsidR="005336A6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CC2" w:rsidRPr="00CB2804" w:rsidRDefault="00D93CC2" w:rsidP="00A33F4A">
            <w:pPr>
              <w:spacing w:line="23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Описание характеристик</w:t>
            </w:r>
          </w:p>
        </w:tc>
      </w:tr>
      <w:tr w:rsidR="00D93CC2" w:rsidRPr="00CB2804" w:rsidTr="00A33F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CB2804" w:rsidRDefault="00D93CC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CB2804" w:rsidRDefault="00D93CC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CB2804" w:rsidRDefault="00D93CC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12A92" w:rsidRPr="00CB2804" w:rsidTr="00A33F4A">
        <w:trPr>
          <w:trHeight w:val="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92" w:rsidRPr="00CB2804" w:rsidRDefault="00212A9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92" w:rsidRPr="00B54044" w:rsidRDefault="00212A92" w:rsidP="00A33F4A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54044">
              <w:rPr>
                <w:rFonts w:ascii="Times New Roman" w:hAnsi="Times New Roman"/>
                <w:sz w:val="24"/>
                <w:szCs w:val="24"/>
              </w:rPr>
              <w:t>Местоположение объекта</w:t>
            </w:r>
            <w:r w:rsidR="005336A6" w:rsidRPr="00B54044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A92" w:rsidRPr="00B54044" w:rsidRDefault="00212A92" w:rsidP="00A33F4A">
            <w:pPr>
              <w:spacing w:line="23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54044">
              <w:rPr>
                <w:rFonts w:ascii="Times New Roman" w:hAnsi="Times New Roman"/>
                <w:sz w:val="24"/>
                <w:szCs w:val="24"/>
              </w:rPr>
              <w:t>Рязанска</w:t>
            </w:r>
            <w:r w:rsidR="005C67BE" w:rsidRPr="00B54044">
              <w:rPr>
                <w:rFonts w:ascii="Times New Roman" w:hAnsi="Times New Roman"/>
                <w:sz w:val="24"/>
                <w:szCs w:val="24"/>
              </w:rPr>
              <w:t xml:space="preserve">я область, </w:t>
            </w:r>
            <w:r w:rsidR="00B54044" w:rsidRPr="00B54044">
              <w:rPr>
                <w:rFonts w:ascii="Times New Roman" w:hAnsi="Times New Roman"/>
                <w:sz w:val="24"/>
                <w:szCs w:val="24"/>
              </w:rPr>
              <w:t>г. Рязань</w:t>
            </w:r>
          </w:p>
        </w:tc>
      </w:tr>
      <w:tr w:rsidR="00212A92" w:rsidRPr="00CB2804" w:rsidTr="00A33F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92" w:rsidRPr="00CB2804" w:rsidRDefault="00212A9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92" w:rsidRPr="00B92E56" w:rsidRDefault="00212A92" w:rsidP="00A33F4A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B92E56">
              <w:rPr>
                <w:rFonts w:ascii="Times New Roman" w:hAnsi="Times New Roman"/>
                <w:sz w:val="24"/>
                <w:szCs w:val="24"/>
              </w:rPr>
              <w:t xml:space="preserve">Площадь объекта </w:t>
            </w:r>
            <w:r w:rsidR="005336A6" w:rsidRPr="00B92E56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B92E56">
              <w:rPr>
                <w:rFonts w:ascii="Times New Roman" w:hAnsi="Times New Roman"/>
                <w:sz w:val="24"/>
                <w:szCs w:val="24"/>
              </w:rPr>
              <w:t>+/- величина погрешности определения площади (P +/- Дельта P)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743" w:rsidRPr="007A04CA" w:rsidRDefault="007A04CA" w:rsidP="00A33F4A">
            <w:pPr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7A04CA">
              <w:rPr>
                <w:rFonts w:ascii="Times New Roman" w:hAnsi="Times New Roman"/>
                <w:sz w:val="24"/>
                <w:szCs w:val="24"/>
              </w:rPr>
              <w:t>84062</w:t>
            </w:r>
            <w:r w:rsidR="00212A92" w:rsidRPr="007A04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7A12" w:rsidRPr="007A04CA">
              <w:rPr>
                <w:rFonts w:ascii="Times New Roman" w:hAnsi="Times New Roman"/>
                <w:sz w:val="24"/>
                <w:szCs w:val="24"/>
              </w:rPr>
              <w:t>кв. м</w:t>
            </w:r>
            <w:r w:rsidR="00575743" w:rsidRPr="007A04C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12A92" w:rsidRPr="007A04CA" w:rsidRDefault="00467A12" w:rsidP="00A33F4A">
            <w:pPr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7A04CA">
              <w:rPr>
                <w:rFonts w:ascii="Times New Roman" w:hAnsi="Times New Roman"/>
                <w:sz w:val="24"/>
                <w:szCs w:val="24"/>
              </w:rPr>
              <w:t>п</w:t>
            </w:r>
            <w:r w:rsidR="00575743" w:rsidRPr="007A04CA">
              <w:rPr>
                <w:rFonts w:ascii="Times New Roman" w:hAnsi="Times New Roman"/>
                <w:sz w:val="24"/>
                <w:szCs w:val="24"/>
              </w:rPr>
              <w:t xml:space="preserve">огрешность </w:t>
            </w:r>
            <w:r w:rsidR="009333DC" w:rsidRPr="007A04CA">
              <w:rPr>
                <w:rFonts w:ascii="Times New Roman" w:eastAsia="Calibri" w:hAnsi="Times New Roman"/>
                <w:sz w:val="24"/>
                <w:szCs w:val="24"/>
              </w:rPr>
              <w:t>–</w:t>
            </w:r>
            <w:r w:rsidR="00992DDA" w:rsidRPr="007A04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2A92" w:rsidRPr="007A04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4F1C" w:rsidRPr="007A04CA">
              <w:rPr>
                <w:rFonts w:ascii="Times New Roman" w:hAnsi="Times New Roman"/>
                <w:sz w:val="24"/>
                <w:szCs w:val="24"/>
              </w:rPr>
              <w:t xml:space="preserve">+/- </w:t>
            </w:r>
            <w:r w:rsidR="007A04CA" w:rsidRPr="007A04CA">
              <w:rPr>
                <w:rFonts w:ascii="Times New Roman" w:hAnsi="Times New Roman"/>
                <w:sz w:val="24"/>
                <w:szCs w:val="24"/>
              </w:rPr>
              <w:t>504</w:t>
            </w:r>
            <w:r w:rsidR="00212A92" w:rsidRPr="007A04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75743" w:rsidRPr="007A04CA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</w:tr>
      <w:tr w:rsidR="00212A92" w:rsidRPr="00CB2804" w:rsidTr="00A33F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92" w:rsidRPr="00CB2804" w:rsidRDefault="00212A92" w:rsidP="00A33F4A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A92" w:rsidRPr="00B92E56" w:rsidRDefault="00212A92" w:rsidP="00A33F4A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B92E56">
              <w:rPr>
                <w:rFonts w:ascii="Times New Roman" w:hAnsi="Times New Roman"/>
                <w:sz w:val="24"/>
                <w:szCs w:val="24"/>
              </w:rPr>
              <w:t>Иные характеристики объекта</w:t>
            </w:r>
            <w:r w:rsidR="00467A12" w:rsidRPr="00B92E56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A92" w:rsidRPr="007A04CA" w:rsidRDefault="00467A12" w:rsidP="00A33F4A">
            <w:pPr>
              <w:spacing w:line="23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4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90027" w:rsidRPr="00CB2804" w:rsidRDefault="00690027" w:rsidP="00A33F4A">
      <w:pPr>
        <w:spacing w:line="230" w:lineRule="auto"/>
        <w:ind w:firstLine="709"/>
        <w:jc w:val="both"/>
        <w:rPr>
          <w:rFonts w:ascii="Times New Roman" w:hAnsi="Times New Roman"/>
          <w:bCs/>
          <w:color w:val="FF0000"/>
          <w:sz w:val="16"/>
          <w:szCs w:val="16"/>
          <w:highlight w:val="yellow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2485"/>
        <w:gridCol w:w="1451"/>
        <w:gridCol w:w="1451"/>
        <w:gridCol w:w="3005"/>
        <w:gridCol w:w="3598"/>
        <w:gridCol w:w="2327"/>
      </w:tblGrid>
      <w:tr w:rsidR="00C345CD" w:rsidRPr="00CB2804" w:rsidTr="00212A92">
        <w:tc>
          <w:tcPr>
            <w:tcW w:w="14317" w:type="dxa"/>
            <w:gridSpan w:val="6"/>
          </w:tcPr>
          <w:p w:rsidR="00C345CD" w:rsidRPr="00CB2804" w:rsidRDefault="00C345CD" w:rsidP="00A33F4A">
            <w:pPr>
              <w:spacing w:line="23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Сведения о местоположении границ объекта</w:t>
            </w:r>
            <w:r w:rsidR="000E4D2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1</w:t>
            </w:r>
          </w:p>
        </w:tc>
      </w:tr>
      <w:tr w:rsidR="00C345CD" w:rsidRPr="00CB2804" w:rsidTr="00212A92">
        <w:tc>
          <w:tcPr>
            <w:tcW w:w="14317" w:type="dxa"/>
            <w:gridSpan w:val="6"/>
          </w:tcPr>
          <w:p w:rsidR="00C345CD" w:rsidRPr="00CB2804" w:rsidRDefault="00C345CD" w:rsidP="00A33F4A">
            <w:pPr>
              <w:spacing w:line="23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 Система координат МСК-62</w:t>
            </w:r>
          </w:p>
        </w:tc>
      </w:tr>
      <w:tr w:rsidR="00C345CD" w:rsidRPr="00CB2804" w:rsidTr="00212A92">
        <w:tc>
          <w:tcPr>
            <w:tcW w:w="14317" w:type="dxa"/>
            <w:gridSpan w:val="6"/>
          </w:tcPr>
          <w:p w:rsidR="00C345CD" w:rsidRPr="00CB2804" w:rsidRDefault="00C345CD" w:rsidP="00A33F4A">
            <w:pPr>
              <w:spacing w:line="23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 Сведения о характерных точках границ объекта</w:t>
            </w:r>
            <w:r w:rsidR="000E4D2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1</w:t>
            </w:r>
          </w:p>
        </w:tc>
      </w:tr>
      <w:tr w:rsidR="006121C3" w:rsidRPr="00CB2804" w:rsidTr="00212A92">
        <w:trPr>
          <w:trHeight w:val="695"/>
        </w:trPr>
        <w:tc>
          <w:tcPr>
            <w:tcW w:w="2485" w:type="dxa"/>
            <w:vMerge w:val="restart"/>
            <w:tcBorders>
              <w:bottom w:val="nil"/>
            </w:tcBorders>
            <w:vAlign w:val="center"/>
          </w:tcPr>
          <w:p w:rsidR="006121C3" w:rsidRPr="00CB2804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Обозначение характерных точек границ объекта</w:t>
            </w:r>
            <w:r w:rsidR="000E4D2E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2902" w:type="dxa"/>
            <w:gridSpan w:val="2"/>
            <w:tcBorders>
              <w:bottom w:val="single" w:sz="4" w:space="0" w:color="auto"/>
            </w:tcBorders>
            <w:vAlign w:val="center"/>
          </w:tcPr>
          <w:p w:rsidR="006121C3" w:rsidRPr="00CB2804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 xml:space="preserve">Координаты, </w:t>
            </w:r>
            <w:proofErr w:type="gramStart"/>
            <w:r w:rsidRPr="00CB2804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005" w:type="dxa"/>
            <w:vMerge w:val="restart"/>
            <w:tcBorders>
              <w:bottom w:val="nil"/>
            </w:tcBorders>
            <w:vAlign w:val="center"/>
          </w:tcPr>
          <w:p w:rsidR="006121C3" w:rsidRPr="00CB2804" w:rsidRDefault="006121C3" w:rsidP="006E6A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Метод определения координат характерной точки</w:t>
            </w:r>
          </w:p>
        </w:tc>
        <w:tc>
          <w:tcPr>
            <w:tcW w:w="3598" w:type="dxa"/>
            <w:vMerge w:val="restart"/>
            <w:tcBorders>
              <w:bottom w:val="nil"/>
            </w:tcBorders>
            <w:vAlign w:val="center"/>
          </w:tcPr>
          <w:p w:rsidR="006121C3" w:rsidRPr="00CB2804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 xml:space="preserve">Средняя </w:t>
            </w:r>
            <w:proofErr w:type="spellStart"/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>квадратическая</w:t>
            </w:r>
            <w:proofErr w:type="spellEnd"/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 xml:space="preserve"> погрешность положения характерн</w:t>
            </w:r>
            <w:r w:rsidR="00D348C7" w:rsidRPr="00CB2804">
              <w:rPr>
                <w:rFonts w:ascii="Times New Roman" w:hAnsi="Times New Roman"/>
                <w:bCs/>
                <w:sz w:val="24"/>
                <w:szCs w:val="24"/>
              </w:rPr>
              <w:t>ой</w:t>
            </w: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 xml:space="preserve"> точ</w:t>
            </w:r>
            <w:r w:rsidR="00D348C7" w:rsidRPr="00CB2804">
              <w:rPr>
                <w:rFonts w:ascii="Times New Roman" w:hAnsi="Times New Roman"/>
                <w:bCs/>
                <w:sz w:val="24"/>
                <w:szCs w:val="24"/>
              </w:rPr>
              <w:t>ки</w:t>
            </w: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CB28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Mt</w:t>
            </w: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>), м</w:t>
            </w:r>
          </w:p>
        </w:tc>
        <w:tc>
          <w:tcPr>
            <w:tcW w:w="2327" w:type="dxa"/>
            <w:vMerge w:val="restart"/>
            <w:tcBorders>
              <w:bottom w:val="nil"/>
            </w:tcBorders>
            <w:vAlign w:val="center"/>
          </w:tcPr>
          <w:p w:rsidR="006121C3" w:rsidRPr="00CB2804" w:rsidRDefault="006121C3" w:rsidP="00A33F4A">
            <w:pPr>
              <w:widowControl w:val="0"/>
              <w:autoSpaceDE w:val="0"/>
              <w:autoSpaceDN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Описание обозначения точки на местности</w:t>
            </w:r>
          </w:p>
          <w:p w:rsidR="006121C3" w:rsidRPr="00CB2804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(при наличии)</w:t>
            </w:r>
          </w:p>
        </w:tc>
      </w:tr>
      <w:tr w:rsidR="006121C3" w:rsidRPr="00CB2804" w:rsidTr="00212A92">
        <w:trPr>
          <w:trHeight w:val="70"/>
        </w:trPr>
        <w:tc>
          <w:tcPr>
            <w:tcW w:w="2485" w:type="dxa"/>
            <w:vMerge/>
            <w:tcBorders>
              <w:bottom w:val="nil"/>
            </w:tcBorders>
          </w:tcPr>
          <w:p w:rsidR="006121C3" w:rsidRPr="00CB2804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bottom w:val="nil"/>
            </w:tcBorders>
            <w:vAlign w:val="center"/>
          </w:tcPr>
          <w:p w:rsidR="006121C3" w:rsidRPr="00CB2804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451" w:type="dxa"/>
            <w:tcBorders>
              <w:bottom w:val="nil"/>
            </w:tcBorders>
            <w:vAlign w:val="center"/>
          </w:tcPr>
          <w:p w:rsidR="006121C3" w:rsidRPr="00CB2804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3005" w:type="dxa"/>
            <w:vMerge/>
            <w:tcBorders>
              <w:bottom w:val="nil"/>
            </w:tcBorders>
            <w:vAlign w:val="center"/>
          </w:tcPr>
          <w:p w:rsidR="006121C3" w:rsidRPr="00CB2804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98" w:type="dxa"/>
            <w:vMerge/>
            <w:tcBorders>
              <w:bottom w:val="nil"/>
            </w:tcBorders>
          </w:tcPr>
          <w:p w:rsidR="006121C3" w:rsidRPr="00CB2804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27" w:type="dxa"/>
            <w:vMerge/>
            <w:tcBorders>
              <w:bottom w:val="nil"/>
            </w:tcBorders>
          </w:tcPr>
          <w:p w:rsidR="006121C3" w:rsidRPr="00CB2804" w:rsidRDefault="006121C3" w:rsidP="00A33F4A">
            <w:pPr>
              <w:spacing w:line="23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3D479F" w:rsidRPr="00CB2804" w:rsidRDefault="003D479F" w:rsidP="00A33F4A">
      <w:pPr>
        <w:spacing w:line="230" w:lineRule="auto"/>
        <w:rPr>
          <w:rFonts w:ascii="Times New Roman" w:hAnsi="Times New Roman"/>
          <w:sz w:val="2"/>
          <w:szCs w:val="2"/>
        </w:rPr>
      </w:pP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85"/>
        <w:gridCol w:w="1451"/>
        <w:gridCol w:w="1451"/>
        <w:gridCol w:w="3005"/>
        <w:gridCol w:w="3598"/>
        <w:gridCol w:w="2327"/>
      </w:tblGrid>
      <w:tr w:rsidR="003D479F" w:rsidRPr="00CB2804" w:rsidTr="00212A92">
        <w:trPr>
          <w:tblHeader/>
        </w:trPr>
        <w:tc>
          <w:tcPr>
            <w:tcW w:w="2485" w:type="dxa"/>
          </w:tcPr>
          <w:p w:rsidR="003D479F" w:rsidRPr="00CB2804" w:rsidRDefault="003D479F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1" w:type="dxa"/>
          </w:tcPr>
          <w:p w:rsidR="003D479F" w:rsidRPr="00CB2804" w:rsidRDefault="003D479F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51" w:type="dxa"/>
          </w:tcPr>
          <w:p w:rsidR="003D479F" w:rsidRPr="00CB2804" w:rsidRDefault="003D479F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05" w:type="dxa"/>
            <w:vAlign w:val="center"/>
          </w:tcPr>
          <w:p w:rsidR="003D479F" w:rsidRPr="00CB2804" w:rsidRDefault="005D1F2F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98" w:type="dxa"/>
          </w:tcPr>
          <w:p w:rsidR="003D479F" w:rsidRPr="00CB2804" w:rsidRDefault="003D479F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27" w:type="dxa"/>
          </w:tcPr>
          <w:p w:rsidR="003D479F" w:rsidRPr="00CB2804" w:rsidRDefault="003D479F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12A92" w:rsidRPr="00CB2804" w:rsidTr="00212A92">
        <w:tc>
          <w:tcPr>
            <w:tcW w:w="2485" w:type="dxa"/>
            <w:vAlign w:val="center"/>
          </w:tcPr>
          <w:p w:rsidR="00212A92" w:rsidRPr="00CB2804" w:rsidRDefault="00702DC5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Внешний контур</w:t>
            </w:r>
          </w:p>
        </w:tc>
        <w:tc>
          <w:tcPr>
            <w:tcW w:w="1451" w:type="dxa"/>
            <w:vAlign w:val="center"/>
          </w:tcPr>
          <w:p w:rsidR="00212A92" w:rsidRPr="00CB2804" w:rsidRDefault="00212A92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vAlign w:val="center"/>
          </w:tcPr>
          <w:p w:rsidR="00212A92" w:rsidRPr="00CB2804" w:rsidRDefault="00212A92" w:rsidP="00A33F4A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5" w:type="dxa"/>
            <w:vAlign w:val="center"/>
          </w:tcPr>
          <w:p w:rsidR="00212A92" w:rsidRPr="00CB2804" w:rsidRDefault="00212A92" w:rsidP="00A33F4A">
            <w:pPr>
              <w:spacing w:line="23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98" w:type="dxa"/>
            <w:vAlign w:val="center"/>
          </w:tcPr>
          <w:p w:rsidR="00212A92" w:rsidRPr="00CB2804" w:rsidRDefault="00212A92" w:rsidP="00A33F4A">
            <w:pPr>
              <w:spacing w:line="23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27" w:type="dxa"/>
          </w:tcPr>
          <w:p w:rsidR="00212A92" w:rsidRPr="00CB2804" w:rsidRDefault="00212A92" w:rsidP="00A33F4A">
            <w:pPr>
              <w:spacing w:line="23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441778.12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1331768.38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441777.50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1331834.60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441775.73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1331838.46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441773.10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1331842.08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441771.85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1331849.82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441775.79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1331874.63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441774.28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1331879.82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441770.38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1331884.81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441770.36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1331890.57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441800.62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1331992.99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441817.08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1332097.02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441820.94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1332112.12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441840.61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1332104.93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442006.13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1332045.04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442023.83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1332062.85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442034.27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1332071.63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442040.16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1332075.77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442038.61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1332078.37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442043.80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1332080.24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442048.34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1332082.04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442071.73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1332049.16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442103.00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1332001.32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442107.18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1331973.06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442087.49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1331969.47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442073.52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1331909.69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442048.97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1331915.31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442037.49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1331879.63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442028.77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1331850.47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442026.65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1331847.25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442016.04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1331813.44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442013.82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1331802.04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442006.29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1331775.84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442000.38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1331777.76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441991.92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1331752.82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441976.47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1331755.92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441976.40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1331755.48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441952.97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1331765.50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441896.56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1331772.69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441897.26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1331780.89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441880.92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1331782.26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441880.92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1331784.08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441871.23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1331785.01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441871.23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AB417C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1331785.</w:t>
            </w:r>
            <w:r w:rsidR="00AB417C">
              <w:rPr>
                <w:rFonts w:ascii="Times New Roman" w:hAnsi="Times New Roman"/>
                <w:sz w:val="24"/>
                <w:szCs w:val="24"/>
              </w:rPr>
              <w:t>2</w:t>
            </w: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441868.26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1331753.79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441874.30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1331753.05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441873.64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1331743.38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560AFF">
        <w:tc>
          <w:tcPr>
            <w:tcW w:w="2485" w:type="dxa"/>
          </w:tcPr>
          <w:p w:rsidR="00E215B7" w:rsidRPr="00E215B7" w:rsidRDefault="00E215B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441778.12</w:t>
            </w:r>
          </w:p>
        </w:tc>
        <w:tc>
          <w:tcPr>
            <w:tcW w:w="1451" w:type="dxa"/>
            <w:vAlign w:val="center"/>
          </w:tcPr>
          <w:p w:rsidR="00E215B7" w:rsidRPr="00E215B7" w:rsidRDefault="00E215B7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15B7">
              <w:rPr>
                <w:rFonts w:ascii="Times New Roman" w:hAnsi="Times New Roman"/>
                <w:sz w:val="24"/>
                <w:szCs w:val="24"/>
                <w:lang w:val="en-US"/>
              </w:rPr>
              <w:t>1331768.38</w:t>
            </w: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5B7" w:rsidRPr="00CB2804" w:rsidTr="00212A92">
        <w:tc>
          <w:tcPr>
            <w:tcW w:w="248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Внутренний контур 1</w:t>
            </w:r>
          </w:p>
        </w:tc>
        <w:tc>
          <w:tcPr>
            <w:tcW w:w="1451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5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8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7" w:type="dxa"/>
            <w:vAlign w:val="center"/>
          </w:tcPr>
          <w:p w:rsidR="00E215B7" w:rsidRPr="00CB2804" w:rsidRDefault="00E215B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527" w:rsidRPr="00CB2804" w:rsidTr="00212A92">
        <w:tc>
          <w:tcPr>
            <w:tcW w:w="2485" w:type="dxa"/>
            <w:vAlign w:val="center"/>
          </w:tcPr>
          <w:p w:rsidR="00551527" w:rsidRPr="00551527" w:rsidRDefault="0055152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527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451" w:type="dxa"/>
            <w:vAlign w:val="center"/>
          </w:tcPr>
          <w:p w:rsidR="00551527" w:rsidRPr="00551527" w:rsidRDefault="00551527" w:rsidP="002A322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1527">
              <w:rPr>
                <w:rFonts w:ascii="Times New Roman" w:hAnsi="Times New Roman"/>
                <w:sz w:val="24"/>
                <w:szCs w:val="24"/>
              </w:rPr>
              <w:t>441825.74</w:t>
            </w:r>
          </w:p>
        </w:tc>
        <w:tc>
          <w:tcPr>
            <w:tcW w:w="1451" w:type="dxa"/>
            <w:vAlign w:val="center"/>
          </w:tcPr>
          <w:p w:rsidR="00551527" w:rsidRPr="00551527" w:rsidRDefault="00551527" w:rsidP="002A322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1527">
              <w:rPr>
                <w:rFonts w:ascii="Times New Roman" w:hAnsi="Times New Roman"/>
                <w:sz w:val="24"/>
                <w:szCs w:val="24"/>
              </w:rPr>
              <w:t>1332039.12</w:t>
            </w:r>
          </w:p>
        </w:tc>
        <w:tc>
          <w:tcPr>
            <w:tcW w:w="3005" w:type="dxa"/>
            <w:vAlign w:val="center"/>
          </w:tcPr>
          <w:p w:rsidR="00551527" w:rsidRPr="00CB2804" w:rsidRDefault="0055152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551527" w:rsidRPr="00CB2804" w:rsidRDefault="0055152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551527" w:rsidRPr="00CB2804" w:rsidRDefault="0055152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51527" w:rsidRPr="00CB2804" w:rsidTr="00212A92">
        <w:tc>
          <w:tcPr>
            <w:tcW w:w="2485" w:type="dxa"/>
            <w:vAlign w:val="center"/>
          </w:tcPr>
          <w:p w:rsidR="00551527" w:rsidRPr="00551527" w:rsidRDefault="0055152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527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451" w:type="dxa"/>
            <w:vAlign w:val="center"/>
          </w:tcPr>
          <w:p w:rsidR="00551527" w:rsidRPr="00551527" w:rsidRDefault="00551527" w:rsidP="002A322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1527">
              <w:rPr>
                <w:rFonts w:ascii="Times New Roman" w:hAnsi="Times New Roman"/>
                <w:sz w:val="24"/>
                <w:szCs w:val="24"/>
              </w:rPr>
              <w:t>441872.57</w:t>
            </w:r>
          </w:p>
        </w:tc>
        <w:tc>
          <w:tcPr>
            <w:tcW w:w="1451" w:type="dxa"/>
            <w:vAlign w:val="center"/>
          </w:tcPr>
          <w:p w:rsidR="00551527" w:rsidRPr="00551527" w:rsidRDefault="00551527" w:rsidP="002A322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1527">
              <w:rPr>
                <w:rFonts w:ascii="Times New Roman" w:hAnsi="Times New Roman"/>
                <w:sz w:val="24"/>
                <w:szCs w:val="24"/>
              </w:rPr>
              <w:t>1332025.34</w:t>
            </w:r>
          </w:p>
        </w:tc>
        <w:tc>
          <w:tcPr>
            <w:tcW w:w="3005" w:type="dxa"/>
            <w:vAlign w:val="center"/>
          </w:tcPr>
          <w:p w:rsidR="00551527" w:rsidRPr="00CB2804" w:rsidRDefault="0055152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551527" w:rsidRPr="00CB2804" w:rsidRDefault="0055152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551527" w:rsidRPr="00CB2804" w:rsidRDefault="0055152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51527" w:rsidRPr="00CB2804" w:rsidTr="00212A92">
        <w:tc>
          <w:tcPr>
            <w:tcW w:w="2485" w:type="dxa"/>
            <w:vAlign w:val="center"/>
          </w:tcPr>
          <w:p w:rsidR="00551527" w:rsidRPr="00551527" w:rsidRDefault="0055152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527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451" w:type="dxa"/>
            <w:vAlign w:val="center"/>
          </w:tcPr>
          <w:p w:rsidR="00551527" w:rsidRPr="00551527" w:rsidRDefault="00551527" w:rsidP="002A322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1527">
              <w:rPr>
                <w:rFonts w:ascii="Times New Roman" w:hAnsi="Times New Roman"/>
                <w:sz w:val="24"/>
                <w:szCs w:val="24"/>
              </w:rPr>
              <w:t>441885.37</w:t>
            </w:r>
          </w:p>
        </w:tc>
        <w:tc>
          <w:tcPr>
            <w:tcW w:w="1451" w:type="dxa"/>
            <w:vAlign w:val="center"/>
          </w:tcPr>
          <w:p w:rsidR="00551527" w:rsidRPr="00551527" w:rsidRDefault="00551527" w:rsidP="002A322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1527">
              <w:rPr>
                <w:rFonts w:ascii="Times New Roman" w:hAnsi="Times New Roman"/>
                <w:sz w:val="24"/>
                <w:szCs w:val="24"/>
              </w:rPr>
              <w:t>1332071.74</w:t>
            </w:r>
          </w:p>
        </w:tc>
        <w:tc>
          <w:tcPr>
            <w:tcW w:w="3005" w:type="dxa"/>
            <w:vAlign w:val="center"/>
          </w:tcPr>
          <w:p w:rsidR="00551527" w:rsidRPr="00CB2804" w:rsidRDefault="0055152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551527" w:rsidRPr="00CB2804" w:rsidRDefault="0055152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551527" w:rsidRPr="00CB2804" w:rsidRDefault="0055152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51527" w:rsidRPr="00CB2804" w:rsidTr="00212A92">
        <w:tc>
          <w:tcPr>
            <w:tcW w:w="2485" w:type="dxa"/>
            <w:vAlign w:val="center"/>
          </w:tcPr>
          <w:p w:rsidR="00551527" w:rsidRPr="00551527" w:rsidRDefault="00551527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52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451" w:type="dxa"/>
            <w:vAlign w:val="center"/>
          </w:tcPr>
          <w:p w:rsidR="00551527" w:rsidRPr="00551527" w:rsidRDefault="00551527" w:rsidP="002A322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1527">
              <w:rPr>
                <w:rFonts w:ascii="Times New Roman" w:hAnsi="Times New Roman"/>
                <w:sz w:val="24"/>
                <w:szCs w:val="24"/>
              </w:rPr>
              <w:t>441839.52</w:t>
            </w:r>
          </w:p>
        </w:tc>
        <w:tc>
          <w:tcPr>
            <w:tcW w:w="1451" w:type="dxa"/>
            <w:vAlign w:val="center"/>
          </w:tcPr>
          <w:p w:rsidR="00551527" w:rsidRPr="00551527" w:rsidRDefault="00551527" w:rsidP="002A322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1527">
              <w:rPr>
                <w:rFonts w:ascii="Times New Roman" w:hAnsi="Times New Roman"/>
                <w:sz w:val="24"/>
                <w:szCs w:val="24"/>
              </w:rPr>
              <w:t>1332090.62</w:t>
            </w:r>
          </w:p>
        </w:tc>
        <w:tc>
          <w:tcPr>
            <w:tcW w:w="3005" w:type="dxa"/>
            <w:vAlign w:val="center"/>
          </w:tcPr>
          <w:p w:rsidR="00551527" w:rsidRPr="00CB2804" w:rsidRDefault="0055152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551527" w:rsidRPr="00CB2804" w:rsidRDefault="0055152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551527" w:rsidRPr="00CB2804" w:rsidRDefault="00551527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4AF6" w:rsidRPr="00CB2804" w:rsidTr="00212A92">
        <w:tc>
          <w:tcPr>
            <w:tcW w:w="2485" w:type="dxa"/>
            <w:vAlign w:val="center"/>
          </w:tcPr>
          <w:p w:rsidR="00924AF6" w:rsidRPr="00551527" w:rsidRDefault="00924AF6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451" w:type="dxa"/>
            <w:vAlign w:val="center"/>
          </w:tcPr>
          <w:p w:rsidR="00924AF6" w:rsidRPr="00551527" w:rsidRDefault="00924AF6" w:rsidP="00632F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1527">
              <w:rPr>
                <w:rFonts w:ascii="Times New Roman" w:hAnsi="Times New Roman"/>
                <w:sz w:val="24"/>
                <w:szCs w:val="24"/>
              </w:rPr>
              <w:t>441825.74</w:t>
            </w:r>
          </w:p>
        </w:tc>
        <w:tc>
          <w:tcPr>
            <w:tcW w:w="1451" w:type="dxa"/>
            <w:vAlign w:val="center"/>
          </w:tcPr>
          <w:p w:rsidR="00924AF6" w:rsidRPr="00551527" w:rsidRDefault="00924AF6" w:rsidP="00632F1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1527">
              <w:rPr>
                <w:rFonts w:ascii="Times New Roman" w:hAnsi="Times New Roman"/>
                <w:sz w:val="24"/>
                <w:szCs w:val="24"/>
              </w:rPr>
              <w:t>1332039.12</w:t>
            </w:r>
          </w:p>
        </w:tc>
        <w:tc>
          <w:tcPr>
            <w:tcW w:w="3005" w:type="dxa"/>
            <w:vAlign w:val="center"/>
          </w:tcPr>
          <w:p w:rsidR="00924AF6" w:rsidRPr="00CB2804" w:rsidRDefault="00924AF6" w:rsidP="00632F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924AF6" w:rsidRPr="00CB2804" w:rsidRDefault="00924AF6" w:rsidP="00632F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924AF6" w:rsidRPr="00CB2804" w:rsidRDefault="00924AF6" w:rsidP="00632F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4AF6" w:rsidRPr="00CB2804" w:rsidTr="00212A92">
        <w:tc>
          <w:tcPr>
            <w:tcW w:w="2485" w:type="dxa"/>
            <w:vAlign w:val="center"/>
          </w:tcPr>
          <w:p w:rsidR="00924AF6" w:rsidRPr="00CB2804" w:rsidRDefault="00924AF6" w:rsidP="00E947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Внутренний контур 2</w:t>
            </w:r>
          </w:p>
        </w:tc>
        <w:tc>
          <w:tcPr>
            <w:tcW w:w="1451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5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8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7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AF6" w:rsidRPr="00CB2804" w:rsidTr="00F577BA">
        <w:tc>
          <w:tcPr>
            <w:tcW w:w="2485" w:type="dxa"/>
          </w:tcPr>
          <w:p w:rsidR="00924AF6" w:rsidRPr="00E94744" w:rsidRDefault="00924AF6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744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451" w:type="dxa"/>
          </w:tcPr>
          <w:p w:rsidR="00924AF6" w:rsidRPr="00E94744" w:rsidRDefault="00924AF6" w:rsidP="002A322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4744">
              <w:rPr>
                <w:rFonts w:ascii="Times New Roman" w:hAnsi="Times New Roman"/>
                <w:sz w:val="24"/>
                <w:szCs w:val="24"/>
              </w:rPr>
              <w:t>441825.74</w:t>
            </w:r>
          </w:p>
        </w:tc>
        <w:tc>
          <w:tcPr>
            <w:tcW w:w="1451" w:type="dxa"/>
          </w:tcPr>
          <w:p w:rsidR="00924AF6" w:rsidRPr="00E94744" w:rsidRDefault="00924AF6" w:rsidP="002A322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4744">
              <w:rPr>
                <w:rFonts w:ascii="Times New Roman" w:hAnsi="Times New Roman"/>
                <w:sz w:val="24"/>
                <w:szCs w:val="24"/>
              </w:rPr>
              <w:t>1332039.12</w:t>
            </w:r>
          </w:p>
        </w:tc>
        <w:tc>
          <w:tcPr>
            <w:tcW w:w="3005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4AF6" w:rsidRPr="00CB2804" w:rsidTr="00F577BA">
        <w:tc>
          <w:tcPr>
            <w:tcW w:w="2485" w:type="dxa"/>
          </w:tcPr>
          <w:p w:rsidR="00924AF6" w:rsidRPr="00E94744" w:rsidRDefault="00924AF6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744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451" w:type="dxa"/>
          </w:tcPr>
          <w:p w:rsidR="00924AF6" w:rsidRPr="00E94744" w:rsidRDefault="00924AF6" w:rsidP="002A322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4744">
              <w:rPr>
                <w:rFonts w:ascii="Times New Roman" w:hAnsi="Times New Roman"/>
                <w:sz w:val="24"/>
                <w:szCs w:val="24"/>
              </w:rPr>
              <w:t>441872.57</w:t>
            </w:r>
          </w:p>
        </w:tc>
        <w:tc>
          <w:tcPr>
            <w:tcW w:w="1451" w:type="dxa"/>
          </w:tcPr>
          <w:p w:rsidR="00924AF6" w:rsidRPr="00E94744" w:rsidRDefault="00924AF6" w:rsidP="002A322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4744">
              <w:rPr>
                <w:rFonts w:ascii="Times New Roman" w:hAnsi="Times New Roman"/>
                <w:sz w:val="24"/>
                <w:szCs w:val="24"/>
              </w:rPr>
              <w:t>1332025.34</w:t>
            </w:r>
          </w:p>
        </w:tc>
        <w:tc>
          <w:tcPr>
            <w:tcW w:w="3005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4AF6" w:rsidRPr="00CB2804" w:rsidTr="00F577BA">
        <w:tc>
          <w:tcPr>
            <w:tcW w:w="2485" w:type="dxa"/>
          </w:tcPr>
          <w:p w:rsidR="00924AF6" w:rsidRPr="00E94744" w:rsidRDefault="00924AF6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744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451" w:type="dxa"/>
          </w:tcPr>
          <w:p w:rsidR="00924AF6" w:rsidRPr="00E94744" w:rsidRDefault="00924AF6" w:rsidP="002A322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4744">
              <w:rPr>
                <w:rFonts w:ascii="Times New Roman" w:hAnsi="Times New Roman"/>
                <w:sz w:val="24"/>
                <w:szCs w:val="24"/>
              </w:rPr>
              <w:t>441857.15</w:t>
            </w:r>
          </w:p>
        </w:tc>
        <w:tc>
          <w:tcPr>
            <w:tcW w:w="1451" w:type="dxa"/>
          </w:tcPr>
          <w:p w:rsidR="00924AF6" w:rsidRPr="00E94744" w:rsidRDefault="00924AF6" w:rsidP="002A322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4744">
              <w:rPr>
                <w:rFonts w:ascii="Times New Roman" w:hAnsi="Times New Roman"/>
                <w:sz w:val="24"/>
                <w:szCs w:val="24"/>
              </w:rPr>
              <w:t>1331969.43</w:t>
            </w:r>
          </w:p>
        </w:tc>
        <w:tc>
          <w:tcPr>
            <w:tcW w:w="3005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4AF6" w:rsidRPr="00CB2804" w:rsidTr="00F577BA">
        <w:tc>
          <w:tcPr>
            <w:tcW w:w="2485" w:type="dxa"/>
          </w:tcPr>
          <w:p w:rsidR="00924AF6" w:rsidRPr="00E94744" w:rsidRDefault="00924AF6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74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451" w:type="dxa"/>
          </w:tcPr>
          <w:p w:rsidR="00924AF6" w:rsidRPr="00E94744" w:rsidRDefault="00924AF6" w:rsidP="002A322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4744">
              <w:rPr>
                <w:rFonts w:ascii="Times New Roman" w:hAnsi="Times New Roman"/>
                <w:sz w:val="24"/>
                <w:szCs w:val="24"/>
              </w:rPr>
              <w:t>441810.62</w:t>
            </w:r>
          </w:p>
        </w:tc>
        <w:tc>
          <w:tcPr>
            <w:tcW w:w="1451" w:type="dxa"/>
          </w:tcPr>
          <w:p w:rsidR="00924AF6" w:rsidRPr="00E94744" w:rsidRDefault="00924AF6" w:rsidP="002A322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4744">
              <w:rPr>
                <w:rFonts w:ascii="Times New Roman" w:hAnsi="Times New Roman"/>
                <w:sz w:val="24"/>
                <w:szCs w:val="24"/>
              </w:rPr>
              <w:t>1331983.14</w:t>
            </w:r>
          </w:p>
        </w:tc>
        <w:tc>
          <w:tcPr>
            <w:tcW w:w="3005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4AF6" w:rsidRPr="00CB2804" w:rsidTr="00F577BA">
        <w:tc>
          <w:tcPr>
            <w:tcW w:w="2485" w:type="dxa"/>
          </w:tcPr>
          <w:p w:rsidR="00924AF6" w:rsidRPr="00E94744" w:rsidRDefault="00924AF6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744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451" w:type="dxa"/>
          </w:tcPr>
          <w:p w:rsidR="00924AF6" w:rsidRPr="00E94744" w:rsidRDefault="00924AF6" w:rsidP="002A322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4744">
              <w:rPr>
                <w:rFonts w:ascii="Times New Roman" w:hAnsi="Times New Roman"/>
                <w:sz w:val="24"/>
                <w:szCs w:val="24"/>
              </w:rPr>
              <w:t>441825.74</w:t>
            </w:r>
          </w:p>
        </w:tc>
        <w:tc>
          <w:tcPr>
            <w:tcW w:w="1451" w:type="dxa"/>
          </w:tcPr>
          <w:p w:rsidR="00924AF6" w:rsidRPr="00E94744" w:rsidRDefault="00924AF6" w:rsidP="002A322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4744">
              <w:rPr>
                <w:rFonts w:ascii="Times New Roman" w:hAnsi="Times New Roman"/>
                <w:sz w:val="24"/>
                <w:szCs w:val="24"/>
              </w:rPr>
              <w:t>1332039.12</w:t>
            </w:r>
          </w:p>
        </w:tc>
        <w:tc>
          <w:tcPr>
            <w:tcW w:w="3005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4AF6" w:rsidRPr="00CB2804" w:rsidTr="00212A92">
        <w:tc>
          <w:tcPr>
            <w:tcW w:w="2485" w:type="dxa"/>
            <w:vAlign w:val="center"/>
          </w:tcPr>
          <w:p w:rsidR="00924AF6" w:rsidRPr="00CB2804" w:rsidRDefault="00924AF6" w:rsidP="00E947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Внутренний контур 3</w:t>
            </w:r>
          </w:p>
        </w:tc>
        <w:tc>
          <w:tcPr>
            <w:tcW w:w="1451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5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8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7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AF6" w:rsidRPr="00CB2804" w:rsidTr="00E15D32">
        <w:tc>
          <w:tcPr>
            <w:tcW w:w="2485" w:type="dxa"/>
          </w:tcPr>
          <w:p w:rsidR="00924AF6" w:rsidRPr="00B92C69" w:rsidRDefault="00924AF6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441950.28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1331795.87</w:t>
            </w:r>
          </w:p>
        </w:tc>
        <w:tc>
          <w:tcPr>
            <w:tcW w:w="3005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4AF6" w:rsidRPr="00CB2804" w:rsidTr="00E15D32">
        <w:tc>
          <w:tcPr>
            <w:tcW w:w="2485" w:type="dxa"/>
          </w:tcPr>
          <w:p w:rsidR="00924AF6" w:rsidRPr="00B92C69" w:rsidRDefault="00924AF6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441950.77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1331798.59</w:t>
            </w:r>
          </w:p>
        </w:tc>
        <w:tc>
          <w:tcPr>
            <w:tcW w:w="3005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4AF6" w:rsidRPr="00CB2804" w:rsidTr="00E15D32">
        <w:tc>
          <w:tcPr>
            <w:tcW w:w="2485" w:type="dxa"/>
          </w:tcPr>
          <w:p w:rsidR="00924AF6" w:rsidRPr="00B92C69" w:rsidRDefault="00924AF6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441951.79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1331798.30</w:t>
            </w:r>
          </w:p>
        </w:tc>
        <w:tc>
          <w:tcPr>
            <w:tcW w:w="3005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4AF6" w:rsidRPr="00CB2804" w:rsidTr="00E15D32">
        <w:tc>
          <w:tcPr>
            <w:tcW w:w="2485" w:type="dxa"/>
          </w:tcPr>
          <w:p w:rsidR="00924AF6" w:rsidRPr="00B92C69" w:rsidRDefault="00924AF6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441961.89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1331839.40</w:t>
            </w:r>
          </w:p>
        </w:tc>
        <w:tc>
          <w:tcPr>
            <w:tcW w:w="3005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4AF6" w:rsidRPr="00CB2804" w:rsidTr="00E15D32">
        <w:tc>
          <w:tcPr>
            <w:tcW w:w="2485" w:type="dxa"/>
          </w:tcPr>
          <w:p w:rsidR="00924AF6" w:rsidRPr="00B92C69" w:rsidRDefault="00924AF6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441965.09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1331838.64</w:t>
            </w:r>
          </w:p>
        </w:tc>
        <w:tc>
          <w:tcPr>
            <w:tcW w:w="3005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4AF6" w:rsidRPr="00CB2804" w:rsidTr="00E15D32">
        <w:tc>
          <w:tcPr>
            <w:tcW w:w="2485" w:type="dxa"/>
          </w:tcPr>
          <w:p w:rsidR="00924AF6" w:rsidRPr="00B92C69" w:rsidRDefault="00924AF6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441965.78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1331842.72</w:t>
            </w:r>
          </w:p>
        </w:tc>
        <w:tc>
          <w:tcPr>
            <w:tcW w:w="3005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4AF6" w:rsidRPr="00CB2804" w:rsidTr="00E15D32">
        <w:tc>
          <w:tcPr>
            <w:tcW w:w="2485" w:type="dxa"/>
          </w:tcPr>
          <w:p w:rsidR="00924AF6" w:rsidRPr="00B92C69" w:rsidRDefault="00924AF6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441979.62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1331839.10</w:t>
            </w:r>
          </w:p>
        </w:tc>
        <w:tc>
          <w:tcPr>
            <w:tcW w:w="3005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4AF6" w:rsidRPr="00CB2804" w:rsidTr="00E15D32">
        <w:tc>
          <w:tcPr>
            <w:tcW w:w="2485" w:type="dxa"/>
          </w:tcPr>
          <w:p w:rsidR="00924AF6" w:rsidRPr="00B92C69" w:rsidRDefault="00924AF6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441980.28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1331830.82</w:t>
            </w:r>
          </w:p>
        </w:tc>
        <w:tc>
          <w:tcPr>
            <w:tcW w:w="3005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4AF6" w:rsidRPr="00CB2804" w:rsidTr="00E15D32">
        <w:tc>
          <w:tcPr>
            <w:tcW w:w="2485" w:type="dxa"/>
          </w:tcPr>
          <w:p w:rsidR="00924AF6" w:rsidRPr="00B92C69" w:rsidRDefault="00924AF6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442004.34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1331820.86</w:t>
            </w:r>
          </w:p>
        </w:tc>
        <w:tc>
          <w:tcPr>
            <w:tcW w:w="3005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4AF6" w:rsidRPr="00CB2804" w:rsidTr="00E15D32">
        <w:tc>
          <w:tcPr>
            <w:tcW w:w="2485" w:type="dxa"/>
          </w:tcPr>
          <w:p w:rsidR="00924AF6" w:rsidRPr="00B92C69" w:rsidRDefault="00924AF6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442006.28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1331826.10</w:t>
            </w:r>
          </w:p>
        </w:tc>
        <w:tc>
          <w:tcPr>
            <w:tcW w:w="3005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4AF6" w:rsidRPr="00CB2804" w:rsidTr="00E15D32">
        <w:tc>
          <w:tcPr>
            <w:tcW w:w="2485" w:type="dxa"/>
          </w:tcPr>
          <w:p w:rsidR="00924AF6" w:rsidRPr="00B92C69" w:rsidRDefault="00924AF6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442011.54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1331824.15</w:t>
            </w:r>
          </w:p>
        </w:tc>
        <w:tc>
          <w:tcPr>
            <w:tcW w:w="3005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4AF6" w:rsidRPr="00CB2804" w:rsidTr="00E15D32">
        <w:tc>
          <w:tcPr>
            <w:tcW w:w="2485" w:type="dxa"/>
          </w:tcPr>
          <w:p w:rsidR="00924AF6" w:rsidRPr="00B92C69" w:rsidRDefault="00924AF6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442008.10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1331813.44</w:t>
            </w:r>
          </w:p>
        </w:tc>
        <w:tc>
          <w:tcPr>
            <w:tcW w:w="3005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4AF6" w:rsidRPr="00CB2804" w:rsidTr="00E15D32">
        <w:tc>
          <w:tcPr>
            <w:tcW w:w="2485" w:type="dxa"/>
          </w:tcPr>
          <w:p w:rsidR="00924AF6" w:rsidRPr="00B92C69" w:rsidRDefault="00924AF6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441998.97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1331783.52</w:t>
            </w:r>
          </w:p>
        </w:tc>
        <w:tc>
          <w:tcPr>
            <w:tcW w:w="3005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4AF6" w:rsidRPr="00CB2804" w:rsidTr="00E15D32">
        <w:tc>
          <w:tcPr>
            <w:tcW w:w="2485" w:type="dxa"/>
          </w:tcPr>
          <w:p w:rsidR="00924AF6" w:rsidRPr="00B92C69" w:rsidRDefault="00924AF6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441950.28</w:t>
            </w:r>
          </w:p>
        </w:tc>
        <w:tc>
          <w:tcPr>
            <w:tcW w:w="1451" w:type="dxa"/>
          </w:tcPr>
          <w:p w:rsidR="00924AF6" w:rsidRPr="00B92C69" w:rsidRDefault="00924AF6" w:rsidP="002A322D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2C69">
              <w:rPr>
                <w:rFonts w:ascii="Times New Roman" w:hAnsi="Times New Roman"/>
                <w:sz w:val="24"/>
                <w:szCs w:val="24"/>
              </w:rPr>
              <w:t>1331795.87</w:t>
            </w:r>
          </w:p>
        </w:tc>
        <w:tc>
          <w:tcPr>
            <w:tcW w:w="3005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3598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27" w:type="dxa"/>
            <w:vAlign w:val="center"/>
          </w:tcPr>
          <w:p w:rsidR="00924AF6" w:rsidRPr="00CB2804" w:rsidRDefault="00924AF6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702763" w:rsidRPr="00CB2804" w:rsidRDefault="00702763" w:rsidP="000404EA">
      <w:pPr>
        <w:rPr>
          <w:rFonts w:ascii="Times New Roman" w:hAnsi="Times New Roman"/>
          <w:highlight w:val="yellow"/>
        </w:rPr>
      </w:pP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695"/>
        <w:gridCol w:w="2694"/>
        <w:gridCol w:w="8927"/>
      </w:tblGrid>
      <w:tr w:rsidR="000404EA" w:rsidRPr="00A33F4A" w:rsidTr="00A33F4A">
        <w:tc>
          <w:tcPr>
            <w:tcW w:w="14316" w:type="dxa"/>
            <w:gridSpan w:val="3"/>
            <w:vAlign w:val="center"/>
          </w:tcPr>
          <w:p w:rsidR="000404EA" w:rsidRPr="00A33F4A" w:rsidRDefault="000404EA" w:rsidP="0062356D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bCs/>
                <w:sz w:val="24"/>
                <w:szCs w:val="24"/>
              </w:rPr>
              <w:t xml:space="preserve">Текстовое описание </w:t>
            </w:r>
            <w:r w:rsidR="003015D9" w:rsidRPr="00A33F4A">
              <w:rPr>
                <w:rFonts w:ascii="Times New Roman" w:hAnsi="Times New Roman"/>
                <w:bCs/>
                <w:sz w:val="24"/>
                <w:szCs w:val="24"/>
              </w:rPr>
              <w:t xml:space="preserve">местоположения </w:t>
            </w:r>
            <w:r w:rsidR="0062356D" w:rsidRPr="00A33F4A">
              <w:rPr>
                <w:rFonts w:ascii="Times New Roman" w:hAnsi="Times New Roman"/>
                <w:bCs/>
                <w:sz w:val="24"/>
                <w:szCs w:val="24"/>
              </w:rPr>
              <w:t>границ</w:t>
            </w:r>
            <w:r w:rsidR="00690027" w:rsidRPr="00A33F4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33F4A">
              <w:rPr>
                <w:rFonts w:ascii="Times New Roman" w:hAnsi="Times New Roman"/>
                <w:sz w:val="24"/>
                <w:szCs w:val="24"/>
              </w:rPr>
              <w:t xml:space="preserve">объекта </w:t>
            </w:r>
            <w:r w:rsidR="00401CC6" w:rsidRPr="00A33F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404EA" w:rsidRPr="00A33F4A" w:rsidTr="00A33F4A">
        <w:tc>
          <w:tcPr>
            <w:tcW w:w="5389" w:type="dxa"/>
            <w:gridSpan w:val="2"/>
            <w:tcBorders>
              <w:bottom w:val="single" w:sz="4" w:space="0" w:color="auto"/>
            </w:tcBorders>
            <w:vAlign w:val="center"/>
          </w:tcPr>
          <w:p w:rsidR="000404EA" w:rsidRPr="00A33F4A" w:rsidRDefault="00782A6C" w:rsidP="00690027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 xml:space="preserve">Прохождение </w:t>
            </w:r>
            <w:r w:rsidR="000404EA" w:rsidRPr="00A33F4A">
              <w:rPr>
                <w:rFonts w:ascii="Times New Roman" w:hAnsi="Times New Roman"/>
                <w:sz w:val="24"/>
                <w:szCs w:val="24"/>
              </w:rPr>
              <w:t>границы</w:t>
            </w:r>
          </w:p>
        </w:tc>
        <w:tc>
          <w:tcPr>
            <w:tcW w:w="8927" w:type="dxa"/>
            <w:vMerge w:val="restart"/>
            <w:tcBorders>
              <w:bottom w:val="nil"/>
            </w:tcBorders>
            <w:vAlign w:val="center"/>
          </w:tcPr>
          <w:p w:rsidR="000404EA" w:rsidRPr="00A33F4A" w:rsidRDefault="000404EA" w:rsidP="00690027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0404EA" w:rsidRPr="00A33F4A" w:rsidTr="00A33F4A">
        <w:tc>
          <w:tcPr>
            <w:tcW w:w="2695" w:type="dxa"/>
            <w:tcBorders>
              <w:bottom w:val="nil"/>
            </w:tcBorders>
            <w:vAlign w:val="center"/>
          </w:tcPr>
          <w:p w:rsidR="000404EA" w:rsidRPr="00A33F4A" w:rsidRDefault="005D1F2F" w:rsidP="00690027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2694" w:type="dxa"/>
            <w:tcBorders>
              <w:bottom w:val="nil"/>
            </w:tcBorders>
            <w:vAlign w:val="center"/>
          </w:tcPr>
          <w:p w:rsidR="000404EA" w:rsidRPr="00A33F4A" w:rsidRDefault="005D1F2F" w:rsidP="00690027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8927" w:type="dxa"/>
            <w:vMerge/>
            <w:tcBorders>
              <w:bottom w:val="nil"/>
            </w:tcBorders>
            <w:vAlign w:val="center"/>
          </w:tcPr>
          <w:p w:rsidR="000404EA" w:rsidRPr="00A33F4A" w:rsidRDefault="000404EA" w:rsidP="00690027">
            <w:pPr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A33F4A" w:rsidRPr="00A33F4A" w:rsidRDefault="00A33F4A">
      <w:pPr>
        <w:rPr>
          <w:sz w:val="2"/>
          <w:szCs w:val="2"/>
        </w:rPr>
      </w:pP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695"/>
        <w:gridCol w:w="2694"/>
        <w:gridCol w:w="8927"/>
      </w:tblGrid>
      <w:tr w:rsidR="00212A92" w:rsidRPr="00A33F4A" w:rsidTr="00A33F4A">
        <w:trPr>
          <w:tblHeader/>
        </w:trPr>
        <w:tc>
          <w:tcPr>
            <w:tcW w:w="2695" w:type="dxa"/>
            <w:vAlign w:val="center"/>
          </w:tcPr>
          <w:p w:rsidR="00212A92" w:rsidRPr="00A33F4A" w:rsidRDefault="00212A9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center"/>
          </w:tcPr>
          <w:p w:rsidR="00212A92" w:rsidRPr="00A33F4A" w:rsidRDefault="00212A9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27" w:type="dxa"/>
            <w:vAlign w:val="center"/>
          </w:tcPr>
          <w:p w:rsidR="00212A92" w:rsidRPr="00A33F4A" w:rsidRDefault="00212A9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B6D32" w:rsidRPr="00A33F4A" w:rsidTr="00A33F4A">
        <w:tc>
          <w:tcPr>
            <w:tcW w:w="2695" w:type="dxa"/>
            <w:vAlign w:val="center"/>
          </w:tcPr>
          <w:p w:rsidR="00CB6D32" w:rsidRPr="00A33F4A" w:rsidRDefault="00CB6D3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Внешний контур</w:t>
            </w:r>
          </w:p>
        </w:tc>
        <w:tc>
          <w:tcPr>
            <w:tcW w:w="2694" w:type="dxa"/>
            <w:vAlign w:val="center"/>
          </w:tcPr>
          <w:p w:rsidR="00CB6D32" w:rsidRPr="00A33F4A" w:rsidRDefault="00CB6D3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7" w:type="dxa"/>
            <w:vAlign w:val="center"/>
          </w:tcPr>
          <w:p w:rsidR="00CB6D32" w:rsidRPr="00A33F4A" w:rsidRDefault="00CB6D32" w:rsidP="00212A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восточном направлении 66,22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юго-восточном направлении 4,25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юго-восточном направлении 4,47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юго-восточном направлении 7,84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восточном направлении 25,12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юго-восточном направлении 5,41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юго-восточном направлении 6,33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восточном направлении 5,76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северо-восточном направлении 106,80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восточном направлении 105,32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северо-восточном направлении 15,59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северо-западном направлении 20,94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северо-западном направлении 176,02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северо-восточном направлении 25,11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северо-восточном направлении 13,64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северо-восточном направлении 7,20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юго-восточном направлении 3,03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северо-восточном направлении 5,52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северо-восточном направлении 4,88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северо-западном направлении 40,35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северо-западном направлении 57,15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северо-западном направлении 28,57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юго-западном направлении 20,01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юго-западном направлении 61,39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юго-восточном направлении 25,19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юго-западном направлении  37,48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юго-западном направлении 30,44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юго-западном направлении 3,86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юго-западном направлении 35,44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юго-западном направлении 11,61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юго-западном направлении 27,26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юго-восточном направлении 6,21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юго-западном направлении 26,34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E01F32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E01F32" w:rsidRPr="00A33F4A">
              <w:rPr>
                <w:rFonts w:ascii="Times New Roman" w:hAnsi="Times New Roman"/>
                <w:sz w:val="24"/>
                <w:szCs w:val="24"/>
              </w:rPr>
              <w:t>юго-восточном направлении</w:t>
            </w:r>
            <w:r w:rsidR="00E01F32" w:rsidRPr="00A33F4A">
              <w:rPr>
                <w:sz w:val="24"/>
                <w:szCs w:val="24"/>
              </w:rPr>
              <w:t xml:space="preserve"> </w:t>
            </w:r>
            <w:r w:rsidRPr="00A33F4A">
              <w:rPr>
                <w:rFonts w:ascii="Times New Roman" w:hAnsi="Times New Roman"/>
                <w:sz w:val="24"/>
                <w:szCs w:val="24"/>
              </w:rPr>
              <w:t>15,76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юго-западном направлении 0,45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юго-восточном направлении 25,48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южном направлении 56,87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восточном направлении 8,23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южном направлении 16,40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восточном направлении 1,82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 xml:space="preserve">в южном направлении 9,73 м 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3035D0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южном направлении 0,</w:t>
            </w:r>
            <w:r w:rsidR="003035D0" w:rsidRPr="00A33F4A">
              <w:rPr>
                <w:rFonts w:ascii="Times New Roman" w:hAnsi="Times New Roman"/>
                <w:sz w:val="24"/>
                <w:szCs w:val="24"/>
              </w:rPr>
              <w:t>21</w:t>
            </w:r>
            <w:r w:rsidRPr="00A33F4A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западном направлении 31,36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северном направлении 6,09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западном направлении 9,69 м</w:t>
            </w:r>
          </w:p>
        </w:tc>
      </w:tr>
      <w:tr w:rsidR="0070540B" w:rsidRPr="00A33F4A" w:rsidTr="00A33F4A">
        <w:tc>
          <w:tcPr>
            <w:tcW w:w="2695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694" w:type="dxa"/>
          </w:tcPr>
          <w:p w:rsidR="0070540B" w:rsidRPr="00A33F4A" w:rsidRDefault="0070540B" w:rsidP="0070540B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юго-восточном направлении, замыкая контур 98,74 м</w:t>
            </w:r>
          </w:p>
        </w:tc>
      </w:tr>
      <w:tr w:rsidR="0070540B" w:rsidRPr="00A33F4A" w:rsidTr="00A33F4A">
        <w:tc>
          <w:tcPr>
            <w:tcW w:w="2695" w:type="dxa"/>
            <w:vAlign w:val="center"/>
          </w:tcPr>
          <w:p w:rsidR="0070540B" w:rsidRPr="00A33F4A" w:rsidRDefault="00FA1D99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Внутренний контур 1</w:t>
            </w:r>
          </w:p>
        </w:tc>
        <w:tc>
          <w:tcPr>
            <w:tcW w:w="2694" w:type="dxa"/>
            <w:vAlign w:val="center"/>
          </w:tcPr>
          <w:p w:rsidR="0070540B" w:rsidRPr="00A33F4A" w:rsidRDefault="0070540B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540B" w:rsidRPr="00A33F4A" w:rsidTr="00A33F4A">
        <w:tc>
          <w:tcPr>
            <w:tcW w:w="2695" w:type="dxa"/>
            <w:vAlign w:val="center"/>
          </w:tcPr>
          <w:p w:rsidR="0070540B" w:rsidRPr="00A33F4A" w:rsidRDefault="00FA1D99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694" w:type="dxa"/>
            <w:vAlign w:val="center"/>
          </w:tcPr>
          <w:p w:rsidR="0070540B" w:rsidRPr="00A33F4A" w:rsidRDefault="00FA1D99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927" w:type="dxa"/>
            <w:vAlign w:val="center"/>
          </w:tcPr>
          <w:p w:rsidR="0070540B" w:rsidRPr="00A33F4A" w:rsidRDefault="00440E79" w:rsidP="0070540B">
            <w:pPr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северо-западном направлении</w:t>
            </w:r>
            <w:r w:rsidR="00BA26F7" w:rsidRPr="00A33F4A">
              <w:rPr>
                <w:rFonts w:ascii="Times New Roman" w:hAnsi="Times New Roman"/>
                <w:sz w:val="24"/>
                <w:szCs w:val="24"/>
              </w:rPr>
              <w:t xml:space="preserve"> 48,82 м</w:t>
            </w:r>
          </w:p>
        </w:tc>
      </w:tr>
      <w:tr w:rsidR="0070540B" w:rsidRPr="00A33F4A" w:rsidTr="00A33F4A">
        <w:tc>
          <w:tcPr>
            <w:tcW w:w="2695" w:type="dxa"/>
            <w:vAlign w:val="center"/>
          </w:tcPr>
          <w:p w:rsidR="0070540B" w:rsidRPr="00A33F4A" w:rsidRDefault="00FA1D99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2694" w:type="dxa"/>
            <w:vAlign w:val="center"/>
          </w:tcPr>
          <w:p w:rsidR="0070540B" w:rsidRPr="00A33F4A" w:rsidRDefault="00FA1D99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927" w:type="dxa"/>
            <w:vAlign w:val="center"/>
          </w:tcPr>
          <w:p w:rsidR="0070540B" w:rsidRPr="00A33F4A" w:rsidRDefault="00BA26F7" w:rsidP="0070540B">
            <w:pPr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</w:t>
            </w:r>
            <w:r w:rsidR="00440E79" w:rsidRPr="00A33F4A">
              <w:rPr>
                <w:rFonts w:ascii="Times New Roman" w:hAnsi="Times New Roman"/>
                <w:sz w:val="24"/>
                <w:szCs w:val="24"/>
              </w:rPr>
              <w:t xml:space="preserve"> северо-восточном направлении </w:t>
            </w:r>
            <w:r w:rsidRPr="00A33F4A">
              <w:rPr>
                <w:rFonts w:ascii="Times New Roman" w:hAnsi="Times New Roman"/>
                <w:sz w:val="24"/>
                <w:szCs w:val="24"/>
              </w:rPr>
              <w:t>48,13 м</w:t>
            </w:r>
          </w:p>
        </w:tc>
      </w:tr>
      <w:tr w:rsidR="0070540B" w:rsidRPr="00A33F4A" w:rsidTr="00A33F4A">
        <w:tc>
          <w:tcPr>
            <w:tcW w:w="2695" w:type="dxa"/>
            <w:vAlign w:val="center"/>
          </w:tcPr>
          <w:p w:rsidR="0070540B" w:rsidRPr="00A33F4A" w:rsidRDefault="00FA1D99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694" w:type="dxa"/>
            <w:vAlign w:val="center"/>
          </w:tcPr>
          <w:p w:rsidR="0070540B" w:rsidRPr="00A33F4A" w:rsidRDefault="00FA1D99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927" w:type="dxa"/>
            <w:vAlign w:val="center"/>
          </w:tcPr>
          <w:p w:rsidR="0070540B" w:rsidRPr="00A33F4A" w:rsidRDefault="00440E79" w:rsidP="0070540B">
            <w:pPr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 xml:space="preserve">в юго-восточном направлении </w:t>
            </w:r>
            <w:r w:rsidR="00BA26F7" w:rsidRPr="00A33F4A">
              <w:rPr>
                <w:rFonts w:ascii="Times New Roman" w:hAnsi="Times New Roman"/>
                <w:sz w:val="24"/>
                <w:szCs w:val="24"/>
              </w:rPr>
              <w:t>49,59 м</w:t>
            </w:r>
          </w:p>
        </w:tc>
      </w:tr>
      <w:tr w:rsidR="0070540B" w:rsidRPr="00A33F4A" w:rsidTr="00A33F4A">
        <w:tc>
          <w:tcPr>
            <w:tcW w:w="2695" w:type="dxa"/>
            <w:vAlign w:val="center"/>
          </w:tcPr>
          <w:p w:rsidR="0070540B" w:rsidRPr="00A33F4A" w:rsidRDefault="00FA1D99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694" w:type="dxa"/>
            <w:vAlign w:val="center"/>
          </w:tcPr>
          <w:p w:rsidR="0070540B" w:rsidRPr="00A33F4A" w:rsidRDefault="00FA1D99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927" w:type="dxa"/>
            <w:vAlign w:val="center"/>
          </w:tcPr>
          <w:p w:rsidR="0070540B" w:rsidRPr="00A33F4A" w:rsidRDefault="00BA26F7" w:rsidP="0070540B">
            <w:pPr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юго-западн</w:t>
            </w:r>
            <w:r w:rsidR="00440E79" w:rsidRPr="00A33F4A">
              <w:rPr>
                <w:rFonts w:ascii="Times New Roman" w:hAnsi="Times New Roman"/>
                <w:sz w:val="24"/>
                <w:szCs w:val="24"/>
              </w:rPr>
              <w:t>ом направлении, замыкая контур</w:t>
            </w:r>
            <w:r w:rsidRPr="00A33F4A">
              <w:rPr>
                <w:rFonts w:ascii="Times New Roman" w:hAnsi="Times New Roman"/>
                <w:sz w:val="24"/>
                <w:szCs w:val="24"/>
              </w:rPr>
              <w:t xml:space="preserve"> 53,31 м</w:t>
            </w:r>
          </w:p>
        </w:tc>
      </w:tr>
      <w:tr w:rsidR="0070540B" w:rsidRPr="00A33F4A" w:rsidTr="00A33F4A">
        <w:tc>
          <w:tcPr>
            <w:tcW w:w="2695" w:type="dxa"/>
            <w:vAlign w:val="center"/>
          </w:tcPr>
          <w:p w:rsidR="0070540B" w:rsidRPr="00A33F4A" w:rsidRDefault="00267369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Внутренний контур 2</w:t>
            </w:r>
          </w:p>
        </w:tc>
        <w:tc>
          <w:tcPr>
            <w:tcW w:w="2694" w:type="dxa"/>
            <w:vAlign w:val="center"/>
          </w:tcPr>
          <w:p w:rsidR="0070540B" w:rsidRPr="00A33F4A" w:rsidRDefault="0070540B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540B" w:rsidRPr="00A33F4A" w:rsidTr="00A33F4A">
        <w:tc>
          <w:tcPr>
            <w:tcW w:w="2695" w:type="dxa"/>
            <w:vAlign w:val="center"/>
          </w:tcPr>
          <w:p w:rsidR="0070540B" w:rsidRPr="00A33F4A" w:rsidRDefault="00440E79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694" w:type="dxa"/>
            <w:vAlign w:val="center"/>
          </w:tcPr>
          <w:p w:rsidR="0070540B" w:rsidRPr="00A33F4A" w:rsidRDefault="00440E79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927" w:type="dxa"/>
            <w:vAlign w:val="center"/>
          </w:tcPr>
          <w:p w:rsidR="0070540B" w:rsidRPr="00A33F4A" w:rsidRDefault="00440E79" w:rsidP="0070540B">
            <w:pPr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северо-западном направлении 48,00 м</w:t>
            </w:r>
          </w:p>
        </w:tc>
      </w:tr>
      <w:tr w:rsidR="0070540B" w:rsidRPr="00A33F4A" w:rsidTr="00A33F4A">
        <w:tc>
          <w:tcPr>
            <w:tcW w:w="2695" w:type="dxa"/>
            <w:vAlign w:val="center"/>
          </w:tcPr>
          <w:p w:rsidR="0070540B" w:rsidRPr="00A33F4A" w:rsidRDefault="00440E79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694" w:type="dxa"/>
            <w:vAlign w:val="center"/>
          </w:tcPr>
          <w:p w:rsidR="0070540B" w:rsidRPr="00A33F4A" w:rsidRDefault="00440E79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8927" w:type="dxa"/>
            <w:vAlign w:val="center"/>
          </w:tcPr>
          <w:p w:rsidR="0070540B" w:rsidRPr="00A33F4A" w:rsidRDefault="00440E79" w:rsidP="0070540B">
            <w:pPr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юго-западном направлении 58,00 м</w:t>
            </w:r>
          </w:p>
        </w:tc>
      </w:tr>
      <w:tr w:rsidR="0070540B" w:rsidRPr="00A33F4A" w:rsidTr="00A33F4A">
        <w:tc>
          <w:tcPr>
            <w:tcW w:w="2695" w:type="dxa"/>
            <w:vAlign w:val="center"/>
          </w:tcPr>
          <w:p w:rsidR="0070540B" w:rsidRPr="00A33F4A" w:rsidRDefault="00440E79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694" w:type="dxa"/>
            <w:vAlign w:val="center"/>
          </w:tcPr>
          <w:p w:rsidR="0070540B" w:rsidRPr="00A33F4A" w:rsidRDefault="00440E79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927" w:type="dxa"/>
            <w:vAlign w:val="center"/>
          </w:tcPr>
          <w:p w:rsidR="0070540B" w:rsidRPr="00A33F4A" w:rsidRDefault="00440E79" w:rsidP="0070540B">
            <w:pPr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юго-восточном направлении 48,00 м</w:t>
            </w:r>
          </w:p>
        </w:tc>
      </w:tr>
      <w:tr w:rsidR="0070540B" w:rsidRPr="00A33F4A" w:rsidTr="00A33F4A">
        <w:tc>
          <w:tcPr>
            <w:tcW w:w="2695" w:type="dxa"/>
            <w:vAlign w:val="center"/>
          </w:tcPr>
          <w:p w:rsidR="0070540B" w:rsidRPr="00A33F4A" w:rsidRDefault="00440E79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94" w:type="dxa"/>
            <w:vAlign w:val="center"/>
          </w:tcPr>
          <w:p w:rsidR="0070540B" w:rsidRPr="00A33F4A" w:rsidRDefault="00440E79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927" w:type="dxa"/>
            <w:vAlign w:val="center"/>
          </w:tcPr>
          <w:p w:rsidR="0070540B" w:rsidRPr="00A33F4A" w:rsidRDefault="00440E79" w:rsidP="0070540B">
            <w:pPr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северо-восточном направлении, замыкая контур 58,00 м</w:t>
            </w:r>
          </w:p>
        </w:tc>
      </w:tr>
      <w:tr w:rsidR="0070540B" w:rsidRPr="00A33F4A" w:rsidTr="00A33F4A">
        <w:tc>
          <w:tcPr>
            <w:tcW w:w="2695" w:type="dxa"/>
            <w:vAlign w:val="center"/>
          </w:tcPr>
          <w:p w:rsidR="0070540B" w:rsidRPr="00A33F4A" w:rsidRDefault="002F0D1D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Внутренний контур 3</w:t>
            </w:r>
          </w:p>
        </w:tc>
        <w:tc>
          <w:tcPr>
            <w:tcW w:w="2694" w:type="dxa"/>
            <w:vAlign w:val="center"/>
          </w:tcPr>
          <w:p w:rsidR="0070540B" w:rsidRPr="00A33F4A" w:rsidRDefault="0070540B" w:rsidP="007054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7" w:type="dxa"/>
            <w:vAlign w:val="center"/>
          </w:tcPr>
          <w:p w:rsidR="0070540B" w:rsidRPr="00A33F4A" w:rsidRDefault="0070540B" w:rsidP="007054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2CEC" w:rsidRPr="00A33F4A" w:rsidTr="00A33F4A">
        <w:tc>
          <w:tcPr>
            <w:tcW w:w="2695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694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8927" w:type="dxa"/>
            <w:vAlign w:val="center"/>
          </w:tcPr>
          <w:p w:rsidR="00B12CEC" w:rsidRPr="00A33F4A" w:rsidRDefault="00B12CEC" w:rsidP="00B12CEC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северо-восточном направлении 2,76 м</w:t>
            </w:r>
          </w:p>
        </w:tc>
      </w:tr>
      <w:tr w:rsidR="00B12CEC" w:rsidRPr="00A33F4A" w:rsidTr="00A33F4A">
        <w:tc>
          <w:tcPr>
            <w:tcW w:w="2695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694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8927" w:type="dxa"/>
            <w:vAlign w:val="center"/>
          </w:tcPr>
          <w:p w:rsidR="00B12CEC" w:rsidRPr="00A33F4A" w:rsidRDefault="00B12CEC" w:rsidP="00B12CEC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северо-западном направлении 1,06 м</w:t>
            </w:r>
          </w:p>
        </w:tc>
      </w:tr>
      <w:tr w:rsidR="00B12CEC" w:rsidRPr="00A33F4A" w:rsidTr="00A33F4A">
        <w:tc>
          <w:tcPr>
            <w:tcW w:w="2695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694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8927" w:type="dxa"/>
            <w:vAlign w:val="center"/>
          </w:tcPr>
          <w:p w:rsidR="00B12CEC" w:rsidRPr="00A33F4A" w:rsidRDefault="00B12CEC" w:rsidP="00B12CEC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северо-восточном направлении 42,32 м</w:t>
            </w:r>
          </w:p>
        </w:tc>
      </w:tr>
      <w:tr w:rsidR="00B12CEC" w:rsidRPr="00A33F4A" w:rsidTr="00A33F4A">
        <w:tc>
          <w:tcPr>
            <w:tcW w:w="2695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694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927" w:type="dxa"/>
            <w:vAlign w:val="center"/>
          </w:tcPr>
          <w:p w:rsidR="00B12CEC" w:rsidRPr="00A33F4A" w:rsidRDefault="0004081C" w:rsidP="00B12CEC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северо-западном направлении</w:t>
            </w:r>
            <w:r w:rsidR="00B12CEC" w:rsidRPr="00A33F4A">
              <w:rPr>
                <w:rFonts w:ascii="Times New Roman" w:hAnsi="Times New Roman"/>
                <w:sz w:val="24"/>
                <w:szCs w:val="24"/>
              </w:rPr>
              <w:t xml:space="preserve"> 3,29 м</w:t>
            </w:r>
          </w:p>
        </w:tc>
      </w:tr>
      <w:tr w:rsidR="00B12CEC" w:rsidRPr="00A33F4A" w:rsidTr="00A33F4A">
        <w:tc>
          <w:tcPr>
            <w:tcW w:w="2695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694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8927" w:type="dxa"/>
            <w:vAlign w:val="center"/>
          </w:tcPr>
          <w:p w:rsidR="00B12CEC" w:rsidRPr="00A33F4A" w:rsidRDefault="0004081C" w:rsidP="00B12CEC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северо-восточном направлении</w:t>
            </w:r>
            <w:r w:rsidR="00B12CEC" w:rsidRPr="00A33F4A">
              <w:rPr>
                <w:rFonts w:ascii="Times New Roman" w:hAnsi="Times New Roman"/>
                <w:sz w:val="24"/>
                <w:szCs w:val="24"/>
              </w:rPr>
              <w:t xml:space="preserve"> 4,14 м</w:t>
            </w:r>
          </w:p>
        </w:tc>
      </w:tr>
      <w:tr w:rsidR="00B12CEC" w:rsidRPr="00A33F4A" w:rsidTr="00A33F4A">
        <w:tc>
          <w:tcPr>
            <w:tcW w:w="2695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694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8927" w:type="dxa"/>
            <w:vAlign w:val="center"/>
          </w:tcPr>
          <w:p w:rsidR="00B12CEC" w:rsidRPr="00A33F4A" w:rsidRDefault="0004081C" w:rsidP="00B12CEC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 xml:space="preserve">в северо-западном направлении </w:t>
            </w:r>
            <w:r w:rsidR="00B12CEC" w:rsidRPr="00A33F4A">
              <w:rPr>
                <w:rFonts w:ascii="Times New Roman" w:hAnsi="Times New Roman"/>
                <w:sz w:val="24"/>
                <w:szCs w:val="24"/>
              </w:rPr>
              <w:t>14,31 м</w:t>
            </w:r>
          </w:p>
        </w:tc>
      </w:tr>
      <w:tr w:rsidR="00B12CEC" w:rsidRPr="00A33F4A" w:rsidTr="00A33F4A">
        <w:tc>
          <w:tcPr>
            <w:tcW w:w="2695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694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8927" w:type="dxa"/>
            <w:vAlign w:val="center"/>
          </w:tcPr>
          <w:p w:rsidR="00B12CEC" w:rsidRPr="00A33F4A" w:rsidRDefault="0004081C" w:rsidP="00B12CEC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 xml:space="preserve">в северо-западном направлении </w:t>
            </w:r>
            <w:r w:rsidR="00B12CEC" w:rsidRPr="00A33F4A">
              <w:rPr>
                <w:rFonts w:ascii="Times New Roman" w:hAnsi="Times New Roman"/>
                <w:sz w:val="24"/>
                <w:szCs w:val="24"/>
              </w:rPr>
              <w:t>8,31 м</w:t>
            </w:r>
          </w:p>
        </w:tc>
      </w:tr>
      <w:tr w:rsidR="00B12CEC" w:rsidRPr="00A33F4A" w:rsidTr="00A33F4A">
        <w:tc>
          <w:tcPr>
            <w:tcW w:w="2695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694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8927" w:type="dxa"/>
            <w:vAlign w:val="center"/>
          </w:tcPr>
          <w:p w:rsidR="00B12CEC" w:rsidRPr="00A33F4A" w:rsidRDefault="0004081C" w:rsidP="00B12CEC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северо-западном направлении</w:t>
            </w:r>
            <w:r w:rsidR="00B12CEC" w:rsidRPr="00A33F4A">
              <w:rPr>
                <w:rFonts w:ascii="Times New Roman" w:hAnsi="Times New Roman"/>
                <w:sz w:val="24"/>
                <w:szCs w:val="24"/>
              </w:rPr>
              <w:t xml:space="preserve"> 26,04 м</w:t>
            </w:r>
          </w:p>
        </w:tc>
      </w:tr>
      <w:tr w:rsidR="00B12CEC" w:rsidRPr="00A33F4A" w:rsidTr="00A33F4A">
        <w:tc>
          <w:tcPr>
            <w:tcW w:w="2695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694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927" w:type="dxa"/>
            <w:vAlign w:val="center"/>
          </w:tcPr>
          <w:p w:rsidR="00B12CEC" w:rsidRPr="00A33F4A" w:rsidRDefault="00B12CEC" w:rsidP="00B12CEC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</w:t>
            </w:r>
            <w:r w:rsidR="0004081C" w:rsidRPr="00A33F4A">
              <w:rPr>
                <w:rFonts w:ascii="Times New Roman" w:hAnsi="Times New Roman"/>
                <w:sz w:val="24"/>
                <w:szCs w:val="24"/>
              </w:rPr>
              <w:t xml:space="preserve"> северо-восточном направлении </w:t>
            </w:r>
            <w:r w:rsidRPr="00A33F4A">
              <w:rPr>
                <w:rFonts w:ascii="Times New Roman" w:hAnsi="Times New Roman"/>
                <w:sz w:val="24"/>
                <w:szCs w:val="24"/>
              </w:rPr>
              <w:t>5,59 м</w:t>
            </w:r>
          </w:p>
        </w:tc>
      </w:tr>
      <w:tr w:rsidR="00B12CEC" w:rsidRPr="00A33F4A" w:rsidTr="00A33F4A">
        <w:tc>
          <w:tcPr>
            <w:tcW w:w="2695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694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8927" w:type="dxa"/>
            <w:vAlign w:val="center"/>
          </w:tcPr>
          <w:p w:rsidR="00B12CEC" w:rsidRPr="00A33F4A" w:rsidRDefault="0004081C" w:rsidP="00B12CEC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 xml:space="preserve">в северо-западном направлении </w:t>
            </w:r>
            <w:r w:rsidR="00B12CEC" w:rsidRPr="00A33F4A">
              <w:rPr>
                <w:rFonts w:ascii="Times New Roman" w:hAnsi="Times New Roman"/>
                <w:sz w:val="24"/>
                <w:szCs w:val="24"/>
              </w:rPr>
              <w:t>5,61 м</w:t>
            </w:r>
          </w:p>
        </w:tc>
      </w:tr>
      <w:tr w:rsidR="00B12CEC" w:rsidRPr="00A33F4A" w:rsidTr="00A33F4A">
        <w:tc>
          <w:tcPr>
            <w:tcW w:w="2695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694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8927" w:type="dxa"/>
            <w:vAlign w:val="center"/>
          </w:tcPr>
          <w:p w:rsidR="00B12CEC" w:rsidRPr="00A33F4A" w:rsidRDefault="0004081C" w:rsidP="00B12CEC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 xml:space="preserve">в юго-западном направлении </w:t>
            </w:r>
            <w:r w:rsidR="00B12CEC" w:rsidRPr="00A33F4A">
              <w:rPr>
                <w:rFonts w:ascii="Times New Roman" w:hAnsi="Times New Roman"/>
                <w:sz w:val="24"/>
                <w:szCs w:val="24"/>
              </w:rPr>
              <w:t>11,25 м</w:t>
            </w:r>
          </w:p>
        </w:tc>
      </w:tr>
      <w:tr w:rsidR="00B12CEC" w:rsidRPr="00A33F4A" w:rsidTr="00A33F4A">
        <w:tc>
          <w:tcPr>
            <w:tcW w:w="2695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694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927" w:type="dxa"/>
            <w:vAlign w:val="center"/>
          </w:tcPr>
          <w:p w:rsidR="00B12CEC" w:rsidRPr="00A33F4A" w:rsidRDefault="0004081C" w:rsidP="00B12CEC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 xml:space="preserve">в юго-западном направлении </w:t>
            </w:r>
            <w:r w:rsidR="00B12CEC" w:rsidRPr="00A33F4A">
              <w:rPr>
                <w:rFonts w:ascii="Times New Roman" w:hAnsi="Times New Roman"/>
                <w:sz w:val="24"/>
                <w:szCs w:val="24"/>
              </w:rPr>
              <w:t>31,28 м</w:t>
            </w:r>
          </w:p>
        </w:tc>
      </w:tr>
      <w:tr w:rsidR="00B12CEC" w:rsidRPr="00A33F4A" w:rsidTr="00A33F4A">
        <w:tc>
          <w:tcPr>
            <w:tcW w:w="2695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694" w:type="dxa"/>
            <w:vAlign w:val="center"/>
          </w:tcPr>
          <w:p w:rsidR="00B12CEC" w:rsidRPr="00A33F4A" w:rsidRDefault="00B12CEC" w:rsidP="00B12C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8927" w:type="dxa"/>
            <w:vAlign w:val="center"/>
          </w:tcPr>
          <w:p w:rsidR="00B12CEC" w:rsidRPr="00A33F4A" w:rsidRDefault="00B12CEC" w:rsidP="00B12CEC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в юго-восточно</w:t>
            </w:r>
            <w:r w:rsidR="0004081C" w:rsidRPr="00A33F4A">
              <w:rPr>
                <w:rFonts w:ascii="Times New Roman" w:hAnsi="Times New Roman"/>
                <w:sz w:val="24"/>
                <w:szCs w:val="24"/>
              </w:rPr>
              <w:t xml:space="preserve">м направлении, замыкая контур </w:t>
            </w:r>
            <w:r w:rsidRPr="00A33F4A">
              <w:rPr>
                <w:rFonts w:ascii="Times New Roman" w:hAnsi="Times New Roman"/>
                <w:sz w:val="24"/>
                <w:szCs w:val="24"/>
              </w:rPr>
              <w:t>50,23 м</w:t>
            </w:r>
          </w:p>
        </w:tc>
      </w:tr>
    </w:tbl>
    <w:p w:rsidR="000404EA" w:rsidRPr="00CB2804" w:rsidRDefault="000404EA" w:rsidP="00690027">
      <w:pPr>
        <w:spacing w:line="230" w:lineRule="auto"/>
        <w:rPr>
          <w:rFonts w:ascii="Times New Roman" w:hAnsi="Times New Roman"/>
          <w:highlight w:val="yellow"/>
        </w:rPr>
      </w:pPr>
    </w:p>
    <w:p w:rsidR="005D1F2F" w:rsidRPr="00796014" w:rsidRDefault="003D479F" w:rsidP="005D1F2F">
      <w:pPr>
        <w:spacing w:line="23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96014">
        <w:rPr>
          <w:rFonts w:ascii="Times New Roman" w:hAnsi="Times New Roman"/>
          <w:color w:val="000000" w:themeColor="text1"/>
          <w:sz w:val="28"/>
          <w:szCs w:val="28"/>
        </w:rPr>
        <w:t>2. </w:t>
      </w:r>
      <w:r w:rsidR="00B758D9" w:rsidRPr="00796014">
        <w:rPr>
          <w:rFonts w:ascii="Times New Roman" w:hAnsi="Times New Roman"/>
          <w:color w:val="000000" w:themeColor="text1"/>
          <w:sz w:val="28"/>
          <w:szCs w:val="28"/>
        </w:rPr>
        <w:t xml:space="preserve">Графическое описание </w:t>
      </w:r>
      <w:proofErr w:type="gramStart"/>
      <w:r w:rsidR="00B758D9" w:rsidRPr="00796014">
        <w:rPr>
          <w:rFonts w:ascii="Times New Roman" w:hAnsi="Times New Roman"/>
          <w:color w:val="000000" w:themeColor="text1"/>
          <w:sz w:val="28"/>
          <w:szCs w:val="28"/>
        </w:rPr>
        <w:t>местоположения г</w:t>
      </w:r>
      <w:r w:rsidR="000404EA" w:rsidRPr="00796014">
        <w:rPr>
          <w:rFonts w:ascii="Times New Roman" w:hAnsi="Times New Roman"/>
          <w:color w:val="000000" w:themeColor="text1"/>
          <w:sz w:val="28"/>
          <w:szCs w:val="28"/>
        </w:rPr>
        <w:t xml:space="preserve">раницы </w:t>
      </w:r>
      <w:r w:rsidR="00FB0B00" w:rsidRPr="00796014">
        <w:rPr>
          <w:rFonts w:ascii="Times New Roman" w:hAnsi="Times New Roman"/>
          <w:color w:val="000000" w:themeColor="text1"/>
          <w:sz w:val="28"/>
          <w:szCs w:val="28"/>
        </w:rPr>
        <w:t xml:space="preserve">единой </w:t>
      </w:r>
      <w:r w:rsidR="000404EA" w:rsidRPr="00796014">
        <w:rPr>
          <w:rFonts w:ascii="Times New Roman" w:hAnsi="Times New Roman"/>
          <w:color w:val="000000" w:themeColor="text1"/>
          <w:sz w:val="28"/>
          <w:szCs w:val="28"/>
        </w:rPr>
        <w:t>зоны регулирования застройки</w:t>
      </w:r>
      <w:proofErr w:type="gramEnd"/>
      <w:r w:rsidR="000404EA" w:rsidRPr="00796014">
        <w:rPr>
          <w:rFonts w:ascii="Times New Roman" w:hAnsi="Times New Roman"/>
          <w:color w:val="000000" w:themeColor="text1"/>
          <w:sz w:val="28"/>
          <w:szCs w:val="28"/>
        </w:rPr>
        <w:t xml:space="preserve"> и хозяйственной</w:t>
      </w:r>
    </w:p>
    <w:p w:rsidR="000404EA" w:rsidRPr="00796014" w:rsidRDefault="000404EA" w:rsidP="005D1F2F">
      <w:pPr>
        <w:spacing w:line="23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96014">
        <w:rPr>
          <w:rFonts w:ascii="Times New Roman" w:hAnsi="Times New Roman"/>
          <w:color w:val="000000" w:themeColor="text1"/>
          <w:sz w:val="28"/>
          <w:szCs w:val="28"/>
        </w:rPr>
        <w:t>деятельности объект</w:t>
      </w:r>
      <w:r w:rsidR="00FB0B00" w:rsidRPr="00796014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Pr="00796014">
        <w:rPr>
          <w:rFonts w:ascii="Times New Roman" w:hAnsi="Times New Roman"/>
          <w:color w:val="000000" w:themeColor="text1"/>
          <w:sz w:val="28"/>
          <w:szCs w:val="28"/>
        </w:rPr>
        <w:t xml:space="preserve"> культурного наследия</w:t>
      </w:r>
      <w:r w:rsidR="005F5BA8" w:rsidRPr="007960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67A12" w:rsidRPr="00796014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210FD2" w:rsidRPr="00796014">
        <w:rPr>
          <w:rFonts w:ascii="Times New Roman" w:hAnsi="Times New Roman"/>
          <w:bCs/>
          <w:sz w:val="28"/>
          <w:szCs w:val="28"/>
        </w:rPr>
        <w:t>ЕЗРЗ-1, ЕЗРЗ-2</w:t>
      </w:r>
      <w:r w:rsidR="000F3C0E" w:rsidRPr="00796014">
        <w:rPr>
          <w:rFonts w:ascii="Times New Roman" w:hAnsi="Times New Roman"/>
          <w:bCs/>
          <w:sz w:val="28"/>
          <w:szCs w:val="28"/>
        </w:rPr>
        <w:t>, ЕЗРЗ-3</w:t>
      </w:r>
      <w:r w:rsidR="00467A12" w:rsidRPr="00796014">
        <w:rPr>
          <w:rFonts w:ascii="Times New Roman" w:hAnsi="Times New Roman"/>
          <w:sz w:val="28"/>
          <w:szCs w:val="28"/>
        </w:rPr>
        <w:t>)</w:t>
      </w:r>
    </w:p>
    <w:p w:rsidR="00DA78C4" w:rsidRPr="00CB2804" w:rsidRDefault="00DA78C4" w:rsidP="005D1F2F">
      <w:pPr>
        <w:spacing w:line="230" w:lineRule="auto"/>
        <w:jc w:val="center"/>
        <w:rPr>
          <w:rFonts w:ascii="Times New Roman" w:hAnsi="Times New Roman"/>
          <w:color w:val="000000" w:themeColor="text1"/>
          <w:sz w:val="16"/>
          <w:szCs w:val="16"/>
          <w:highlight w:val="yellow"/>
        </w:rPr>
      </w:pPr>
    </w:p>
    <w:tbl>
      <w:tblPr>
        <w:tblW w:w="4978" w:type="pct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7"/>
        <w:gridCol w:w="7235"/>
        <w:gridCol w:w="6492"/>
      </w:tblGrid>
      <w:tr w:rsidR="00DA78C4" w:rsidRPr="00CB2804" w:rsidTr="00A33F4A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CB2804" w:rsidRDefault="00DA78C4" w:rsidP="000F3C0E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Сведения о</w:t>
            </w:r>
            <w:r w:rsidR="003D23CB" w:rsidRPr="00CB28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3C0E">
              <w:rPr>
                <w:rFonts w:ascii="Times New Roman" w:hAnsi="Times New Roman"/>
                <w:sz w:val="24"/>
                <w:szCs w:val="24"/>
              </w:rPr>
              <w:t xml:space="preserve">единой </w:t>
            </w:r>
            <w:r w:rsidR="003D23CB" w:rsidRPr="00CB2804">
              <w:rPr>
                <w:rFonts w:ascii="Times New Roman" w:hAnsi="Times New Roman"/>
                <w:sz w:val="24"/>
                <w:szCs w:val="24"/>
              </w:rPr>
              <w:t>з</w:t>
            </w:r>
            <w:r w:rsidR="008764EA" w:rsidRPr="00CB2804">
              <w:rPr>
                <w:rFonts w:ascii="Times New Roman" w:hAnsi="Times New Roman"/>
                <w:sz w:val="24"/>
                <w:szCs w:val="24"/>
              </w:rPr>
              <w:t>оне регулирования застройки и хозяйственной деятельности объект</w:t>
            </w:r>
            <w:r w:rsidR="000F3C0E">
              <w:rPr>
                <w:rFonts w:ascii="Times New Roman" w:hAnsi="Times New Roman"/>
                <w:sz w:val="24"/>
                <w:szCs w:val="24"/>
              </w:rPr>
              <w:t>ов</w:t>
            </w:r>
            <w:r w:rsidR="008764EA" w:rsidRPr="00CB2804">
              <w:rPr>
                <w:rFonts w:ascii="Times New Roman" w:hAnsi="Times New Roman"/>
                <w:sz w:val="24"/>
                <w:szCs w:val="24"/>
              </w:rPr>
              <w:t xml:space="preserve"> культурного наследия (далее – объект 2)</w:t>
            </w:r>
          </w:p>
        </w:tc>
      </w:tr>
      <w:tr w:rsidR="00DA78C4" w:rsidRPr="00CB2804" w:rsidTr="00A33F4A">
        <w:tc>
          <w:tcPr>
            <w:tcW w:w="2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DA78C4" w:rsidRPr="00CB2804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B280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B280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5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DA78C4" w:rsidRPr="00CB2804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Характеристики объекта</w:t>
            </w:r>
            <w:r w:rsidR="003A296F" w:rsidRPr="00CB2804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22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DA78C4" w:rsidRPr="00CB2804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Описание характеристик</w:t>
            </w:r>
          </w:p>
        </w:tc>
      </w:tr>
    </w:tbl>
    <w:p w:rsidR="00A33F4A" w:rsidRPr="00A33F4A" w:rsidRDefault="00A33F4A">
      <w:pPr>
        <w:rPr>
          <w:sz w:val="2"/>
          <w:szCs w:val="2"/>
        </w:rPr>
      </w:pPr>
    </w:p>
    <w:tbl>
      <w:tblPr>
        <w:tblW w:w="4978" w:type="pc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8"/>
        <w:gridCol w:w="7234"/>
        <w:gridCol w:w="6492"/>
      </w:tblGrid>
      <w:tr w:rsidR="00DA78C4" w:rsidRPr="00CB2804" w:rsidTr="00A33F4A">
        <w:trPr>
          <w:tblHeader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CB2804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CB2804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CB2804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A78C4" w:rsidRPr="00CB2804" w:rsidTr="00A33F4A">
        <w:trPr>
          <w:trHeight w:val="7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CB2804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CB2804" w:rsidRDefault="00DA78C4" w:rsidP="0069002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Местоположение объекта</w:t>
            </w:r>
            <w:r w:rsidR="003A296F" w:rsidRPr="00CB2804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CB2804" w:rsidRDefault="00DA78C4" w:rsidP="008853AE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iCs/>
                <w:sz w:val="24"/>
                <w:szCs w:val="24"/>
              </w:rPr>
              <w:t xml:space="preserve">Рязанская область, </w:t>
            </w:r>
            <w:r w:rsidR="008853AE">
              <w:rPr>
                <w:rFonts w:ascii="Times New Roman" w:hAnsi="Times New Roman"/>
                <w:iCs/>
                <w:sz w:val="24"/>
                <w:szCs w:val="24"/>
              </w:rPr>
              <w:t>г. Рязань</w:t>
            </w:r>
          </w:p>
        </w:tc>
      </w:tr>
      <w:tr w:rsidR="00DA78C4" w:rsidRPr="00CB2804" w:rsidTr="00A33F4A">
        <w:trPr>
          <w:trHeight w:val="1862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CB2804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D479F" w:rsidRPr="00CB2804" w:rsidRDefault="00DA78C4" w:rsidP="0069002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 xml:space="preserve">Площадь объекта </w:t>
            </w:r>
            <w:r w:rsidR="00191551" w:rsidRPr="00CB2804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CB2804">
              <w:rPr>
                <w:rFonts w:ascii="Times New Roman" w:hAnsi="Times New Roman"/>
                <w:sz w:val="24"/>
                <w:szCs w:val="24"/>
              </w:rPr>
              <w:t xml:space="preserve">+/- величина погрешности определения площади </w:t>
            </w:r>
          </w:p>
          <w:p w:rsidR="00DA78C4" w:rsidRPr="00CB2804" w:rsidRDefault="00DA78C4" w:rsidP="0069002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(P +/- Дельта P)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348F7" w:rsidRPr="0003704A" w:rsidRDefault="002C6617" w:rsidP="000348F7">
            <w:pPr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="00C574DE" w:rsidRPr="0003704A">
              <w:rPr>
                <w:rFonts w:ascii="Times New Roman" w:eastAsia="Calibri" w:hAnsi="Times New Roman"/>
                <w:sz w:val="24"/>
                <w:szCs w:val="24"/>
              </w:rPr>
              <w:t>ЗРЗ</w:t>
            </w:r>
            <w:r w:rsidR="00467A12" w:rsidRPr="0003704A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="000348F7" w:rsidRPr="0003704A">
              <w:rPr>
                <w:rFonts w:ascii="Times New Roman" w:eastAsia="Calibri" w:hAnsi="Times New Roman"/>
                <w:sz w:val="24"/>
                <w:szCs w:val="24"/>
              </w:rPr>
              <w:t>1 –</w:t>
            </w:r>
            <w:r w:rsidR="00E517D4">
              <w:rPr>
                <w:rFonts w:ascii="Times New Roman" w:eastAsia="Calibri" w:hAnsi="Times New Roman"/>
                <w:sz w:val="24"/>
                <w:szCs w:val="24"/>
              </w:rPr>
              <w:t xml:space="preserve"> 2485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E67D13" w:rsidRPr="0003704A">
              <w:rPr>
                <w:rFonts w:ascii="Times New Roman" w:hAnsi="Times New Roman"/>
                <w:sz w:val="24"/>
                <w:szCs w:val="24"/>
              </w:rPr>
              <w:t>кв.</w:t>
            </w:r>
            <w:r w:rsidR="008C3C41" w:rsidRPr="000370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7A12" w:rsidRPr="0003704A">
              <w:rPr>
                <w:rFonts w:ascii="Times New Roman" w:hAnsi="Times New Roman"/>
                <w:sz w:val="24"/>
                <w:szCs w:val="24"/>
              </w:rPr>
              <w:t>м</w:t>
            </w:r>
            <w:r w:rsidR="00E67D13" w:rsidRPr="0003704A">
              <w:rPr>
                <w:rFonts w:ascii="Times New Roman" w:hAnsi="Times New Roman"/>
                <w:sz w:val="24"/>
                <w:szCs w:val="24"/>
              </w:rPr>
              <w:t>;</w:t>
            </w:r>
            <w:r w:rsidR="008C3C41" w:rsidRPr="0003704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34276" w:rsidRPr="0003704A" w:rsidRDefault="00467A12" w:rsidP="00132C8A">
            <w:pPr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3704A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r w:rsidR="00E67D13" w:rsidRPr="0003704A">
              <w:rPr>
                <w:rFonts w:ascii="Times New Roman" w:eastAsia="Calibri" w:hAnsi="Times New Roman"/>
                <w:sz w:val="24"/>
                <w:szCs w:val="24"/>
              </w:rPr>
              <w:t>огрешность</w:t>
            </w:r>
            <w:r w:rsidR="008C3C41" w:rsidRPr="000370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3C41" w:rsidRPr="0003704A">
              <w:rPr>
                <w:rFonts w:ascii="Times New Roman" w:eastAsia="Calibri" w:hAnsi="Times New Roman"/>
                <w:sz w:val="24"/>
                <w:szCs w:val="24"/>
              </w:rPr>
              <w:t>–</w:t>
            </w:r>
            <w:r w:rsidR="0003704A" w:rsidRPr="0003704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03704A" w:rsidRPr="0003704A">
              <w:rPr>
                <w:rFonts w:ascii="Times New Roman" w:hAnsi="Times New Roman"/>
                <w:sz w:val="24"/>
                <w:szCs w:val="24"/>
              </w:rPr>
              <w:t>+/-</w:t>
            </w:r>
            <w:r w:rsidR="008C3C41" w:rsidRPr="0003704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0370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17D4">
              <w:rPr>
                <w:rFonts w:ascii="Times New Roman" w:hAnsi="Times New Roman"/>
                <w:sz w:val="24"/>
                <w:szCs w:val="24"/>
              </w:rPr>
              <w:t xml:space="preserve">14 </w:t>
            </w:r>
            <w:r w:rsidRPr="0003704A">
              <w:rPr>
                <w:rFonts w:ascii="Times New Roman" w:hAnsi="Times New Roman"/>
                <w:sz w:val="24"/>
                <w:szCs w:val="24"/>
              </w:rPr>
              <w:t>кв. м</w:t>
            </w:r>
            <w:r w:rsidR="008C3C41" w:rsidRPr="0003704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C3C41" w:rsidRPr="0003704A" w:rsidRDefault="002C6617" w:rsidP="008C3C41">
            <w:pPr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="000348F7" w:rsidRPr="0003704A">
              <w:rPr>
                <w:rFonts w:ascii="Times New Roman" w:eastAsia="Calibri" w:hAnsi="Times New Roman"/>
                <w:sz w:val="24"/>
                <w:szCs w:val="24"/>
              </w:rPr>
              <w:t>ЗРЗ</w:t>
            </w:r>
            <w:r w:rsidR="00467A12" w:rsidRPr="0003704A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="000348F7" w:rsidRPr="0003704A">
              <w:rPr>
                <w:rFonts w:ascii="Times New Roman" w:eastAsia="Calibri" w:hAnsi="Times New Roman"/>
                <w:sz w:val="24"/>
                <w:szCs w:val="24"/>
              </w:rPr>
              <w:t>2 –</w:t>
            </w:r>
            <w:r w:rsidR="00E517D4">
              <w:rPr>
                <w:rFonts w:ascii="Times New Roman" w:eastAsia="Calibri" w:hAnsi="Times New Roman"/>
                <w:sz w:val="24"/>
                <w:szCs w:val="24"/>
              </w:rPr>
              <w:t xml:space="preserve"> 26118 </w:t>
            </w:r>
            <w:r w:rsidR="00467A12" w:rsidRPr="0003704A">
              <w:rPr>
                <w:rFonts w:ascii="Times New Roman" w:hAnsi="Times New Roman"/>
                <w:sz w:val="24"/>
                <w:szCs w:val="24"/>
              </w:rPr>
              <w:t>кв. м</w:t>
            </w:r>
            <w:r w:rsidR="008C3C41" w:rsidRPr="0003704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67D13" w:rsidRPr="0003704A" w:rsidRDefault="00467A12" w:rsidP="00E67D13">
            <w:pPr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3704A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r w:rsidR="00E67D13" w:rsidRPr="0003704A">
              <w:rPr>
                <w:rFonts w:ascii="Times New Roman" w:eastAsia="Calibri" w:hAnsi="Times New Roman"/>
                <w:sz w:val="24"/>
                <w:szCs w:val="24"/>
              </w:rPr>
              <w:t>огрешность</w:t>
            </w:r>
            <w:r w:rsidR="008C3C41" w:rsidRPr="0003704A">
              <w:rPr>
                <w:rFonts w:ascii="Times New Roman" w:eastAsia="Calibri" w:hAnsi="Times New Roman"/>
                <w:sz w:val="24"/>
                <w:szCs w:val="24"/>
              </w:rPr>
              <w:t xml:space="preserve"> –</w:t>
            </w:r>
            <w:r w:rsidR="0003704A" w:rsidRPr="0003704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03704A" w:rsidRPr="0003704A">
              <w:rPr>
                <w:rFonts w:ascii="Times New Roman" w:hAnsi="Times New Roman"/>
                <w:sz w:val="24"/>
                <w:szCs w:val="24"/>
              </w:rPr>
              <w:t>+/-</w:t>
            </w:r>
            <w:r w:rsidRPr="0003704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E517D4">
              <w:rPr>
                <w:rFonts w:ascii="Times New Roman" w:eastAsia="Calibri" w:hAnsi="Times New Roman"/>
                <w:sz w:val="24"/>
                <w:szCs w:val="24"/>
              </w:rPr>
              <w:t>156</w:t>
            </w:r>
            <w:r w:rsidRPr="0003704A">
              <w:rPr>
                <w:rFonts w:ascii="Times New Roman" w:eastAsia="Calibri" w:hAnsi="Times New Roman"/>
                <w:sz w:val="24"/>
                <w:szCs w:val="24"/>
              </w:rPr>
              <w:t xml:space="preserve"> кв. м</w:t>
            </w:r>
            <w:r w:rsidR="008C3C41" w:rsidRPr="0003704A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:rsidR="00D1797C" w:rsidRPr="0003704A" w:rsidRDefault="002C6617" w:rsidP="00D1797C">
            <w:pPr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="00467A12" w:rsidRPr="0003704A">
              <w:rPr>
                <w:rFonts w:ascii="Times New Roman" w:eastAsia="Calibri" w:hAnsi="Times New Roman"/>
                <w:sz w:val="24"/>
                <w:szCs w:val="24"/>
              </w:rPr>
              <w:t>ЗРЗ-</w:t>
            </w:r>
            <w:r w:rsidR="00212A92" w:rsidRPr="0003704A">
              <w:rPr>
                <w:rFonts w:ascii="Times New Roman" w:eastAsia="Calibri" w:hAnsi="Times New Roman"/>
                <w:sz w:val="24"/>
                <w:szCs w:val="24"/>
              </w:rPr>
              <w:t>3 –</w:t>
            </w:r>
            <w:r w:rsidR="00E517D4">
              <w:rPr>
                <w:rFonts w:ascii="Times New Roman" w:eastAsia="Calibri" w:hAnsi="Times New Roman"/>
                <w:sz w:val="24"/>
                <w:szCs w:val="24"/>
              </w:rPr>
              <w:t xml:space="preserve"> 15709 </w:t>
            </w:r>
            <w:r w:rsidR="00467A12" w:rsidRPr="0003704A">
              <w:rPr>
                <w:rFonts w:ascii="Times New Roman" w:eastAsia="Calibri" w:hAnsi="Times New Roman"/>
                <w:sz w:val="24"/>
                <w:szCs w:val="24"/>
              </w:rPr>
              <w:t>кв. м</w:t>
            </w:r>
            <w:r w:rsidR="00D1797C" w:rsidRPr="0003704A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:rsidR="00634276" w:rsidRPr="00CB2804" w:rsidRDefault="00467A12" w:rsidP="00BD5FBC">
            <w:pPr>
              <w:spacing w:line="276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3704A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r w:rsidR="00E67D13" w:rsidRPr="0003704A">
              <w:rPr>
                <w:rFonts w:ascii="Times New Roman" w:eastAsia="Calibri" w:hAnsi="Times New Roman"/>
                <w:sz w:val="24"/>
                <w:szCs w:val="24"/>
              </w:rPr>
              <w:t>огрешность</w:t>
            </w:r>
            <w:r w:rsidR="00D1797C" w:rsidRPr="0003704A">
              <w:rPr>
                <w:rFonts w:ascii="Times New Roman" w:eastAsia="Calibri" w:hAnsi="Times New Roman"/>
                <w:sz w:val="24"/>
                <w:szCs w:val="24"/>
              </w:rPr>
              <w:t xml:space="preserve"> –</w:t>
            </w:r>
            <w:r w:rsidRPr="0003704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03704A" w:rsidRPr="0003704A">
              <w:rPr>
                <w:rFonts w:ascii="Times New Roman" w:hAnsi="Times New Roman"/>
                <w:sz w:val="24"/>
                <w:szCs w:val="24"/>
              </w:rPr>
              <w:t>+/-</w:t>
            </w:r>
            <w:r w:rsidR="00E517D4">
              <w:rPr>
                <w:rFonts w:ascii="Times New Roman" w:hAnsi="Times New Roman"/>
                <w:sz w:val="24"/>
                <w:szCs w:val="24"/>
              </w:rPr>
              <w:t xml:space="preserve"> 94</w:t>
            </w:r>
            <w:r w:rsidRPr="0003704A">
              <w:rPr>
                <w:rFonts w:ascii="Times New Roman" w:eastAsia="Calibri" w:hAnsi="Times New Roman"/>
                <w:sz w:val="24"/>
                <w:szCs w:val="24"/>
              </w:rPr>
              <w:t xml:space="preserve"> кв. м</w:t>
            </w:r>
          </w:p>
        </w:tc>
      </w:tr>
      <w:tr w:rsidR="00DA78C4" w:rsidRPr="00CB2804" w:rsidTr="00A33F4A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CB2804" w:rsidRDefault="00DA78C4" w:rsidP="0069002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CB2804" w:rsidRDefault="00DA78C4" w:rsidP="0069002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Иные характеристики объекта</w:t>
            </w:r>
            <w:r w:rsidR="00B52884" w:rsidRPr="00CB2804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CB2804" w:rsidRDefault="00467A12" w:rsidP="0069002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0F9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7827AA" w:rsidRPr="00CB2804" w:rsidRDefault="007827AA" w:rsidP="00690027">
      <w:pPr>
        <w:spacing w:line="233" w:lineRule="auto"/>
        <w:ind w:firstLine="709"/>
        <w:rPr>
          <w:rFonts w:ascii="Times New Roman" w:hAnsi="Times New Roman"/>
          <w:bCs/>
          <w:sz w:val="28"/>
          <w:szCs w:val="28"/>
        </w:rPr>
      </w:pPr>
    </w:p>
    <w:tbl>
      <w:tblPr>
        <w:tblStyle w:val="aa"/>
        <w:tblW w:w="4963" w:type="pct"/>
        <w:tblInd w:w="108" w:type="dxa"/>
        <w:tblLook w:val="04A0" w:firstRow="1" w:lastRow="0" w:firstColumn="1" w:lastColumn="0" w:noHBand="0" w:noVBand="1"/>
      </w:tblPr>
      <w:tblGrid>
        <w:gridCol w:w="2458"/>
        <w:gridCol w:w="1258"/>
        <w:gridCol w:w="1390"/>
        <w:gridCol w:w="3175"/>
        <w:gridCol w:w="3719"/>
        <w:gridCol w:w="2392"/>
      </w:tblGrid>
      <w:tr w:rsidR="007827AA" w:rsidRPr="00CB2804" w:rsidTr="00A33F4A">
        <w:tc>
          <w:tcPr>
            <w:tcW w:w="5000" w:type="pct"/>
            <w:gridSpan w:val="6"/>
          </w:tcPr>
          <w:p w:rsidR="007827AA" w:rsidRPr="00CB2804" w:rsidRDefault="007827AA" w:rsidP="007827AA">
            <w:pPr>
              <w:spacing w:line="233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>Сведения о местоположении границ объекта</w:t>
            </w:r>
            <w:r w:rsidR="00B226D3" w:rsidRPr="00CB2804">
              <w:rPr>
                <w:rFonts w:ascii="Times New Roman" w:hAnsi="Times New Roman"/>
                <w:bCs/>
                <w:sz w:val="24"/>
                <w:szCs w:val="24"/>
              </w:rPr>
              <w:t xml:space="preserve"> 2</w:t>
            </w:r>
          </w:p>
        </w:tc>
      </w:tr>
      <w:tr w:rsidR="007827AA" w:rsidRPr="00CB2804" w:rsidTr="00A33F4A">
        <w:tc>
          <w:tcPr>
            <w:tcW w:w="5000" w:type="pct"/>
            <w:gridSpan w:val="6"/>
          </w:tcPr>
          <w:p w:rsidR="007827AA" w:rsidRPr="00CB2804" w:rsidRDefault="007827AA" w:rsidP="007827AA">
            <w:pPr>
              <w:spacing w:line="233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>1. Система координат МСК-62</w:t>
            </w:r>
          </w:p>
        </w:tc>
      </w:tr>
      <w:tr w:rsidR="007827AA" w:rsidRPr="00CB2804" w:rsidTr="00A33F4A">
        <w:tc>
          <w:tcPr>
            <w:tcW w:w="5000" w:type="pct"/>
            <w:gridSpan w:val="6"/>
          </w:tcPr>
          <w:p w:rsidR="007827AA" w:rsidRPr="00CB2804" w:rsidRDefault="007827AA" w:rsidP="007C0A6A">
            <w:pPr>
              <w:spacing w:line="23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="00A93272" w:rsidRPr="00CB280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67A12" w:rsidRPr="00E20F97">
              <w:rPr>
                <w:rFonts w:ascii="Times New Roman" w:hAnsi="Times New Roman"/>
                <w:bCs/>
                <w:sz w:val="24"/>
                <w:szCs w:val="24"/>
              </w:rPr>
              <w:t xml:space="preserve">Сведения о характерных точках </w:t>
            </w:r>
            <w:r w:rsidR="00B173FD" w:rsidRPr="00E20F97">
              <w:rPr>
                <w:rFonts w:ascii="Times New Roman" w:hAnsi="Times New Roman"/>
                <w:bCs/>
                <w:sz w:val="24"/>
                <w:szCs w:val="24"/>
              </w:rPr>
              <w:t>границ</w:t>
            </w:r>
            <w:r w:rsidR="00CA4E1E" w:rsidRPr="00E20F9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43BFD" w:rsidRPr="00E20F97">
              <w:rPr>
                <w:rFonts w:ascii="Times New Roman" w:hAnsi="Times New Roman"/>
                <w:bCs/>
                <w:sz w:val="24"/>
                <w:szCs w:val="24"/>
              </w:rPr>
              <w:t xml:space="preserve">объекта 2 </w:t>
            </w:r>
            <w:r w:rsidRPr="00E20F97">
              <w:rPr>
                <w:rFonts w:ascii="Times New Roman" w:hAnsi="Times New Roman"/>
                <w:sz w:val="24"/>
                <w:szCs w:val="24"/>
              </w:rPr>
              <w:t>(</w:t>
            </w:r>
            <w:r w:rsidR="001341FC" w:rsidRPr="00E96289">
              <w:rPr>
                <w:rFonts w:ascii="Times New Roman" w:hAnsi="Times New Roman"/>
                <w:sz w:val="24"/>
                <w:szCs w:val="24"/>
              </w:rPr>
              <w:t>Е</w:t>
            </w:r>
            <w:r w:rsidRPr="00E96289">
              <w:rPr>
                <w:rFonts w:ascii="Times New Roman" w:eastAsia="Calibri" w:hAnsi="Times New Roman"/>
                <w:sz w:val="24"/>
                <w:szCs w:val="24"/>
              </w:rPr>
              <w:t>ЗРЗ</w:t>
            </w:r>
            <w:r w:rsidR="007C0A6A" w:rsidRPr="00E96289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E96289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Pr="00E9628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9376B" w:rsidRPr="00CB2804" w:rsidTr="00A33F4A">
        <w:trPr>
          <w:trHeight w:val="530"/>
        </w:trPr>
        <w:tc>
          <w:tcPr>
            <w:tcW w:w="854" w:type="pct"/>
            <w:vMerge w:val="restart"/>
            <w:tcBorders>
              <w:bottom w:val="nil"/>
            </w:tcBorders>
            <w:vAlign w:val="center"/>
          </w:tcPr>
          <w:p w:rsidR="0009376B" w:rsidRPr="00CB2804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Обозначение характерных точек границ объекта</w:t>
            </w:r>
            <w:r w:rsidR="00D65604" w:rsidRPr="00CB2804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920" w:type="pct"/>
            <w:gridSpan w:val="2"/>
            <w:tcBorders>
              <w:bottom w:val="single" w:sz="4" w:space="0" w:color="auto"/>
            </w:tcBorders>
            <w:vAlign w:val="center"/>
          </w:tcPr>
          <w:p w:rsidR="0009376B" w:rsidRPr="00CB2804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 xml:space="preserve">Координаты, </w:t>
            </w:r>
            <w:proofErr w:type="gramStart"/>
            <w:r w:rsidRPr="00CB2804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03" w:type="pct"/>
            <w:vMerge w:val="restart"/>
            <w:tcBorders>
              <w:bottom w:val="nil"/>
            </w:tcBorders>
            <w:vAlign w:val="center"/>
          </w:tcPr>
          <w:p w:rsidR="0009376B" w:rsidRPr="00CB2804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Метод определения координат характерной точки</w:t>
            </w:r>
          </w:p>
        </w:tc>
        <w:tc>
          <w:tcPr>
            <w:tcW w:w="1292" w:type="pct"/>
            <w:vMerge w:val="restart"/>
            <w:tcBorders>
              <w:bottom w:val="nil"/>
            </w:tcBorders>
            <w:vAlign w:val="center"/>
          </w:tcPr>
          <w:p w:rsidR="0009376B" w:rsidRPr="00CB2804" w:rsidRDefault="0009376B" w:rsidP="006D1582">
            <w:pPr>
              <w:spacing w:line="22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 xml:space="preserve">Средняя </w:t>
            </w:r>
            <w:proofErr w:type="spellStart"/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>квадратическая</w:t>
            </w:r>
            <w:proofErr w:type="spellEnd"/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 xml:space="preserve"> погрешность положения характерн</w:t>
            </w:r>
            <w:r w:rsidR="006D1582" w:rsidRPr="00CB2804">
              <w:rPr>
                <w:rFonts w:ascii="Times New Roman" w:hAnsi="Times New Roman"/>
                <w:bCs/>
                <w:sz w:val="24"/>
                <w:szCs w:val="24"/>
              </w:rPr>
              <w:t>ой</w:t>
            </w: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 xml:space="preserve"> точ</w:t>
            </w:r>
            <w:r w:rsidR="006D1582" w:rsidRPr="00CB2804">
              <w:rPr>
                <w:rFonts w:ascii="Times New Roman" w:hAnsi="Times New Roman"/>
                <w:bCs/>
                <w:sz w:val="24"/>
                <w:szCs w:val="24"/>
              </w:rPr>
              <w:t>ки</w:t>
            </w: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CB28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Mt</w:t>
            </w: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>), м</w:t>
            </w:r>
          </w:p>
        </w:tc>
        <w:tc>
          <w:tcPr>
            <w:tcW w:w="831" w:type="pct"/>
            <w:vMerge w:val="restart"/>
            <w:tcBorders>
              <w:bottom w:val="nil"/>
            </w:tcBorders>
            <w:vAlign w:val="center"/>
          </w:tcPr>
          <w:p w:rsidR="0009376B" w:rsidRPr="00CB2804" w:rsidRDefault="0009376B" w:rsidP="00690027">
            <w:pPr>
              <w:widowControl w:val="0"/>
              <w:autoSpaceDE w:val="0"/>
              <w:autoSpaceDN w:val="0"/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Описание обозначения точки на местности</w:t>
            </w:r>
          </w:p>
          <w:p w:rsidR="0009376B" w:rsidRPr="00CB2804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(при наличии)</w:t>
            </w:r>
          </w:p>
        </w:tc>
      </w:tr>
      <w:tr w:rsidR="0009376B" w:rsidRPr="00CB2804" w:rsidTr="00A33F4A">
        <w:trPr>
          <w:trHeight w:val="70"/>
        </w:trPr>
        <w:tc>
          <w:tcPr>
            <w:tcW w:w="854" w:type="pct"/>
            <w:vMerge/>
            <w:tcBorders>
              <w:bottom w:val="nil"/>
            </w:tcBorders>
            <w:vAlign w:val="center"/>
          </w:tcPr>
          <w:p w:rsidR="0009376B" w:rsidRPr="00CB2804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7" w:type="pct"/>
            <w:tcBorders>
              <w:bottom w:val="nil"/>
            </w:tcBorders>
            <w:vAlign w:val="center"/>
          </w:tcPr>
          <w:p w:rsidR="0009376B" w:rsidRPr="00CB2804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483" w:type="pct"/>
            <w:tcBorders>
              <w:bottom w:val="nil"/>
            </w:tcBorders>
            <w:vAlign w:val="center"/>
          </w:tcPr>
          <w:p w:rsidR="0009376B" w:rsidRPr="00CB2804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103" w:type="pct"/>
            <w:vMerge/>
            <w:tcBorders>
              <w:bottom w:val="nil"/>
            </w:tcBorders>
            <w:vAlign w:val="center"/>
          </w:tcPr>
          <w:p w:rsidR="0009376B" w:rsidRPr="00CB2804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92" w:type="pct"/>
            <w:vMerge/>
            <w:tcBorders>
              <w:bottom w:val="nil"/>
            </w:tcBorders>
            <w:vAlign w:val="center"/>
          </w:tcPr>
          <w:p w:rsidR="0009376B" w:rsidRPr="00CB2804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1" w:type="pct"/>
            <w:vMerge/>
            <w:tcBorders>
              <w:bottom w:val="nil"/>
            </w:tcBorders>
            <w:vAlign w:val="center"/>
          </w:tcPr>
          <w:p w:rsidR="0009376B" w:rsidRPr="00CB2804" w:rsidRDefault="0009376B" w:rsidP="00690027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3D479F" w:rsidRPr="00CB2804" w:rsidRDefault="003D479F" w:rsidP="00690027">
      <w:pPr>
        <w:spacing w:line="226" w:lineRule="auto"/>
        <w:rPr>
          <w:rFonts w:ascii="Times New Roman" w:hAnsi="Times New Roman"/>
          <w:sz w:val="2"/>
          <w:szCs w:val="2"/>
        </w:rPr>
      </w:pPr>
    </w:p>
    <w:tbl>
      <w:tblPr>
        <w:tblStyle w:val="aa"/>
        <w:tblW w:w="4963" w:type="pct"/>
        <w:tblInd w:w="108" w:type="dxa"/>
        <w:tblLook w:val="04A0" w:firstRow="1" w:lastRow="0" w:firstColumn="1" w:lastColumn="0" w:noHBand="0" w:noVBand="1"/>
      </w:tblPr>
      <w:tblGrid>
        <w:gridCol w:w="2458"/>
        <w:gridCol w:w="1258"/>
        <w:gridCol w:w="1387"/>
        <w:gridCol w:w="3175"/>
        <w:gridCol w:w="3719"/>
        <w:gridCol w:w="2395"/>
      </w:tblGrid>
      <w:tr w:rsidR="003D479F" w:rsidRPr="00CB2804" w:rsidTr="00A33F4A">
        <w:trPr>
          <w:tblHeader/>
        </w:trPr>
        <w:tc>
          <w:tcPr>
            <w:tcW w:w="854" w:type="pct"/>
          </w:tcPr>
          <w:p w:rsidR="003D479F" w:rsidRPr="00CB2804" w:rsidRDefault="003D479F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7" w:type="pct"/>
          </w:tcPr>
          <w:p w:rsidR="003D479F" w:rsidRPr="00CB2804" w:rsidRDefault="003D479F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pct"/>
          </w:tcPr>
          <w:p w:rsidR="003D479F" w:rsidRPr="00CB2804" w:rsidRDefault="003D479F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03" w:type="pct"/>
          </w:tcPr>
          <w:p w:rsidR="003D479F" w:rsidRPr="00CB2804" w:rsidRDefault="005D1F2F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92" w:type="pct"/>
          </w:tcPr>
          <w:p w:rsidR="003D479F" w:rsidRPr="00CB2804" w:rsidRDefault="003D479F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pct"/>
          </w:tcPr>
          <w:p w:rsidR="003D479F" w:rsidRPr="00CB2804" w:rsidRDefault="003D479F" w:rsidP="00690027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24D53" w:rsidRPr="00CB2804" w:rsidTr="00A33F4A">
        <w:tc>
          <w:tcPr>
            <w:tcW w:w="854" w:type="pct"/>
          </w:tcPr>
          <w:p w:rsidR="00024D53" w:rsidRPr="00024D53" w:rsidRDefault="00024D53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D53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437" w:type="pct"/>
          </w:tcPr>
          <w:p w:rsidR="00024D53" w:rsidRPr="00024D53" w:rsidRDefault="00024D53" w:rsidP="002A322D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24D53">
              <w:rPr>
                <w:rFonts w:ascii="Times New Roman" w:hAnsi="Times New Roman"/>
                <w:sz w:val="24"/>
                <w:szCs w:val="24"/>
              </w:rPr>
              <w:t>441825.74</w:t>
            </w:r>
          </w:p>
        </w:tc>
        <w:tc>
          <w:tcPr>
            <w:tcW w:w="482" w:type="pct"/>
          </w:tcPr>
          <w:p w:rsidR="00024D53" w:rsidRPr="00024D53" w:rsidRDefault="00024D53" w:rsidP="002A322D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24D53">
              <w:rPr>
                <w:rFonts w:ascii="Times New Roman" w:hAnsi="Times New Roman"/>
                <w:sz w:val="24"/>
                <w:szCs w:val="24"/>
              </w:rPr>
              <w:t>1332039.12</w:t>
            </w:r>
          </w:p>
        </w:tc>
        <w:tc>
          <w:tcPr>
            <w:tcW w:w="1103" w:type="pct"/>
            <w:vAlign w:val="center"/>
          </w:tcPr>
          <w:p w:rsidR="00024D53" w:rsidRPr="00CB2804" w:rsidRDefault="00024D53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024D53" w:rsidRPr="00CB2804" w:rsidRDefault="00024D53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024D53" w:rsidRPr="00CB2804" w:rsidRDefault="00024D53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24D53" w:rsidRPr="00CB2804" w:rsidTr="00A33F4A">
        <w:tc>
          <w:tcPr>
            <w:tcW w:w="854" w:type="pct"/>
          </w:tcPr>
          <w:p w:rsidR="00024D53" w:rsidRPr="00024D53" w:rsidRDefault="00024D53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D53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437" w:type="pct"/>
          </w:tcPr>
          <w:p w:rsidR="00024D53" w:rsidRPr="00024D53" w:rsidRDefault="00024D53" w:rsidP="002A322D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24D53">
              <w:rPr>
                <w:rFonts w:ascii="Times New Roman" w:hAnsi="Times New Roman"/>
                <w:sz w:val="24"/>
                <w:szCs w:val="24"/>
              </w:rPr>
              <w:t>441872.57</w:t>
            </w:r>
          </w:p>
        </w:tc>
        <w:tc>
          <w:tcPr>
            <w:tcW w:w="482" w:type="pct"/>
          </w:tcPr>
          <w:p w:rsidR="00024D53" w:rsidRPr="00024D53" w:rsidRDefault="00024D53" w:rsidP="002A322D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24D53">
              <w:rPr>
                <w:rFonts w:ascii="Times New Roman" w:hAnsi="Times New Roman"/>
                <w:sz w:val="24"/>
                <w:szCs w:val="24"/>
              </w:rPr>
              <w:t>1332025.34</w:t>
            </w:r>
          </w:p>
        </w:tc>
        <w:tc>
          <w:tcPr>
            <w:tcW w:w="1103" w:type="pct"/>
            <w:vAlign w:val="center"/>
          </w:tcPr>
          <w:p w:rsidR="00024D53" w:rsidRPr="00CB2804" w:rsidRDefault="00024D53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024D53" w:rsidRPr="00CB2804" w:rsidRDefault="00024D53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024D53" w:rsidRPr="00CB2804" w:rsidRDefault="00024D53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24D53" w:rsidRPr="00CB2804" w:rsidTr="00A33F4A">
        <w:tc>
          <w:tcPr>
            <w:tcW w:w="854" w:type="pct"/>
          </w:tcPr>
          <w:p w:rsidR="00024D53" w:rsidRPr="00024D53" w:rsidRDefault="00024D53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D53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437" w:type="pct"/>
          </w:tcPr>
          <w:p w:rsidR="00024D53" w:rsidRPr="00024D53" w:rsidRDefault="00024D53" w:rsidP="002A322D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24D53">
              <w:rPr>
                <w:rFonts w:ascii="Times New Roman" w:hAnsi="Times New Roman"/>
                <w:sz w:val="24"/>
                <w:szCs w:val="24"/>
              </w:rPr>
              <w:t>441885.37</w:t>
            </w:r>
          </w:p>
        </w:tc>
        <w:tc>
          <w:tcPr>
            <w:tcW w:w="482" w:type="pct"/>
          </w:tcPr>
          <w:p w:rsidR="00024D53" w:rsidRPr="00024D53" w:rsidRDefault="00024D53" w:rsidP="002A322D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24D53">
              <w:rPr>
                <w:rFonts w:ascii="Times New Roman" w:hAnsi="Times New Roman"/>
                <w:sz w:val="24"/>
                <w:szCs w:val="24"/>
              </w:rPr>
              <w:t>1332071.74</w:t>
            </w:r>
          </w:p>
        </w:tc>
        <w:tc>
          <w:tcPr>
            <w:tcW w:w="1103" w:type="pct"/>
            <w:vAlign w:val="center"/>
          </w:tcPr>
          <w:p w:rsidR="00024D53" w:rsidRPr="00CB2804" w:rsidRDefault="00024D53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024D53" w:rsidRPr="00CB2804" w:rsidRDefault="00024D53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024D53" w:rsidRPr="00CB2804" w:rsidRDefault="00024D53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24D53" w:rsidRPr="00CB2804" w:rsidTr="00A33F4A">
        <w:tc>
          <w:tcPr>
            <w:tcW w:w="854" w:type="pct"/>
          </w:tcPr>
          <w:p w:rsidR="00024D53" w:rsidRPr="00024D53" w:rsidRDefault="00024D53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D5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437" w:type="pct"/>
          </w:tcPr>
          <w:p w:rsidR="00024D53" w:rsidRPr="00024D53" w:rsidRDefault="00024D53" w:rsidP="002A322D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24D53">
              <w:rPr>
                <w:rFonts w:ascii="Times New Roman" w:hAnsi="Times New Roman"/>
                <w:sz w:val="24"/>
                <w:szCs w:val="24"/>
              </w:rPr>
              <w:t>441839.52</w:t>
            </w:r>
          </w:p>
        </w:tc>
        <w:tc>
          <w:tcPr>
            <w:tcW w:w="482" w:type="pct"/>
          </w:tcPr>
          <w:p w:rsidR="00024D53" w:rsidRPr="00024D53" w:rsidRDefault="00024D53" w:rsidP="002A322D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24D53">
              <w:rPr>
                <w:rFonts w:ascii="Times New Roman" w:hAnsi="Times New Roman"/>
                <w:sz w:val="24"/>
                <w:szCs w:val="24"/>
              </w:rPr>
              <w:t>1332090.62</w:t>
            </w:r>
          </w:p>
        </w:tc>
        <w:tc>
          <w:tcPr>
            <w:tcW w:w="1103" w:type="pct"/>
            <w:vAlign w:val="center"/>
          </w:tcPr>
          <w:p w:rsidR="00024D53" w:rsidRPr="00CB2804" w:rsidRDefault="00024D53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024D53" w:rsidRPr="00CB2804" w:rsidRDefault="00024D53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024D53" w:rsidRPr="00CB2804" w:rsidRDefault="00024D53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24D53" w:rsidRPr="00CB2804" w:rsidTr="00A33F4A">
        <w:tc>
          <w:tcPr>
            <w:tcW w:w="854" w:type="pct"/>
          </w:tcPr>
          <w:p w:rsidR="00024D53" w:rsidRPr="00024D53" w:rsidRDefault="00024D53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D53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437" w:type="pct"/>
          </w:tcPr>
          <w:p w:rsidR="00024D53" w:rsidRPr="00024D53" w:rsidRDefault="00024D53" w:rsidP="002A322D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24D53">
              <w:rPr>
                <w:rFonts w:ascii="Times New Roman" w:hAnsi="Times New Roman"/>
                <w:sz w:val="24"/>
                <w:szCs w:val="24"/>
              </w:rPr>
              <w:t>441825.74</w:t>
            </w:r>
          </w:p>
        </w:tc>
        <w:tc>
          <w:tcPr>
            <w:tcW w:w="482" w:type="pct"/>
          </w:tcPr>
          <w:p w:rsidR="00024D53" w:rsidRPr="00024D53" w:rsidRDefault="00024D53" w:rsidP="002A322D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24D53">
              <w:rPr>
                <w:rFonts w:ascii="Times New Roman" w:hAnsi="Times New Roman"/>
                <w:sz w:val="24"/>
                <w:szCs w:val="24"/>
              </w:rPr>
              <w:t>1332039.12</w:t>
            </w:r>
          </w:p>
        </w:tc>
        <w:tc>
          <w:tcPr>
            <w:tcW w:w="1103" w:type="pct"/>
            <w:vAlign w:val="center"/>
          </w:tcPr>
          <w:p w:rsidR="00024D53" w:rsidRPr="00CB2804" w:rsidRDefault="00024D53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92" w:type="pct"/>
            <w:vAlign w:val="center"/>
          </w:tcPr>
          <w:p w:rsidR="00024D53" w:rsidRPr="00CB2804" w:rsidRDefault="00024D53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32" w:type="pct"/>
            <w:vAlign w:val="center"/>
          </w:tcPr>
          <w:p w:rsidR="00024D53" w:rsidRPr="00CB2804" w:rsidRDefault="00024D53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90027" w:rsidRPr="00CB2804" w:rsidRDefault="00690027" w:rsidP="000404EA">
      <w:pPr>
        <w:rPr>
          <w:rFonts w:ascii="Times New Roman" w:hAnsi="Times New Roman"/>
          <w:highlight w:val="yellow"/>
        </w:rPr>
      </w:pPr>
    </w:p>
    <w:tbl>
      <w:tblPr>
        <w:tblStyle w:val="aa"/>
        <w:tblW w:w="4963" w:type="pct"/>
        <w:tblInd w:w="108" w:type="dxa"/>
        <w:tblLook w:val="04A0" w:firstRow="1" w:lastRow="0" w:firstColumn="1" w:lastColumn="0" w:noHBand="0" w:noVBand="1"/>
      </w:tblPr>
      <w:tblGrid>
        <w:gridCol w:w="2461"/>
        <w:gridCol w:w="2573"/>
        <w:gridCol w:w="9358"/>
      </w:tblGrid>
      <w:tr w:rsidR="000404EA" w:rsidRPr="00CB2804" w:rsidTr="00A33F4A">
        <w:tc>
          <w:tcPr>
            <w:tcW w:w="5000" w:type="pct"/>
            <w:gridSpan w:val="3"/>
            <w:vAlign w:val="center"/>
          </w:tcPr>
          <w:p w:rsidR="000404EA" w:rsidRPr="00CB2804" w:rsidRDefault="000404EA" w:rsidP="00CE3F0E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 xml:space="preserve">Текстовое описание </w:t>
            </w:r>
            <w:r w:rsidR="00454891" w:rsidRPr="00CB2804">
              <w:rPr>
                <w:rFonts w:ascii="Times New Roman" w:hAnsi="Times New Roman"/>
                <w:bCs/>
                <w:sz w:val="24"/>
                <w:szCs w:val="24"/>
              </w:rPr>
              <w:t xml:space="preserve">местоположения </w:t>
            </w: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 xml:space="preserve">границы </w:t>
            </w:r>
            <w:r w:rsidR="00EC17F5" w:rsidRPr="00CB2804">
              <w:rPr>
                <w:rFonts w:ascii="Times New Roman" w:hAnsi="Times New Roman"/>
                <w:bCs/>
                <w:sz w:val="24"/>
                <w:szCs w:val="24"/>
              </w:rPr>
              <w:t xml:space="preserve">объекта 2 </w:t>
            </w:r>
            <w:r w:rsidR="00EC17F5" w:rsidRPr="00561D72">
              <w:rPr>
                <w:rFonts w:ascii="Times New Roman" w:hAnsi="Times New Roman"/>
                <w:sz w:val="24"/>
                <w:szCs w:val="24"/>
              </w:rPr>
              <w:t>(</w:t>
            </w:r>
            <w:r w:rsidR="009E0CAD">
              <w:rPr>
                <w:rFonts w:ascii="Times New Roman" w:hAnsi="Times New Roman"/>
                <w:sz w:val="24"/>
                <w:szCs w:val="24"/>
              </w:rPr>
              <w:t>Е</w:t>
            </w:r>
            <w:r w:rsidR="002A1407">
              <w:rPr>
                <w:rFonts w:ascii="Times New Roman" w:eastAsia="Calibri" w:hAnsi="Times New Roman"/>
                <w:sz w:val="24"/>
                <w:szCs w:val="24"/>
              </w:rPr>
              <w:t>ЗРЗ-</w:t>
            </w:r>
            <w:r w:rsidR="0039790D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EC17F5" w:rsidRPr="00561D7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404EA" w:rsidRPr="00CB2804" w:rsidTr="00A33F4A">
        <w:tc>
          <w:tcPr>
            <w:tcW w:w="1749" w:type="pct"/>
            <w:gridSpan w:val="2"/>
            <w:tcBorders>
              <w:bottom w:val="single" w:sz="4" w:space="0" w:color="auto"/>
            </w:tcBorders>
            <w:vAlign w:val="center"/>
          </w:tcPr>
          <w:p w:rsidR="000404EA" w:rsidRPr="00CB2804" w:rsidRDefault="00782A6C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 xml:space="preserve"> Прохождение </w:t>
            </w:r>
            <w:r w:rsidR="000404EA" w:rsidRPr="00CB2804">
              <w:rPr>
                <w:rFonts w:ascii="Times New Roman" w:hAnsi="Times New Roman"/>
                <w:sz w:val="24"/>
                <w:szCs w:val="24"/>
              </w:rPr>
              <w:t>границы</w:t>
            </w:r>
          </w:p>
        </w:tc>
        <w:tc>
          <w:tcPr>
            <w:tcW w:w="3251" w:type="pct"/>
            <w:vMerge w:val="restart"/>
            <w:tcBorders>
              <w:bottom w:val="nil"/>
            </w:tcBorders>
            <w:vAlign w:val="center"/>
          </w:tcPr>
          <w:p w:rsidR="000404EA" w:rsidRPr="00CB2804" w:rsidRDefault="000404EA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0404EA" w:rsidRPr="00CB2804" w:rsidTr="00A33F4A">
        <w:tc>
          <w:tcPr>
            <w:tcW w:w="855" w:type="pct"/>
            <w:tcBorders>
              <w:bottom w:val="nil"/>
            </w:tcBorders>
            <w:vAlign w:val="center"/>
          </w:tcPr>
          <w:p w:rsidR="000404EA" w:rsidRPr="00CB2804" w:rsidRDefault="005D1F2F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894" w:type="pct"/>
            <w:tcBorders>
              <w:bottom w:val="nil"/>
            </w:tcBorders>
            <w:vAlign w:val="center"/>
          </w:tcPr>
          <w:p w:rsidR="000404EA" w:rsidRPr="00CB2804" w:rsidRDefault="005D1F2F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3251" w:type="pct"/>
            <w:vMerge/>
            <w:tcBorders>
              <w:bottom w:val="nil"/>
            </w:tcBorders>
            <w:vAlign w:val="center"/>
          </w:tcPr>
          <w:p w:rsidR="000404EA" w:rsidRPr="00CB2804" w:rsidRDefault="000404EA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3D479F" w:rsidRPr="00CB2804" w:rsidRDefault="003D479F" w:rsidP="00690027">
      <w:pPr>
        <w:spacing w:line="223" w:lineRule="auto"/>
        <w:rPr>
          <w:rFonts w:ascii="Times New Roman" w:hAnsi="Times New Roman"/>
          <w:sz w:val="2"/>
          <w:szCs w:val="2"/>
          <w:highlight w:val="yellow"/>
        </w:rPr>
      </w:pPr>
    </w:p>
    <w:tbl>
      <w:tblPr>
        <w:tblStyle w:val="aa"/>
        <w:tblW w:w="4963" w:type="pct"/>
        <w:tblInd w:w="108" w:type="dxa"/>
        <w:tblLook w:val="04A0" w:firstRow="1" w:lastRow="0" w:firstColumn="1" w:lastColumn="0" w:noHBand="0" w:noVBand="1"/>
      </w:tblPr>
      <w:tblGrid>
        <w:gridCol w:w="2461"/>
        <w:gridCol w:w="2573"/>
        <w:gridCol w:w="9358"/>
      </w:tblGrid>
      <w:tr w:rsidR="003D479F" w:rsidRPr="00CB2804" w:rsidTr="00A33F4A">
        <w:trPr>
          <w:trHeight w:val="70"/>
          <w:tblHeader/>
        </w:trPr>
        <w:tc>
          <w:tcPr>
            <w:tcW w:w="855" w:type="pct"/>
          </w:tcPr>
          <w:p w:rsidR="003D479F" w:rsidRPr="00CB2804" w:rsidRDefault="000D1756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4" w:type="pct"/>
          </w:tcPr>
          <w:p w:rsidR="003D479F" w:rsidRPr="00CB2804" w:rsidRDefault="003D479F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51" w:type="pct"/>
          </w:tcPr>
          <w:p w:rsidR="003D479F" w:rsidRPr="00CB2804" w:rsidRDefault="003D479F" w:rsidP="00690027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147B2" w:rsidRPr="00CB2804" w:rsidTr="00A33F4A">
        <w:trPr>
          <w:trHeight w:val="70"/>
        </w:trPr>
        <w:tc>
          <w:tcPr>
            <w:tcW w:w="855" w:type="pct"/>
          </w:tcPr>
          <w:p w:rsidR="000147B2" w:rsidRPr="000147B2" w:rsidRDefault="000147B2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7B2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94" w:type="pct"/>
          </w:tcPr>
          <w:p w:rsidR="000147B2" w:rsidRPr="000147B2" w:rsidRDefault="000147B2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7B2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251" w:type="pct"/>
            <w:vAlign w:val="center"/>
          </w:tcPr>
          <w:p w:rsidR="000147B2" w:rsidRPr="000147B2" w:rsidRDefault="000147B2" w:rsidP="000147B2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7B2">
              <w:rPr>
                <w:rFonts w:ascii="Times New Roman" w:hAnsi="Times New Roman"/>
                <w:sz w:val="24"/>
                <w:szCs w:val="24"/>
              </w:rPr>
              <w:t>в северо-западно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 направлении </w:t>
            </w:r>
            <w:r w:rsidRPr="000147B2">
              <w:rPr>
                <w:rFonts w:ascii="Times New Roman" w:hAnsi="Times New Roman"/>
                <w:sz w:val="24"/>
                <w:szCs w:val="24"/>
              </w:rPr>
              <w:t>48,82 м</w:t>
            </w:r>
          </w:p>
        </w:tc>
      </w:tr>
      <w:tr w:rsidR="000147B2" w:rsidRPr="00CB2804" w:rsidTr="00A33F4A">
        <w:tc>
          <w:tcPr>
            <w:tcW w:w="855" w:type="pct"/>
          </w:tcPr>
          <w:p w:rsidR="000147B2" w:rsidRPr="000147B2" w:rsidRDefault="000147B2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7B2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94" w:type="pct"/>
          </w:tcPr>
          <w:p w:rsidR="000147B2" w:rsidRPr="000147B2" w:rsidRDefault="000147B2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7B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251" w:type="pct"/>
            <w:vAlign w:val="center"/>
          </w:tcPr>
          <w:p w:rsidR="000147B2" w:rsidRPr="000147B2" w:rsidRDefault="000147B2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7B2">
              <w:rPr>
                <w:rFonts w:ascii="Times New Roman" w:hAnsi="Times New Roman"/>
                <w:sz w:val="24"/>
                <w:szCs w:val="24"/>
              </w:rPr>
              <w:t>в северо-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восточном направлении </w:t>
            </w:r>
            <w:r w:rsidRPr="000147B2">
              <w:rPr>
                <w:rFonts w:ascii="Times New Roman" w:hAnsi="Times New Roman"/>
                <w:sz w:val="24"/>
                <w:szCs w:val="24"/>
              </w:rPr>
              <w:t>48,13 м</w:t>
            </w:r>
          </w:p>
        </w:tc>
      </w:tr>
      <w:tr w:rsidR="000147B2" w:rsidRPr="00CB2804" w:rsidTr="00A33F4A">
        <w:tc>
          <w:tcPr>
            <w:tcW w:w="855" w:type="pct"/>
          </w:tcPr>
          <w:p w:rsidR="000147B2" w:rsidRPr="000147B2" w:rsidRDefault="000147B2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7B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94" w:type="pct"/>
          </w:tcPr>
          <w:p w:rsidR="000147B2" w:rsidRPr="000147B2" w:rsidRDefault="000147B2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7B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251" w:type="pct"/>
            <w:vAlign w:val="center"/>
          </w:tcPr>
          <w:p w:rsidR="000147B2" w:rsidRPr="000147B2" w:rsidRDefault="000147B2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7B2">
              <w:rPr>
                <w:rFonts w:ascii="Times New Roman" w:hAnsi="Times New Roman"/>
                <w:sz w:val="24"/>
                <w:szCs w:val="24"/>
              </w:rPr>
              <w:t>в юго-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восточном направлении </w:t>
            </w:r>
            <w:r w:rsidRPr="000147B2">
              <w:rPr>
                <w:rFonts w:ascii="Times New Roman" w:hAnsi="Times New Roman"/>
                <w:sz w:val="24"/>
                <w:szCs w:val="24"/>
              </w:rPr>
              <w:t>49,59 м</w:t>
            </w:r>
          </w:p>
        </w:tc>
      </w:tr>
      <w:tr w:rsidR="000147B2" w:rsidRPr="00CB2804" w:rsidTr="00A33F4A">
        <w:tc>
          <w:tcPr>
            <w:tcW w:w="855" w:type="pct"/>
          </w:tcPr>
          <w:p w:rsidR="000147B2" w:rsidRPr="000147B2" w:rsidRDefault="000147B2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7B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94" w:type="pct"/>
          </w:tcPr>
          <w:p w:rsidR="000147B2" w:rsidRPr="000147B2" w:rsidRDefault="000147B2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7B2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251" w:type="pct"/>
            <w:vAlign w:val="center"/>
          </w:tcPr>
          <w:p w:rsidR="000147B2" w:rsidRPr="000147B2" w:rsidRDefault="000147B2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7B2">
              <w:rPr>
                <w:rFonts w:ascii="Times New Roman" w:hAnsi="Times New Roman"/>
                <w:sz w:val="24"/>
                <w:szCs w:val="24"/>
              </w:rPr>
              <w:t>в юго-западно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 направлении, замыкая контур </w:t>
            </w:r>
            <w:r w:rsidRPr="000147B2">
              <w:rPr>
                <w:rFonts w:ascii="Times New Roman" w:hAnsi="Times New Roman"/>
                <w:sz w:val="24"/>
                <w:szCs w:val="24"/>
              </w:rPr>
              <w:t>53,31 м</w:t>
            </w:r>
          </w:p>
        </w:tc>
      </w:tr>
    </w:tbl>
    <w:p w:rsidR="000404EA" w:rsidRDefault="000404EA" w:rsidP="00690027">
      <w:pPr>
        <w:spacing w:line="223" w:lineRule="auto"/>
        <w:rPr>
          <w:rFonts w:ascii="Times New Roman" w:hAnsi="Times New Roman"/>
          <w:sz w:val="16"/>
          <w:szCs w:val="16"/>
          <w:highlight w:val="yellow"/>
        </w:rPr>
      </w:pPr>
    </w:p>
    <w:p w:rsidR="00A33F4A" w:rsidRDefault="00A33F4A" w:rsidP="00690027">
      <w:pPr>
        <w:spacing w:line="223" w:lineRule="auto"/>
        <w:rPr>
          <w:rFonts w:ascii="Times New Roman" w:hAnsi="Times New Roman"/>
          <w:sz w:val="16"/>
          <w:szCs w:val="16"/>
          <w:highlight w:val="yellow"/>
        </w:rPr>
      </w:pPr>
    </w:p>
    <w:p w:rsidR="00A33F4A" w:rsidRPr="00CB2804" w:rsidRDefault="00A33F4A" w:rsidP="00690027">
      <w:pPr>
        <w:spacing w:line="223" w:lineRule="auto"/>
        <w:rPr>
          <w:rFonts w:ascii="Times New Roman" w:hAnsi="Times New Roman"/>
          <w:sz w:val="16"/>
          <w:szCs w:val="16"/>
          <w:highlight w:val="yellow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2285"/>
        <w:gridCol w:w="1450"/>
        <w:gridCol w:w="1450"/>
        <w:gridCol w:w="3158"/>
        <w:gridCol w:w="3697"/>
        <w:gridCol w:w="2459"/>
      </w:tblGrid>
      <w:tr w:rsidR="00FF74E2" w:rsidRPr="00CB2804" w:rsidTr="00CB2804">
        <w:tc>
          <w:tcPr>
            <w:tcW w:w="5000" w:type="pct"/>
            <w:gridSpan w:val="6"/>
          </w:tcPr>
          <w:p w:rsidR="00FF74E2" w:rsidRPr="00CB2804" w:rsidRDefault="00FF74E2" w:rsidP="00FF74E2">
            <w:pPr>
              <w:spacing w:line="233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Сведения о местоположении границ объекта</w:t>
            </w:r>
            <w:r w:rsidR="005F6D99" w:rsidRPr="00CB2804">
              <w:rPr>
                <w:rFonts w:ascii="Times New Roman" w:hAnsi="Times New Roman"/>
                <w:bCs/>
                <w:sz w:val="24"/>
                <w:szCs w:val="24"/>
              </w:rPr>
              <w:t xml:space="preserve"> 2</w:t>
            </w:r>
          </w:p>
        </w:tc>
      </w:tr>
      <w:tr w:rsidR="00FF74E2" w:rsidRPr="00CB2804" w:rsidTr="00CB2804">
        <w:tc>
          <w:tcPr>
            <w:tcW w:w="5000" w:type="pct"/>
            <w:gridSpan w:val="6"/>
          </w:tcPr>
          <w:p w:rsidR="00FF74E2" w:rsidRPr="00CB2804" w:rsidRDefault="00EF6FA2" w:rsidP="00EF6FA2">
            <w:pPr>
              <w:spacing w:line="233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="003A288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FF74E2" w:rsidRPr="00CB2804">
              <w:rPr>
                <w:rFonts w:ascii="Times New Roman" w:hAnsi="Times New Roman"/>
                <w:bCs/>
                <w:sz w:val="24"/>
                <w:szCs w:val="24"/>
              </w:rPr>
              <w:t>Система координат МСК-62</w:t>
            </w:r>
          </w:p>
        </w:tc>
      </w:tr>
      <w:tr w:rsidR="00FF74E2" w:rsidRPr="00CB2804" w:rsidTr="00CB2804">
        <w:tc>
          <w:tcPr>
            <w:tcW w:w="5000" w:type="pct"/>
            <w:gridSpan w:val="6"/>
          </w:tcPr>
          <w:p w:rsidR="00FF74E2" w:rsidRPr="00CB2804" w:rsidRDefault="00FF74E2" w:rsidP="005F6D99">
            <w:pPr>
              <w:spacing w:line="23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34F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="00EF6FA2" w:rsidRPr="00E6234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6234F">
              <w:rPr>
                <w:rFonts w:ascii="Times New Roman" w:hAnsi="Times New Roman"/>
                <w:bCs/>
                <w:sz w:val="24"/>
                <w:szCs w:val="24"/>
              </w:rPr>
              <w:t xml:space="preserve">Сведения о характерных точках </w:t>
            </w:r>
            <w:r w:rsidR="005F6D99" w:rsidRPr="00E6234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173FD" w:rsidRPr="00E6234F">
              <w:rPr>
                <w:rFonts w:ascii="Times New Roman" w:hAnsi="Times New Roman"/>
                <w:bCs/>
                <w:sz w:val="24"/>
                <w:szCs w:val="24"/>
              </w:rPr>
              <w:t>границ</w:t>
            </w:r>
            <w:r w:rsidR="00B134B6" w:rsidRPr="00E6234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F6D99" w:rsidRPr="00E6234F">
              <w:rPr>
                <w:rFonts w:ascii="Times New Roman" w:hAnsi="Times New Roman"/>
                <w:bCs/>
                <w:sz w:val="24"/>
                <w:szCs w:val="24"/>
              </w:rPr>
              <w:t>объекта 2</w:t>
            </w:r>
            <w:r w:rsidRPr="00E623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E6234F">
              <w:rPr>
                <w:rFonts w:ascii="Times New Roman" w:hAnsi="Times New Roman"/>
                <w:sz w:val="24"/>
                <w:szCs w:val="24"/>
              </w:rPr>
              <w:t>(</w:t>
            </w:r>
            <w:r w:rsidR="009E0CAD">
              <w:rPr>
                <w:rFonts w:ascii="Times New Roman" w:hAnsi="Times New Roman"/>
                <w:sz w:val="24"/>
                <w:szCs w:val="24"/>
              </w:rPr>
              <w:t>Е</w:t>
            </w:r>
            <w:r w:rsidR="00F57380">
              <w:rPr>
                <w:rFonts w:ascii="Times New Roman" w:eastAsia="Calibri" w:hAnsi="Times New Roman"/>
                <w:sz w:val="24"/>
                <w:szCs w:val="24"/>
              </w:rPr>
              <w:t>ЗРЗ-</w:t>
            </w:r>
            <w:r w:rsidR="0039790D" w:rsidRPr="00E6234F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Pr="00E6234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90601" w:rsidRPr="00CB2804" w:rsidTr="00CB2804">
        <w:trPr>
          <w:trHeight w:val="530"/>
        </w:trPr>
        <w:tc>
          <w:tcPr>
            <w:tcW w:w="788" w:type="pct"/>
            <w:vMerge w:val="restart"/>
            <w:tcBorders>
              <w:bottom w:val="nil"/>
            </w:tcBorders>
            <w:vAlign w:val="center"/>
          </w:tcPr>
          <w:p w:rsidR="00D90601" w:rsidRPr="00CB2804" w:rsidRDefault="00FF74E2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О</w:t>
            </w:r>
            <w:r w:rsidR="00D90601" w:rsidRPr="00CB2804">
              <w:rPr>
                <w:rFonts w:ascii="Times New Roman" w:hAnsi="Times New Roman"/>
                <w:sz w:val="24"/>
                <w:szCs w:val="24"/>
              </w:rPr>
              <w:t>бозначение характерных точек границ объекта</w:t>
            </w:r>
          </w:p>
        </w:tc>
        <w:tc>
          <w:tcPr>
            <w:tcW w:w="1000" w:type="pct"/>
            <w:gridSpan w:val="2"/>
            <w:tcBorders>
              <w:bottom w:val="single" w:sz="4" w:space="0" w:color="auto"/>
            </w:tcBorders>
            <w:vAlign w:val="center"/>
          </w:tcPr>
          <w:p w:rsidR="00D90601" w:rsidRPr="00CB2804" w:rsidRDefault="00D90601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 xml:space="preserve">Координаты, </w:t>
            </w:r>
            <w:proofErr w:type="gramStart"/>
            <w:r w:rsidRPr="00CB2804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089" w:type="pct"/>
            <w:vMerge w:val="restart"/>
            <w:tcBorders>
              <w:bottom w:val="nil"/>
            </w:tcBorders>
            <w:vAlign w:val="center"/>
          </w:tcPr>
          <w:p w:rsidR="00D90601" w:rsidRPr="00CB2804" w:rsidRDefault="00D90601" w:rsidP="00A33F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275" w:type="pct"/>
            <w:vMerge w:val="restart"/>
            <w:tcBorders>
              <w:bottom w:val="nil"/>
            </w:tcBorders>
            <w:vAlign w:val="center"/>
          </w:tcPr>
          <w:p w:rsidR="00D90601" w:rsidRPr="00A33F4A" w:rsidRDefault="00D90601" w:rsidP="00A33F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 xml:space="preserve">Средняя </w:t>
            </w:r>
            <w:proofErr w:type="spellStart"/>
            <w:r w:rsidRPr="00A33F4A">
              <w:rPr>
                <w:rFonts w:ascii="Times New Roman" w:hAnsi="Times New Roman"/>
                <w:sz w:val="24"/>
                <w:szCs w:val="24"/>
              </w:rPr>
              <w:t>квадратическая</w:t>
            </w:r>
            <w:proofErr w:type="spellEnd"/>
            <w:r w:rsidRPr="00A33F4A">
              <w:rPr>
                <w:rFonts w:ascii="Times New Roman" w:hAnsi="Times New Roman"/>
                <w:sz w:val="24"/>
                <w:szCs w:val="24"/>
              </w:rPr>
              <w:t xml:space="preserve"> погрешность положения характерн</w:t>
            </w:r>
            <w:r w:rsidR="00D81825" w:rsidRPr="00A33F4A">
              <w:rPr>
                <w:rFonts w:ascii="Times New Roman" w:hAnsi="Times New Roman"/>
                <w:sz w:val="24"/>
                <w:szCs w:val="24"/>
              </w:rPr>
              <w:t>ой</w:t>
            </w:r>
            <w:r w:rsidRPr="00A33F4A">
              <w:rPr>
                <w:rFonts w:ascii="Times New Roman" w:hAnsi="Times New Roman"/>
                <w:sz w:val="24"/>
                <w:szCs w:val="24"/>
              </w:rPr>
              <w:t xml:space="preserve"> точ</w:t>
            </w:r>
            <w:r w:rsidR="00D81825" w:rsidRPr="00A33F4A">
              <w:rPr>
                <w:rFonts w:ascii="Times New Roman" w:hAnsi="Times New Roman"/>
                <w:sz w:val="24"/>
                <w:szCs w:val="24"/>
              </w:rPr>
              <w:t>ки</w:t>
            </w:r>
            <w:r w:rsidRPr="00A33F4A">
              <w:rPr>
                <w:rFonts w:ascii="Times New Roman" w:hAnsi="Times New Roman"/>
                <w:sz w:val="24"/>
                <w:szCs w:val="24"/>
              </w:rPr>
              <w:t xml:space="preserve"> (Mt), м</w:t>
            </w:r>
          </w:p>
        </w:tc>
        <w:tc>
          <w:tcPr>
            <w:tcW w:w="848" w:type="pct"/>
            <w:vMerge w:val="restart"/>
            <w:tcBorders>
              <w:bottom w:val="nil"/>
            </w:tcBorders>
            <w:vAlign w:val="center"/>
          </w:tcPr>
          <w:p w:rsidR="00D90601" w:rsidRPr="00CB2804" w:rsidRDefault="00D90601" w:rsidP="00A33F4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Описание обозначения точки на местности</w:t>
            </w:r>
          </w:p>
          <w:p w:rsidR="00D90601" w:rsidRPr="00A33F4A" w:rsidRDefault="00D90601" w:rsidP="00A33F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3F4A">
              <w:rPr>
                <w:rFonts w:ascii="Times New Roman" w:hAnsi="Times New Roman"/>
                <w:sz w:val="24"/>
                <w:szCs w:val="24"/>
              </w:rPr>
              <w:t>(при наличии)</w:t>
            </w:r>
          </w:p>
        </w:tc>
      </w:tr>
      <w:tr w:rsidR="00D90601" w:rsidRPr="00CB2804" w:rsidTr="00CB2804">
        <w:trPr>
          <w:trHeight w:val="70"/>
        </w:trPr>
        <w:tc>
          <w:tcPr>
            <w:tcW w:w="788" w:type="pct"/>
            <w:vMerge/>
            <w:tcBorders>
              <w:bottom w:val="nil"/>
            </w:tcBorders>
            <w:vAlign w:val="center"/>
          </w:tcPr>
          <w:p w:rsidR="00D90601" w:rsidRPr="00CB2804" w:rsidRDefault="00D90601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pct"/>
            <w:tcBorders>
              <w:bottom w:val="nil"/>
            </w:tcBorders>
            <w:vAlign w:val="center"/>
          </w:tcPr>
          <w:p w:rsidR="00D90601" w:rsidRPr="00CB2804" w:rsidRDefault="00D90601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00" w:type="pct"/>
            <w:tcBorders>
              <w:bottom w:val="nil"/>
            </w:tcBorders>
            <w:vAlign w:val="center"/>
          </w:tcPr>
          <w:p w:rsidR="00D90601" w:rsidRPr="00CB2804" w:rsidRDefault="00D90601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089" w:type="pct"/>
            <w:vMerge/>
            <w:tcBorders>
              <w:bottom w:val="nil"/>
            </w:tcBorders>
            <w:vAlign w:val="center"/>
          </w:tcPr>
          <w:p w:rsidR="00D90601" w:rsidRPr="00CB2804" w:rsidRDefault="00D90601" w:rsidP="00467A12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pct"/>
            <w:vMerge/>
            <w:tcBorders>
              <w:bottom w:val="nil"/>
            </w:tcBorders>
            <w:vAlign w:val="center"/>
          </w:tcPr>
          <w:p w:rsidR="00D90601" w:rsidRPr="00CB2804" w:rsidRDefault="00D90601" w:rsidP="00467A12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48" w:type="pct"/>
            <w:vMerge/>
            <w:tcBorders>
              <w:bottom w:val="nil"/>
            </w:tcBorders>
            <w:vAlign w:val="center"/>
          </w:tcPr>
          <w:p w:rsidR="00D90601" w:rsidRPr="00CB2804" w:rsidRDefault="00D90601" w:rsidP="00467A12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D90601" w:rsidRPr="00CB2804" w:rsidRDefault="00D90601" w:rsidP="00D90601">
      <w:pPr>
        <w:spacing w:line="226" w:lineRule="auto"/>
        <w:rPr>
          <w:rFonts w:ascii="Times New Roman" w:hAnsi="Times New Roman"/>
          <w:sz w:val="2"/>
          <w:szCs w:val="2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2285"/>
        <w:gridCol w:w="1450"/>
        <w:gridCol w:w="1450"/>
        <w:gridCol w:w="3158"/>
        <w:gridCol w:w="3700"/>
        <w:gridCol w:w="2456"/>
      </w:tblGrid>
      <w:tr w:rsidR="00D90601" w:rsidRPr="00CB2804" w:rsidTr="00CB2804">
        <w:trPr>
          <w:tblHeader/>
        </w:trPr>
        <w:tc>
          <w:tcPr>
            <w:tcW w:w="788" w:type="pct"/>
          </w:tcPr>
          <w:p w:rsidR="00D90601" w:rsidRPr="00CB2804" w:rsidRDefault="00D90601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0" w:type="pct"/>
          </w:tcPr>
          <w:p w:rsidR="00D90601" w:rsidRPr="00CB2804" w:rsidRDefault="00D90601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</w:tcPr>
          <w:p w:rsidR="00D90601" w:rsidRPr="00CB2804" w:rsidRDefault="00D90601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9" w:type="pct"/>
          </w:tcPr>
          <w:p w:rsidR="00D90601" w:rsidRPr="00CB2804" w:rsidRDefault="00D90601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pct"/>
          </w:tcPr>
          <w:p w:rsidR="00D90601" w:rsidRPr="00CB2804" w:rsidRDefault="00D90601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7" w:type="pct"/>
          </w:tcPr>
          <w:p w:rsidR="00D90601" w:rsidRPr="00CB2804" w:rsidRDefault="00D90601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442121.73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1331942.46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442132.39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1331901.51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442148.58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1331840.42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442149.58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1331836.04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442118.74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1331828.15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442124.83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1331790.84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442081.70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1331783.51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442070.65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1331752.34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442027.47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1331747.91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442012.09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1331689.23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442010.43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1331666.47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441951.72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1331673.15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441958.92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1331719.45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441894.42</w:t>
            </w:r>
          </w:p>
        </w:tc>
        <w:tc>
          <w:tcPr>
            <w:tcW w:w="500" w:type="pct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1331737.03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00" w:type="pct"/>
            <w:vAlign w:val="center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441896.56</w:t>
            </w:r>
          </w:p>
        </w:tc>
        <w:tc>
          <w:tcPr>
            <w:tcW w:w="500" w:type="pct"/>
            <w:vAlign w:val="center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1331772.69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00" w:type="pct"/>
            <w:vAlign w:val="center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441952.97</w:t>
            </w:r>
          </w:p>
        </w:tc>
        <w:tc>
          <w:tcPr>
            <w:tcW w:w="500" w:type="pct"/>
            <w:vAlign w:val="center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1331765.50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00" w:type="pct"/>
            <w:vAlign w:val="center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441976.40</w:t>
            </w:r>
          </w:p>
        </w:tc>
        <w:tc>
          <w:tcPr>
            <w:tcW w:w="500" w:type="pct"/>
            <w:vAlign w:val="center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1331755.48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CB6D6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00" w:type="pct"/>
            <w:vAlign w:val="center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441976.47</w:t>
            </w:r>
          </w:p>
        </w:tc>
        <w:tc>
          <w:tcPr>
            <w:tcW w:w="500" w:type="pct"/>
            <w:vAlign w:val="center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1331755.92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00" w:type="pct"/>
            <w:vAlign w:val="center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441991.92</w:t>
            </w:r>
          </w:p>
        </w:tc>
        <w:tc>
          <w:tcPr>
            <w:tcW w:w="500" w:type="pct"/>
            <w:vAlign w:val="center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1331752.82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00" w:type="pct"/>
            <w:vAlign w:val="center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442000.38</w:t>
            </w:r>
          </w:p>
        </w:tc>
        <w:tc>
          <w:tcPr>
            <w:tcW w:w="500" w:type="pct"/>
            <w:vAlign w:val="center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1331777.76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00" w:type="pct"/>
            <w:vAlign w:val="center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442006.29</w:t>
            </w:r>
          </w:p>
        </w:tc>
        <w:tc>
          <w:tcPr>
            <w:tcW w:w="500" w:type="pct"/>
            <w:vAlign w:val="center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1331775.84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  <w:vAlign w:val="bottom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00" w:type="pct"/>
            <w:vAlign w:val="center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442013.82</w:t>
            </w:r>
          </w:p>
        </w:tc>
        <w:tc>
          <w:tcPr>
            <w:tcW w:w="500" w:type="pct"/>
            <w:vAlign w:val="center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1331802.04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00" w:type="pct"/>
            <w:vAlign w:val="center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442016.04</w:t>
            </w:r>
          </w:p>
        </w:tc>
        <w:tc>
          <w:tcPr>
            <w:tcW w:w="500" w:type="pct"/>
            <w:vAlign w:val="center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1331813.44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72F1" w:rsidRPr="00CB2804" w:rsidTr="00D45972">
        <w:tc>
          <w:tcPr>
            <w:tcW w:w="788" w:type="pct"/>
          </w:tcPr>
          <w:p w:rsidR="000372F1" w:rsidRPr="000372F1" w:rsidRDefault="000372F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00" w:type="pct"/>
            <w:vAlign w:val="center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442026.65</w:t>
            </w:r>
          </w:p>
        </w:tc>
        <w:tc>
          <w:tcPr>
            <w:tcW w:w="500" w:type="pct"/>
            <w:vAlign w:val="center"/>
          </w:tcPr>
          <w:p w:rsidR="000372F1" w:rsidRPr="000372F1" w:rsidRDefault="000372F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1331847.25</w:t>
            </w:r>
          </w:p>
        </w:tc>
        <w:tc>
          <w:tcPr>
            <w:tcW w:w="1089" w:type="pct"/>
            <w:vAlign w:val="center"/>
          </w:tcPr>
          <w:p w:rsidR="000372F1" w:rsidRPr="00CB2804" w:rsidRDefault="000372F1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0372F1" w:rsidRPr="00CB2804" w:rsidRDefault="000372F1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0372F1" w:rsidRPr="00CB2804" w:rsidRDefault="000372F1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65CFE" w:rsidRPr="00CB2804" w:rsidTr="00D45972">
        <w:tc>
          <w:tcPr>
            <w:tcW w:w="788" w:type="pct"/>
          </w:tcPr>
          <w:p w:rsidR="00965CFE" w:rsidRPr="000372F1" w:rsidRDefault="00965CFE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00" w:type="pct"/>
            <w:vAlign w:val="center"/>
          </w:tcPr>
          <w:p w:rsidR="00965CFE" w:rsidRPr="000372F1" w:rsidRDefault="00965CFE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442028.77</w:t>
            </w:r>
          </w:p>
        </w:tc>
        <w:tc>
          <w:tcPr>
            <w:tcW w:w="500" w:type="pct"/>
            <w:vAlign w:val="center"/>
          </w:tcPr>
          <w:p w:rsidR="00965CFE" w:rsidRPr="000372F1" w:rsidRDefault="00965CFE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1331850.47</w:t>
            </w:r>
          </w:p>
        </w:tc>
        <w:tc>
          <w:tcPr>
            <w:tcW w:w="1089" w:type="pct"/>
            <w:vAlign w:val="center"/>
          </w:tcPr>
          <w:p w:rsidR="00965CFE" w:rsidRPr="00CB2804" w:rsidRDefault="00965CFE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965CFE" w:rsidRPr="00CB2804" w:rsidRDefault="00965CFE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965CFE" w:rsidRPr="00CB2804" w:rsidRDefault="00965CFE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65CFE" w:rsidRPr="00CB2804" w:rsidTr="00D45972">
        <w:tc>
          <w:tcPr>
            <w:tcW w:w="788" w:type="pct"/>
          </w:tcPr>
          <w:p w:rsidR="00965CFE" w:rsidRPr="000372F1" w:rsidRDefault="00965CFE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500" w:type="pct"/>
            <w:vAlign w:val="center"/>
          </w:tcPr>
          <w:p w:rsidR="00965CFE" w:rsidRPr="000372F1" w:rsidRDefault="00965CFE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442037.49</w:t>
            </w:r>
          </w:p>
        </w:tc>
        <w:tc>
          <w:tcPr>
            <w:tcW w:w="500" w:type="pct"/>
            <w:vAlign w:val="center"/>
          </w:tcPr>
          <w:p w:rsidR="00965CFE" w:rsidRPr="000372F1" w:rsidRDefault="00965CFE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1331879.63</w:t>
            </w:r>
          </w:p>
        </w:tc>
        <w:tc>
          <w:tcPr>
            <w:tcW w:w="1089" w:type="pct"/>
            <w:vAlign w:val="center"/>
          </w:tcPr>
          <w:p w:rsidR="00965CFE" w:rsidRPr="00CB2804" w:rsidRDefault="00965CFE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965CFE" w:rsidRPr="00CB2804" w:rsidRDefault="00965CFE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965CFE" w:rsidRPr="00CB2804" w:rsidRDefault="00965CFE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65CFE" w:rsidRPr="00CB2804" w:rsidTr="00D45972">
        <w:tc>
          <w:tcPr>
            <w:tcW w:w="788" w:type="pct"/>
          </w:tcPr>
          <w:p w:rsidR="00965CFE" w:rsidRPr="000372F1" w:rsidRDefault="00965CFE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00" w:type="pct"/>
            <w:vAlign w:val="center"/>
          </w:tcPr>
          <w:p w:rsidR="00965CFE" w:rsidRPr="000372F1" w:rsidRDefault="00965CFE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442048.97</w:t>
            </w:r>
          </w:p>
        </w:tc>
        <w:tc>
          <w:tcPr>
            <w:tcW w:w="500" w:type="pct"/>
            <w:vAlign w:val="center"/>
          </w:tcPr>
          <w:p w:rsidR="00965CFE" w:rsidRPr="000372F1" w:rsidRDefault="00965CFE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1331915.31</w:t>
            </w:r>
          </w:p>
        </w:tc>
        <w:tc>
          <w:tcPr>
            <w:tcW w:w="1089" w:type="pct"/>
            <w:vAlign w:val="center"/>
          </w:tcPr>
          <w:p w:rsidR="00965CFE" w:rsidRPr="00CB2804" w:rsidRDefault="00965CFE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965CFE" w:rsidRPr="00CB2804" w:rsidRDefault="00965CFE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965CFE" w:rsidRPr="00CB2804" w:rsidRDefault="00965CFE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65CFE" w:rsidRPr="00CB2804" w:rsidTr="00D45972">
        <w:tc>
          <w:tcPr>
            <w:tcW w:w="788" w:type="pct"/>
          </w:tcPr>
          <w:p w:rsidR="00965CFE" w:rsidRPr="000372F1" w:rsidRDefault="00965CFE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00" w:type="pct"/>
            <w:vAlign w:val="center"/>
          </w:tcPr>
          <w:p w:rsidR="00965CFE" w:rsidRPr="000372F1" w:rsidRDefault="00965CFE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442073.52</w:t>
            </w:r>
          </w:p>
        </w:tc>
        <w:tc>
          <w:tcPr>
            <w:tcW w:w="500" w:type="pct"/>
            <w:vAlign w:val="center"/>
          </w:tcPr>
          <w:p w:rsidR="00965CFE" w:rsidRPr="000372F1" w:rsidRDefault="00965CFE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1331909.69</w:t>
            </w:r>
          </w:p>
        </w:tc>
        <w:tc>
          <w:tcPr>
            <w:tcW w:w="1089" w:type="pct"/>
            <w:vAlign w:val="center"/>
          </w:tcPr>
          <w:p w:rsidR="00965CFE" w:rsidRPr="00CB2804" w:rsidRDefault="00965CFE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965CFE" w:rsidRPr="00CB2804" w:rsidRDefault="00965CFE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965CFE" w:rsidRPr="00CB2804" w:rsidRDefault="00965CFE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65CFE" w:rsidRPr="00CB2804" w:rsidTr="00D45972">
        <w:tc>
          <w:tcPr>
            <w:tcW w:w="788" w:type="pct"/>
          </w:tcPr>
          <w:p w:rsidR="00965CFE" w:rsidRPr="000372F1" w:rsidRDefault="00965CFE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00" w:type="pct"/>
            <w:vAlign w:val="center"/>
          </w:tcPr>
          <w:p w:rsidR="00965CFE" w:rsidRPr="000372F1" w:rsidRDefault="00965CFE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442087.49</w:t>
            </w:r>
          </w:p>
        </w:tc>
        <w:tc>
          <w:tcPr>
            <w:tcW w:w="500" w:type="pct"/>
            <w:vAlign w:val="center"/>
          </w:tcPr>
          <w:p w:rsidR="00965CFE" w:rsidRPr="000372F1" w:rsidRDefault="00965CFE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1331969.47</w:t>
            </w:r>
          </w:p>
        </w:tc>
        <w:tc>
          <w:tcPr>
            <w:tcW w:w="1089" w:type="pct"/>
            <w:vAlign w:val="center"/>
          </w:tcPr>
          <w:p w:rsidR="00965CFE" w:rsidRPr="00CB2804" w:rsidRDefault="00965CFE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965CFE" w:rsidRPr="00CB2804" w:rsidRDefault="00965CFE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965CFE" w:rsidRPr="00CB2804" w:rsidRDefault="00965CFE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65CFE" w:rsidRPr="00CB2804" w:rsidTr="00D45972">
        <w:tc>
          <w:tcPr>
            <w:tcW w:w="788" w:type="pct"/>
          </w:tcPr>
          <w:p w:rsidR="00965CFE" w:rsidRPr="000372F1" w:rsidRDefault="00965CFE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00" w:type="pct"/>
            <w:vAlign w:val="center"/>
          </w:tcPr>
          <w:p w:rsidR="00965CFE" w:rsidRPr="000372F1" w:rsidRDefault="00965CFE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442107.18</w:t>
            </w:r>
          </w:p>
        </w:tc>
        <w:tc>
          <w:tcPr>
            <w:tcW w:w="500" w:type="pct"/>
            <w:vAlign w:val="center"/>
          </w:tcPr>
          <w:p w:rsidR="00965CFE" w:rsidRPr="000372F1" w:rsidRDefault="00965CFE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  <w:lang w:val="en-US"/>
              </w:rPr>
              <w:t>1331973.06</w:t>
            </w:r>
          </w:p>
        </w:tc>
        <w:tc>
          <w:tcPr>
            <w:tcW w:w="1089" w:type="pct"/>
            <w:vAlign w:val="center"/>
          </w:tcPr>
          <w:p w:rsidR="00965CFE" w:rsidRPr="00CB2804" w:rsidRDefault="00965CFE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965CFE" w:rsidRPr="00CB2804" w:rsidRDefault="00965CFE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965CFE" w:rsidRPr="00CB2804" w:rsidRDefault="00965CFE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65CFE" w:rsidRPr="00CB2804" w:rsidTr="00D45972">
        <w:tc>
          <w:tcPr>
            <w:tcW w:w="788" w:type="pct"/>
          </w:tcPr>
          <w:p w:rsidR="00965CFE" w:rsidRPr="000372F1" w:rsidRDefault="00965CFE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00" w:type="pct"/>
          </w:tcPr>
          <w:p w:rsidR="00965CFE" w:rsidRPr="000372F1" w:rsidRDefault="00965CFE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442121.73</w:t>
            </w:r>
          </w:p>
        </w:tc>
        <w:tc>
          <w:tcPr>
            <w:tcW w:w="500" w:type="pct"/>
          </w:tcPr>
          <w:p w:rsidR="00965CFE" w:rsidRPr="000372F1" w:rsidRDefault="00965CFE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0372F1">
              <w:rPr>
                <w:rFonts w:ascii="Times New Roman" w:hAnsi="Times New Roman"/>
                <w:sz w:val="24"/>
                <w:szCs w:val="24"/>
              </w:rPr>
              <w:t>1331942.46</w:t>
            </w:r>
          </w:p>
        </w:tc>
        <w:tc>
          <w:tcPr>
            <w:tcW w:w="1089" w:type="pct"/>
            <w:vAlign w:val="center"/>
          </w:tcPr>
          <w:p w:rsidR="00965CFE" w:rsidRPr="00CB2804" w:rsidRDefault="00965CFE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76" w:type="pct"/>
            <w:vAlign w:val="center"/>
          </w:tcPr>
          <w:p w:rsidR="00965CFE" w:rsidRPr="00CB2804" w:rsidRDefault="00965CFE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7" w:type="pct"/>
            <w:vAlign w:val="center"/>
          </w:tcPr>
          <w:p w:rsidR="00965CFE" w:rsidRPr="00CB2804" w:rsidRDefault="00965CFE" w:rsidP="002A322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90601" w:rsidRPr="00CB2804" w:rsidRDefault="00D90601" w:rsidP="00D90601">
      <w:pPr>
        <w:rPr>
          <w:rFonts w:ascii="Times New Roman" w:hAnsi="Times New Roman"/>
          <w:highlight w:val="yellow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569"/>
        <w:gridCol w:w="2572"/>
        <w:gridCol w:w="9358"/>
      </w:tblGrid>
      <w:tr w:rsidR="00D90601" w:rsidRPr="00CB2804" w:rsidTr="00A33F4A">
        <w:tc>
          <w:tcPr>
            <w:tcW w:w="14499" w:type="dxa"/>
            <w:gridSpan w:val="3"/>
            <w:vAlign w:val="center"/>
          </w:tcPr>
          <w:p w:rsidR="00D90601" w:rsidRPr="00CB2804" w:rsidRDefault="00D90601" w:rsidP="00F969F2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>Текстовое описание</w:t>
            </w:r>
            <w:r w:rsidR="00F969F2" w:rsidRPr="00CB2804">
              <w:rPr>
                <w:rFonts w:ascii="Times New Roman" w:hAnsi="Times New Roman"/>
                <w:bCs/>
                <w:sz w:val="24"/>
                <w:szCs w:val="24"/>
              </w:rPr>
              <w:t xml:space="preserve"> местоположения </w:t>
            </w: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 xml:space="preserve">границы </w:t>
            </w:r>
            <w:r w:rsidR="00F969F2" w:rsidRPr="00CB2804">
              <w:rPr>
                <w:rFonts w:ascii="Times New Roman" w:hAnsi="Times New Roman"/>
                <w:sz w:val="24"/>
                <w:szCs w:val="24"/>
              </w:rPr>
              <w:t>объекта 2</w:t>
            </w:r>
            <w:r w:rsidRPr="00CB28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790D">
              <w:rPr>
                <w:rFonts w:ascii="Times New Roman" w:hAnsi="Times New Roman"/>
                <w:sz w:val="24"/>
                <w:szCs w:val="24"/>
              </w:rPr>
              <w:t>(</w:t>
            </w:r>
            <w:r w:rsidR="009576B3">
              <w:rPr>
                <w:rFonts w:ascii="Times New Roman" w:hAnsi="Times New Roman"/>
                <w:sz w:val="24"/>
                <w:szCs w:val="24"/>
              </w:rPr>
              <w:t>Е</w:t>
            </w:r>
            <w:r w:rsidR="00F57380">
              <w:rPr>
                <w:rFonts w:ascii="Times New Roman" w:eastAsia="Calibri" w:hAnsi="Times New Roman"/>
                <w:sz w:val="24"/>
                <w:szCs w:val="24"/>
              </w:rPr>
              <w:t>ЗРЗ-</w:t>
            </w:r>
            <w:r w:rsidR="001B240B" w:rsidRPr="0039790D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Pr="0039790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90601" w:rsidRPr="00CB2804" w:rsidTr="00A33F4A">
        <w:tc>
          <w:tcPr>
            <w:tcW w:w="5141" w:type="dxa"/>
            <w:gridSpan w:val="2"/>
            <w:tcBorders>
              <w:bottom w:val="single" w:sz="4" w:space="0" w:color="auto"/>
            </w:tcBorders>
            <w:vAlign w:val="center"/>
          </w:tcPr>
          <w:p w:rsidR="00D90601" w:rsidRPr="00CB2804" w:rsidRDefault="00D90601" w:rsidP="00467A12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 xml:space="preserve"> Прохождение границы</w:t>
            </w:r>
          </w:p>
        </w:tc>
        <w:tc>
          <w:tcPr>
            <w:tcW w:w="9358" w:type="dxa"/>
            <w:vMerge w:val="restart"/>
            <w:tcBorders>
              <w:bottom w:val="nil"/>
            </w:tcBorders>
            <w:vAlign w:val="center"/>
          </w:tcPr>
          <w:p w:rsidR="00D90601" w:rsidRPr="00CB2804" w:rsidRDefault="00D90601" w:rsidP="00467A12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D90601" w:rsidRPr="00CB2804" w:rsidTr="00A33F4A">
        <w:tc>
          <w:tcPr>
            <w:tcW w:w="2569" w:type="dxa"/>
            <w:tcBorders>
              <w:bottom w:val="nil"/>
            </w:tcBorders>
            <w:vAlign w:val="center"/>
          </w:tcPr>
          <w:p w:rsidR="00D90601" w:rsidRPr="00CB2804" w:rsidRDefault="00A9309C" w:rsidP="00A9309C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r w:rsidR="00D90601" w:rsidRPr="00CB2804">
              <w:rPr>
                <w:rFonts w:ascii="Times New Roman" w:hAnsi="Times New Roman"/>
                <w:sz w:val="24"/>
                <w:szCs w:val="24"/>
              </w:rPr>
              <w:t xml:space="preserve"> точки</w:t>
            </w:r>
          </w:p>
        </w:tc>
        <w:tc>
          <w:tcPr>
            <w:tcW w:w="2572" w:type="dxa"/>
            <w:tcBorders>
              <w:bottom w:val="nil"/>
            </w:tcBorders>
            <w:vAlign w:val="center"/>
          </w:tcPr>
          <w:p w:rsidR="00D90601" w:rsidRPr="00CB2804" w:rsidRDefault="00D90601" w:rsidP="00467A12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9358" w:type="dxa"/>
            <w:vMerge/>
            <w:tcBorders>
              <w:bottom w:val="nil"/>
            </w:tcBorders>
            <w:vAlign w:val="center"/>
          </w:tcPr>
          <w:p w:rsidR="00D90601" w:rsidRPr="00CB2804" w:rsidRDefault="00D90601" w:rsidP="00467A12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3F4A" w:rsidRPr="00A33F4A" w:rsidRDefault="00A33F4A">
      <w:pPr>
        <w:rPr>
          <w:sz w:val="2"/>
          <w:szCs w:val="2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569"/>
        <w:gridCol w:w="2572"/>
        <w:gridCol w:w="9358"/>
      </w:tblGrid>
      <w:tr w:rsidR="00CB2804" w:rsidRPr="00CB2804" w:rsidTr="00A33F4A">
        <w:trPr>
          <w:trHeight w:val="70"/>
          <w:tblHeader/>
        </w:trPr>
        <w:tc>
          <w:tcPr>
            <w:tcW w:w="2569" w:type="dxa"/>
            <w:vAlign w:val="center"/>
          </w:tcPr>
          <w:p w:rsidR="00CB2804" w:rsidRPr="00CB2804" w:rsidRDefault="00CB2804" w:rsidP="00CB28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2" w:type="dxa"/>
            <w:vAlign w:val="center"/>
          </w:tcPr>
          <w:p w:rsidR="00CB2804" w:rsidRPr="00CB2804" w:rsidRDefault="00CB2804" w:rsidP="00CB28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58" w:type="dxa"/>
            <w:vAlign w:val="center"/>
          </w:tcPr>
          <w:p w:rsidR="00CB2804" w:rsidRPr="00CB2804" w:rsidRDefault="00CB2804" w:rsidP="00CB28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1752A" w:rsidRPr="00CB2804" w:rsidTr="00A33F4A">
        <w:trPr>
          <w:trHeight w:val="70"/>
          <w:tblHeader/>
        </w:trPr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572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358" w:type="dxa"/>
            <w:vAlign w:val="center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северо-западном направлении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 xml:space="preserve"> 42,31 м</w:t>
            </w:r>
          </w:p>
        </w:tc>
      </w:tr>
      <w:tr w:rsidR="0091752A" w:rsidRPr="00CB2804" w:rsidTr="00A33F4A">
        <w:trPr>
          <w:trHeight w:val="70"/>
        </w:trPr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572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358" w:type="dxa"/>
            <w:vAlign w:val="center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северо-западном направлении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63,20 м</w:t>
            </w:r>
          </w:p>
        </w:tc>
      </w:tr>
      <w:tr w:rsidR="0091752A" w:rsidRPr="00CB2804" w:rsidTr="00A33F4A"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572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358" w:type="dxa"/>
            <w:vAlign w:val="center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северо-западном направлении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4,49 м</w:t>
            </w:r>
          </w:p>
        </w:tc>
      </w:tr>
      <w:tr w:rsidR="0091752A" w:rsidRPr="00CB2804" w:rsidTr="00A33F4A"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72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358" w:type="dxa"/>
            <w:vAlign w:val="center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юго-западном направлении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31,83 м</w:t>
            </w:r>
          </w:p>
        </w:tc>
      </w:tr>
      <w:tr w:rsidR="0091752A" w:rsidRPr="00CB2804" w:rsidTr="00A33F4A"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572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358" w:type="dxa"/>
            <w:vAlign w:val="center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северо-западном направлении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37,80 м</w:t>
            </w:r>
          </w:p>
        </w:tc>
      </w:tr>
      <w:tr w:rsidR="0091752A" w:rsidRPr="00CB2804" w:rsidTr="00A33F4A"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572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358" w:type="dxa"/>
            <w:vAlign w:val="center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юго-западном направлении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43,75 м</w:t>
            </w:r>
          </w:p>
        </w:tc>
      </w:tr>
      <w:tr w:rsidR="0091752A" w:rsidRPr="00CB2804" w:rsidTr="00A33F4A"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572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358" w:type="dxa"/>
            <w:vAlign w:val="center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юго-западном направлении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33,07 м</w:t>
            </w:r>
          </w:p>
        </w:tc>
      </w:tr>
      <w:tr w:rsidR="0091752A" w:rsidRPr="00CB2804" w:rsidTr="00A33F4A"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572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358" w:type="dxa"/>
            <w:vAlign w:val="center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юго-западном направлении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43,41 м</w:t>
            </w:r>
          </w:p>
        </w:tc>
      </w:tr>
      <w:tr w:rsidR="0091752A" w:rsidRPr="00CB2804" w:rsidTr="00A33F4A"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572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358" w:type="dxa"/>
            <w:vAlign w:val="center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юго-западном направлении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60,66 м</w:t>
            </w:r>
          </w:p>
        </w:tc>
      </w:tr>
      <w:tr w:rsidR="0091752A" w:rsidRPr="00CB2804" w:rsidTr="00A33F4A"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572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358" w:type="dxa"/>
            <w:vAlign w:val="center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западном направлении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22,82 м</w:t>
            </w:r>
          </w:p>
        </w:tc>
      </w:tr>
      <w:tr w:rsidR="0091752A" w:rsidRPr="00CB2804" w:rsidTr="00A33F4A"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572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358" w:type="dxa"/>
            <w:vAlign w:val="center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юго-восточном направлении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59,09 м</w:t>
            </w:r>
          </w:p>
        </w:tc>
      </w:tr>
      <w:tr w:rsidR="0091752A" w:rsidRPr="00CB2804" w:rsidTr="00A33F4A"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572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358" w:type="dxa"/>
            <w:vAlign w:val="center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северо-восточном направлении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46,86 м</w:t>
            </w:r>
          </w:p>
        </w:tc>
      </w:tr>
      <w:tr w:rsidR="0091752A" w:rsidRPr="00CB2804" w:rsidTr="00A33F4A"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572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358" w:type="dxa"/>
            <w:vAlign w:val="center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юго-восточном направлении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 xml:space="preserve"> 66,85 м</w:t>
            </w:r>
          </w:p>
        </w:tc>
      </w:tr>
      <w:tr w:rsidR="0091752A" w:rsidRPr="00CB2804" w:rsidTr="00A33F4A"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572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358" w:type="dxa"/>
            <w:vAlign w:val="center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восточном направлении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35,72 м</w:t>
            </w:r>
          </w:p>
        </w:tc>
      </w:tr>
      <w:tr w:rsidR="0091752A" w:rsidRPr="00CB2804" w:rsidTr="00A33F4A"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572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358" w:type="dxa"/>
          </w:tcPr>
          <w:p w:rsidR="0091752A" w:rsidRPr="0091752A" w:rsidRDefault="00B277BA" w:rsidP="002A322D">
            <w:pPr>
              <w:tabs>
                <w:tab w:val="num" w:pos="37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северном направлении </w:t>
            </w:r>
            <w:r w:rsidR="0091752A" w:rsidRPr="0091752A">
              <w:rPr>
                <w:rFonts w:ascii="Times New Roman" w:hAnsi="Times New Roman"/>
                <w:sz w:val="24"/>
                <w:szCs w:val="24"/>
              </w:rPr>
              <w:t>56,87 м</w:t>
            </w:r>
          </w:p>
        </w:tc>
      </w:tr>
      <w:tr w:rsidR="0091752A" w:rsidRPr="00CB2804" w:rsidTr="00A33F4A"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572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358" w:type="dxa"/>
          </w:tcPr>
          <w:p w:rsidR="0091752A" w:rsidRPr="0091752A" w:rsidRDefault="00B277BA" w:rsidP="002A322D">
            <w:pPr>
              <w:tabs>
                <w:tab w:val="num" w:pos="37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северо-западном направлении </w:t>
            </w:r>
            <w:r w:rsidR="0091752A" w:rsidRPr="0091752A">
              <w:rPr>
                <w:rFonts w:ascii="Times New Roman" w:hAnsi="Times New Roman"/>
                <w:sz w:val="24"/>
                <w:szCs w:val="24"/>
              </w:rPr>
              <w:t>25,48 м</w:t>
            </w:r>
          </w:p>
        </w:tc>
      </w:tr>
      <w:tr w:rsidR="0091752A" w:rsidRPr="00CB2804" w:rsidTr="00A33F4A"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572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358" w:type="dxa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в</w:t>
            </w:r>
            <w:r w:rsidR="00B277BA">
              <w:rPr>
                <w:rFonts w:ascii="Times New Roman" w:hAnsi="Times New Roman"/>
                <w:sz w:val="24"/>
                <w:szCs w:val="24"/>
              </w:rPr>
              <w:t xml:space="preserve"> северо-восточном направлении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0,45 м</w:t>
            </w:r>
          </w:p>
        </w:tc>
      </w:tr>
      <w:tr w:rsidR="0091752A" w:rsidRPr="00CB2804" w:rsidTr="00A33F4A"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572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358" w:type="dxa"/>
          </w:tcPr>
          <w:p w:rsidR="0091752A" w:rsidRPr="0091752A" w:rsidRDefault="00B277B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северо-западном направлении </w:t>
            </w:r>
            <w:r w:rsidR="0091752A" w:rsidRPr="0091752A">
              <w:rPr>
                <w:rFonts w:ascii="Times New Roman" w:hAnsi="Times New Roman"/>
                <w:sz w:val="24"/>
                <w:szCs w:val="24"/>
              </w:rPr>
              <w:t>15,76 м</w:t>
            </w:r>
          </w:p>
        </w:tc>
      </w:tr>
      <w:tr w:rsidR="0091752A" w:rsidRPr="00CB2804" w:rsidTr="00A33F4A"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572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358" w:type="dxa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в</w:t>
            </w:r>
            <w:r w:rsidR="00B277BA">
              <w:rPr>
                <w:rFonts w:ascii="Times New Roman" w:hAnsi="Times New Roman"/>
                <w:sz w:val="24"/>
                <w:szCs w:val="24"/>
              </w:rPr>
              <w:t xml:space="preserve"> северо-восточном направлении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26,34 м</w:t>
            </w:r>
          </w:p>
        </w:tc>
      </w:tr>
      <w:tr w:rsidR="0091752A" w:rsidRPr="00CB2804" w:rsidTr="00A33F4A"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572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358" w:type="dxa"/>
          </w:tcPr>
          <w:p w:rsidR="0091752A" w:rsidRPr="0091752A" w:rsidRDefault="00B277B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северо-западном направлении</w:t>
            </w:r>
            <w:r w:rsidR="0091752A" w:rsidRPr="0091752A">
              <w:rPr>
                <w:rFonts w:ascii="Times New Roman" w:hAnsi="Times New Roman"/>
                <w:sz w:val="24"/>
                <w:szCs w:val="24"/>
              </w:rPr>
              <w:t xml:space="preserve"> 6,21 м</w:t>
            </w:r>
          </w:p>
        </w:tc>
      </w:tr>
      <w:tr w:rsidR="0091752A" w:rsidRPr="00CB2804" w:rsidTr="00A33F4A"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572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358" w:type="dxa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в</w:t>
            </w:r>
            <w:r w:rsidR="00B277BA">
              <w:rPr>
                <w:rFonts w:ascii="Times New Roman" w:hAnsi="Times New Roman"/>
                <w:sz w:val="24"/>
                <w:szCs w:val="24"/>
              </w:rPr>
              <w:t xml:space="preserve"> северо-восточном направлении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27,26 м</w:t>
            </w:r>
          </w:p>
        </w:tc>
      </w:tr>
      <w:tr w:rsidR="0091752A" w:rsidRPr="00CB2804" w:rsidTr="00A33F4A">
        <w:tc>
          <w:tcPr>
            <w:tcW w:w="2569" w:type="dxa"/>
            <w:vAlign w:val="bottom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572" w:type="dxa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358" w:type="dxa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в</w:t>
            </w:r>
            <w:r w:rsidR="00B277BA">
              <w:rPr>
                <w:rFonts w:ascii="Times New Roman" w:hAnsi="Times New Roman"/>
                <w:sz w:val="24"/>
                <w:szCs w:val="24"/>
              </w:rPr>
              <w:t xml:space="preserve"> северо-восточном направлении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11,61 м</w:t>
            </w:r>
          </w:p>
        </w:tc>
      </w:tr>
      <w:tr w:rsidR="0091752A" w:rsidRPr="00CB2804" w:rsidTr="00A33F4A">
        <w:tc>
          <w:tcPr>
            <w:tcW w:w="2569" w:type="dxa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572" w:type="dxa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358" w:type="dxa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в</w:t>
            </w:r>
            <w:r w:rsidR="00B277BA">
              <w:rPr>
                <w:rFonts w:ascii="Times New Roman" w:hAnsi="Times New Roman"/>
                <w:sz w:val="24"/>
                <w:szCs w:val="24"/>
              </w:rPr>
              <w:t xml:space="preserve"> северо-восточном направлении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35,44 м</w:t>
            </w:r>
          </w:p>
        </w:tc>
      </w:tr>
      <w:tr w:rsidR="0091752A" w:rsidRPr="00CB2804" w:rsidTr="00A33F4A">
        <w:tc>
          <w:tcPr>
            <w:tcW w:w="2569" w:type="dxa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572" w:type="dxa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358" w:type="dxa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в</w:t>
            </w:r>
            <w:r w:rsidR="00B277BA">
              <w:rPr>
                <w:rFonts w:ascii="Times New Roman" w:hAnsi="Times New Roman"/>
                <w:sz w:val="24"/>
                <w:szCs w:val="24"/>
              </w:rPr>
              <w:t xml:space="preserve"> северо-восточном направлении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3,86 м</w:t>
            </w:r>
          </w:p>
        </w:tc>
      </w:tr>
      <w:tr w:rsidR="0091752A" w:rsidRPr="00CB2804" w:rsidTr="00A33F4A">
        <w:tc>
          <w:tcPr>
            <w:tcW w:w="2569" w:type="dxa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572" w:type="dxa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358" w:type="dxa"/>
            <w:vAlign w:val="center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в</w:t>
            </w:r>
            <w:r w:rsidR="00B277BA">
              <w:rPr>
                <w:rFonts w:ascii="Times New Roman" w:hAnsi="Times New Roman"/>
                <w:sz w:val="24"/>
                <w:szCs w:val="24"/>
              </w:rPr>
              <w:t xml:space="preserve"> северо-восточном направлении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30,44 м</w:t>
            </w:r>
          </w:p>
        </w:tc>
      </w:tr>
      <w:tr w:rsidR="0091752A" w:rsidRPr="00CB2804" w:rsidTr="00A33F4A">
        <w:tc>
          <w:tcPr>
            <w:tcW w:w="2569" w:type="dxa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572" w:type="dxa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358" w:type="dxa"/>
            <w:vAlign w:val="center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в</w:t>
            </w:r>
            <w:r w:rsidR="00B277BA">
              <w:rPr>
                <w:rFonts w:ascii="Times New Roman" w:hAnsi="Times New Roman"/>
                <w:sz w:val="24"/>
                <w:szCs w:val="24"/>
              </w:rPr>
              <w:t xml:space="preserve"> северо-восточном направлении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37,48 м</w:t>
            </w:r>
          </w:p>
        </w:tc>
      </w:tr>
      <w:tr w:rsidR="0091752A" w:rsidRPr="00CB2804" w:rsidTr="00A33F4A">
        <w:tc>
          <w:tcPr>
            <w:tcW w:w="2569" w:type="dxa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572" w:type="dxa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358" w:type="dxa"/>
            <w:vAlign w:val="center"/>
          </w:tcPr>
          <w:p w:rsidR="0091752A" w:rsidRPr="0091752A" w:rsidRDefault="00B277B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северо-западном направлении </w:t>
            </w:r>
            <w:r w:rsidR="0091752A" w:rsidRPr="0091752A">
              <w:rPr>
                <w:rFonts w:ascii="Times New Roman" w:hAnsi="Times New Roman"/>
                <w:sz w:val="24"/>
                <w:szCs w:val="24"/>
              </w:rPr>
              <w:t>25,19 м</w:t>
            </w:r>
          </w:p>
        </w:tc>
      </w:tr>
      <w:tr w:rsidR="0091752A" w:rsidRPr="00CB2804" w:rsidTr="00A33F4A">
        <w:tc>
          <w:tcPr>
            <w:tcW w:w="2569" w:type="dxa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72" w:type="dxa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358" w:type="dxa"/>
            <w:vAlign w:val="center"/>
          </w:tcPr>
          <w:p w:rsidR="0091752A" w:rsidRPr="0091752A" w:rsidRDefault="00B277B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северо-восточном направлении</w:t>
            </w:r>
            <w:r w:rsidR="0091752A" w:rsidRPr="0091752A">
              <w:rPr>
                <w:rFonts w:ascii="Times New Roman" w:hAnsi="Times New Roman"/>
                <w:sz w:val="24"/>
                <w:szCs w:val="24"/>
              </w:rPr>
              <w:t xml:space="preserve"> 61,39 м</w:t>
            </w:r>
          </w:p>
        </w:tc>
      </w:tr>
      <w:tr w:rsidR="0091752A" w:rsidRPr="00CB2804" w:rsidTr="00A33F4A">
        <w:tc>
          <w:tcPr>
            <w:tcW w:w="2569" w:type="dxa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72" w:type="dxa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358" w:type="dxa"/>
            <w:vAlign w:val="center"/>
          </w:tcPr>
          <w:p w:rsidR="0091752A" w:rsidRPr="0091752A" w:rsidRDefault="0091752A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в</w:t>
            </w:r>
            <w:r w:rsidR="00B277BA">
              <w:rPr>
                <w:rFonts w:ascii="Times New Roman" w:hAnsi="Times New Roman"/>
                <w:sz w:val="24"/>
                <w:szCs w:val="24"/>
              </w:rPr>
              <w:t xml:space="preserve"> северо-восточном направлении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20,01 м</w:t>
            </w:r>
          </w:p>
        </w:tc>
      </w:tr>
      <w:tr w:rsidR="0091752A" w:rsidRPr="00CB2804" w:rsidTr="00A33F4A">
        <w:tc>
          <w:tcPr>
            <w:tcW w:w="2569" w:type="dxa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572" w:type="dxa"/>
          </w:tcPr>
          <w:p w:rsidR="0091752A" w:rsidRPr="0091752A" w:rsidRDefault="0091752A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358" w:type="dxa"/>
            <w:vAlign w:val="center"/>
          </w:tcPr>
          <w:p w:rsidR="0091752A" w:rsidRPr="0091752A" w:rsidRDefault="0091752A" w:rsidP="00B277BA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52A">
              <w:rPr>
                <w:rFonts w:ascii="Times New Roman" w:hAnsi="Times New Roman"/>
                <w:sz w:val="24"/>
                <w:szCs w:val="24"/>
              </w:rPr>
              <w:t>в северо-западном направлении,</w:t>
            </w:r>
            <w:r w:rsidR="00B277BA">
              <w:rPr>
                <w:rFonts w:ascii="Times New Roman" w:hAnsi="Times New Roman"/>
                <w:sz w:val="24"/>
                <w:szCs w:val="24"/>
              </w:rPr>
              <w:t xml:space="preserve"> замыкая контур </w:t>
            </w:r>
            <w:r w:rsidRPr="0091752A">
              <w:rPr>
                <w:rFonts w:ascii="Times New Roman" w:hAnsi="Times New Roman"/>
                <w:sz w:val="24"/>
                <w:szCs w:val="24"/>
              </w:rPr>
              <w:t>28,57 м</w:t>
            </w:r>
          </w:p>
        </w:tc>
      </w:tr>
    </w:tbl>
    <w:p w:rsidR="00D90601" w:rsidRPr="00CB2804" w:rsidRDefault="00D90601" w:rsidP="00A9309C">
      <w:pPr>
        <w:spacing w:line="223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2517"/>
        <w:gridCol w:w="1276"/>
        <w:gridCol w:w="1560"/>
        <w:gridCol w:w="3117"/>
        <w:gridCol w:w="3544"/>
        <w:gridCol w:w="2485"/>
      </w:tblGrid>
      <w:tr w:rsidR="00CB6D66" w:rsidRPr="00CB2804" w:rsidTr="00CB2804">
        <w:tc>
          <w:tcPr>
            <w:tcW w:w="5000" w:type="pct"/>
            <w:gridSpan w:val="6"/>
          </w:tcPr>
          <w:p w:rsidR="00CB6D66" w:rsidRPr="00CB2804" w:rsidRDefault="00CB6D66" w:rsidP="00467A12">
            <w:pPr>
              <w:spacing w:line="233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>Сведения о местоположении границ объекта 2</w:t>
            </w:r>
          </w:p>
        </w:tc>
      </w:tr>
      <w:tr w:rsidR="00CB6D66" w:rsidRPr="00CB2804" w:rsidTr="00CB2804">
        <w:tc>
          <w:tcPr>
            <w:tcW w:w="5000" w:type="pct"/>
            <w:gridSpan w:val="6"/>
          </w:tcPr>
          <w:p w:rsidR="00CB6D66" w:rsidRPr="00CB2804" w:rsidRDefault="00CB6D66" w:rsidP="00467A12">
            <w:pPr>
              <w:spacing w:line="233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>1. Система координат МСК-62</w:t>
            </w:r>
          </w:p>
        </w:tc>
      </w:tr>
      <w:tr w:rsidR="00CB6D66" w:rsidRPr="00CB2804" w:rsidTr="00CB2804">
        <w:tc>
          <w:tcPr>
            <w:tcW w:w="5000" w:type="pct"/>
            <w:gridSpan w:val="6"/>
          </w:tcPr>
          <w:p w:rsidR="00CB6D66" w:rsidRPr="00CB2804" w:rsidRDefault="00CB6D66" w:rsidP="00467A12">
            <w:pPr>
              <w:spacing w:line="23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B0C1C">
              <w:rPr>
                <w:rFonts w:ascii="Times New Roman" w:hAnsi="Times New Roman"/>
                <w:bCs/>
                <w:sz w:val="24"/>
                <w:szCs w:val="24"/>
              </w:rPr>
              <w:t>2. Сведения о х</w:t>
            </w:r>
            <w:r w:rsidR="00B173FD" w:rsidRPr="00EB0C1C">
              <w:rPr>
                <w:rFonts w:ascii="Times New Roman" w:hAnsi="Times New Roman"/>
                <w:bCs/>
                <w:sz w:val="24"/>
                <w:szCs w:val="24"/>
              </w:rPr>
              <w:t>арактерных точках  границ</w:t>
            </w:r>
            <w:r w:rsidRPr="00EB0C1C">
              <w:rPr>
                <w:rFonts w:ascii="Times New Roman" w:hAnsi="Times New Roman"/>
                <w:bCs/>
                <w:sz w:val="24"/>
                <w:szCs w:val="24"/>
              </w:rPr>
              <w:t xml:space="preserve"> объекта 2 </w:t>
            </w:r>
            <w:r w:rsidRPr="00EB0C1C">
              <w:rPr>
                <w:rFonts w:ascii="Times New Roman" w:hAnsi="Times New Roman"/>
                <w:sz w:val="24"/>
                <w:szCs w:val="24"/>
              </w:rPr>
              <w:t>(</w:t>
            </w:r>
            <w:r w:rsidR="00972F5F">
              <w:rPr>
                <w:rFonts w:ascii="Times New Roman" w:hAnsi="Times New Roman"/>
                <w:sz w:val="24"/>
                <w:szCs w:val="24"/>
              </w:rPr>
              <w:t>Е</w:t>
            </w:r>
            <w:r w:rsidR="005A5891">
              <w:rPr>
                <w:rFonts w:ascii="Times New Roman" w:eastAsia="Calibri" w:hAnsi="Times New Roman"/>
                <w:sz w:val="24"/>
                <w:szCs w:val="24"/>
              </w:rPr>
              <w:t>ЗРЗ-</w:t>
            </w:r>
            <w:r w:rsidRPr="00EB0C1C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Pr="00EB0C1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B6D66" w:rsidRPr="00CB2804" w:rsidTr="00146D68">
        <w:trPr>
          <w:trHeight w:val="530"/>
        </w:trPr>
        <w:tc>
          <w:tcPr>
            <w:tcW w:w="868" w:type="pct"/>
            <w:vMerge w:val="restart"/>
            <w:tcBorders>
              <w:bottom w:val="nil"/>
            </w:tcBorders>
            <w:vAlign w:val="center"/>
          </w:tcPr>
          <w:p w:rsidR="00CB6D66" w:rsidRPr="00CB2804" w:rsidRDefault="00CB6D66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Обозначение характерных точек границ объекта 2</w:t>
            </w:r>
          </w:p>
        </w:tc>
        <w:tc>
          <w:tcPr>
            <w:tcW w:w="978" w:type="pct"/>
            <w:gridSpan w:val="2"/>
            <w:tcBorders>
              <w:bottom w:val="single" w:sz="4" w:space="0" w:color="auto"/>
            </w:tcBorders>
            <w:vAlign w:val="center"/>
          </w:tcPr>
          <w:p w:rsidR="00CB6D66" w:rsidRPr="00CB2804" w:rsidRDefault="00CB6D66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 xml:space="preserve">Координаты, </w:t>
            </w:r>
            <w:proofErr w:type="gramStart"/>
            <w:r w:rsidRPr="00CB2804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075" w:type="pct"/>
            <w:vMerge w:val="restart"/>
            <w:tcBorders>
              <w:bottom w:val="nil"/>
            </w:tcBorders>
            <w:vAlign w:val="center"/>
          </w:tcPr>
          <w:p w:rsidR="00CB6D66" w:rsidRPr="00CB2804" w:rsidRDefault="00CB6D66" w:rsidP="006E6A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Метод определения координат характерной точки</w:t>
            </w:r>
          </w:p>
        </w:tc>
        <w:tc>
          <w:tcPr>
            <w:tcW w:w="1222" w:type="pct"/>
            <w:vMerge w:val="restart"/>
            <w:tcBorders>
              <w:bottom w:val="nil"/>
            </w:tcBorders>
            <w:vAlign w:val="center"/>
          </w:tcPr>
          <w:p w:rsidR="00CB6D66" w:rsidRPr="00CB2804" w:rsidRDefault="00CB6D66" w:rsidP="00467A12">
            <w:pPr>
              <w:spacing w:line="22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 xml:space="preserve">Средняя </w:t>
            </w:r>
            <w:proofErr w:type="spellStart"/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>квадратическая</w:t>
            </w:r>
            <w:proofErr w:type="spellEnd"/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 xml:space="preserve"> погрешность положения характерной точки (</w:t>
            </w:r>
            <w:r w:rsidRPr="00CB280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Mt</w:t>
            </w: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t>), м</w:t>
            </w:r>
          </w:p>
        </w:tc>
        <w:tc>
          <w:tcPr>
            <w:tcW w:w="857" w:type="pct"/>
            <w:vMerge w:val="restart"/>
            <w:tcBorders>
              <w:bottom w:val="nil"/>
            </w:tcBorders>
            <w:vAlign w:val="center"/>
          </w:tcPr>
          <w:p w:rsidR="00CB6D66" w:rsidRPr="00CB2804" w:rsidRDefault="00CB6D66" w:rsidP="00467A12">
            <w:pPr>
              <w:widowControl w:val="0"/>
              <w:autoSpaceDE w:val="0"/>
              <w:autoSpaceDN w:val="0"/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Описание обозначения точки на местности</w:t>
            </w:r>
          </w:p>
          <w:p w:rsidR="00CB6D66" w:rsidRPr="00CB2804" w:rsidRDefault="00CB6D66" w:rsidP="00467A12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2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(при наличии)</w:t>
            </w:r>
          </w:p>
        </w:tc>
      </w:tr>
      <w:tr w:rsidR="00CB6D66" w:rsidRPr="00CB2804" w:rsidTr="00146D68">
        <w:trPr>
          <w:trHeight w:val="70"/>
        </w:trPr>
        <w:tc>
          <w:tcPr>
            <w:tcW w:w="868" w:type="pct"/>
            <w:vMerge/>
            <w:tcBorders>
              <w:bottom w:val="nil"/>
            </w:tcBorders>
            <w:vAlign w:val="center"/>
          </w:tcPr>
          <w:p w:rsidR="00CB6D66" w:rsidRPr="00CB2804" w:rsidRDefault="00CB6D66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pct"/>
            <w:tcBorders>
              <w:bottom w:val="nil"/>
            </w:tcBorders>
            <w:vAlign w:val="center"/>
          </w:tcPr>
          <w:p w:rsidR="00CB6D66" w:rsidRPr="00CB2804" w:rsidRDefault="00CB6D66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8" w:type="pct"/>
            <w:tcBorders>
              <w:bottom w:val="nil"/>
            </w:tcBorders>
            <w:vAlign w:val="center"/>
          </w:tcPr>
          <w:p w:rsidR="00CB6D66" w:rsidRPr="00CB2804" w:rsidRDefault="00CB6D66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075" w:type="pct"/>
            <w:vMerge/>
            <w:tcBorders>
              <w:bottom w:val="nil"/>
            </w:tcBorders>
            <w:vAlign w:val="center"/>
          </w:tcPr>
          <w:p w:rsidR="00CB6D66" w:rsidRPr="00CB2804" w:rsidRDefault="00CB6D66" w:rsidP="00467A12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2" w:type="pct"/>
            <w:vMerge/>
            <w:tcBorders>
              <w:bottom w:val="nil"/>
            </w:tcBorders>
            <w:vAlign w:val="center"/>
          </w:tcPr>
          <w:p w:rsidR="00CB6D66" w:rsidRPr="00CB2804" w:rsidRDefault="00CB6D66" w:rsidP="00467A12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7" w:type="pct"/>
            <w:vMerge/>
            <w:tcBorders>
              <w:bottom w:val="nil"/>
            </w:tcBorders>
            <w:vAlign w:val="center"/>
          </w:tcPr>
          <w:p w:rsidR="00CB6D66" w:rsidRPr="00CB2804" w:rsidRDefault="00CB6D66" w:rsidP="00467A12">
            <w:pPr>
              <w:spacing w:line="22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CB6D66" w:rsidRPr="00CB2804" w:rsidRDefault="00CB6D66" w:rsidP="00CB6D66">
      <w:pPr>
        <w:spacing w:line="226" w:lineRule="auto"/>
        <w:rPr>
          <w:rFonts w:ascii="Times New Roman" w:hAnsi="Times New Roman"/>
          <w:sz w:val="2"/>
          <w:szCs w:val="2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2517"/>
        <w:gridCol w:w="1276"/>
        <w:gridCol w:w="1560"/>
        <w:gridCol w:w="3120"/>
        <w:gridCol w:w="3541"/>
        <w:gridCol w:w="2485"/>
      </w:tblGrid>
      <w:tr w:rsidR="00CB6D66" w:rsidRPr="00CB2804" w:rsidTr="00146D68">
        <w:trPr>
          <w:tblHeader/>
        </w:trPr>
        <w:tc>
          <w:tcPr>
            <w:tcW w:w="868" w:type="pct"/>
          </w:tcPr>
          <w:p w:rsidR="00CB6D66" w:rsidRPr="00CB2804" w:rsidRDefault="00CB6D66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0" w:type="pct"/>
          </w:tcPr>
          <w:p w:rsidR="00CB6D66" w:rsidRPr="00CB2804" w:rsidRDefault="00CB6D66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" w:type="pct"/>
          </w:tcPr>
          <w:p w:rsidR="00CB6D66" w:rsidRPr="00CB2804" w:rsidRDefault="00CB6D66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pct"/>
          </w:tcPr>
          <w:p w:rsidR="00CB6D66" w:rsidRPr="00CB2804" w:rsidRDefault="00CB6D66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1" w:type="pct"/>
          </w:tcPr>
          <w:p w:rsidR="00CB6D66" w:rsidRPr="00CB2804" w:rsidRDefault="00CB6D66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7" w:type="pct"/>
          </w:tcPr>
          <w:p w:rsidR="00CB6D66" w:rsidRPr="00CB2804" w:rsidRDefault="00CB6D66" w:rsidP="00467A12">
            <w:pPr>
              <w:spacing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21541" w:rsidRPr="00CB2804" w:rsidTr="00146D68">
        <w:tc>
          <w:tcPr>
            <w:tcW w:w="868" w:type="pct"/>
            <w:vAlign w:val="bottom"/>
          </w:tcPr>
          <w:p w:rsidR="00221541" w:rsidRPr="00DF5A24" w:rsidRDefault="0022154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440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441868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538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1332184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076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21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57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541" w:rsidRPr="00CB2804" w:rsidTr="00146D68">
        <w:tc>
          <w:tcPr>
            <w:tcW w:w="868" w:type="pct"/>
            <w:vAlign w:val="bottom"/>
          </w:tcPr>
          <w:p w:rsidR="00221541" w:rsidRPr="00DF5A24" w:rsidRDefault="0022154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440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441902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38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1332170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1076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21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57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541" w:rsidRPr="00CB2804" w:rsidTr="00146D68">
        <w:tc>
          <w:tcPr>
            <w:tcW w:w="868" w:type="pct"/>
            <w:vAlign w:val="bottom"/>
          </w:tcPr>
          <w:p w:rsidR="00221541" w:rsidRPr="00DF5A24" w:rsidRDefault="0022154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440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441925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538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1332140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076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21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57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541" w:rsidRPr="00CB2804" w:rsidTr="00146D68">
        <w:tc>
          <w:tcPr>
            <w:tcW w:w="868" w:type="pct"/>
            <w:vAlign w:val="bottom"/>
          </w:tcPr>
          <w:p w:rsidR="00221541" w:rsidRPr="00DF5A24" w:rsidRDefault="0022154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440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441971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538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1332176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1076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21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57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541" w:rsidRPr="00CB2804" w:rsidTr="00146D68">
        <w:tc>
          <w:tcPr>
            <w:tcW w:w="868" w:type="pct"/>
          </w:tcPr>
          <w:p w:rsidR="00221541" w:rsidRPr="00DF5A24" w:rsidRDefault="0022154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40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442048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538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1332082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04</w:t>
            </w:r>
          </w:p>
        </w:tc>
        <w:tc>
          <w:tcPr>
            <w:tcW w:w="1076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21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57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541" w:rsidRPr="00CB2804" w:rsidTr="00146D68">
        <w:tc>
          <w:tcPr>
            <w:tcW w:w="868" w:type="pct"/>
          </w:tcPr>
          <w:p w:rsidR="00221541" w:rsidRPr="00DF5A24" w:rsidRDefault="0022154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40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442043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538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1332080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076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21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57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541" w:rsidRPr="00CB2804" w:rsidTr="00146D68">
        <w:tc>
          <w:tcPr>
            <w:tcW w:w="868" w:type="pct"/>
          </w:tcPr>
          <w:p w:rsidR="00221541" w:rsidRPr="00DF5A24" w:rsidRDefault="0022154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40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442038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538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1332078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076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21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57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541" w:rsidRPr="00CB2804" w:rsidTr="00146D68">
        <w:tc>
          <w:tcPr>
            <w:tcW w:w="868" w:type="pct"/>
          </w:tcPr>
          <w:p w:rsidR="00221541" w:rsidRPr="00DF5A24" w:rsidRDefault="0022154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40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442040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538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1332075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1076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21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57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541" w:rsidRPr="00CB2804" w:rsidTr="00146D68">
        <w:tc>
          <w:tcPr>
            <w:tcW w:w="868" w:type="pct"/>
          </w:tcPr>
          <w:p w:rsidR="00221541" w:rsidRPr="00DF5A24" w:rsidRDefault="0022154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40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442034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538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1332071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1076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21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57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541" w:rsidRPr="00CB2804" w:rsidTr="00146D68">
        <w:tc>
          <w:tcPr>
            <w:tcW w:w="868" w:type="pct"/>
          </w:tcPr>
          <w:p w:rsidR="00221541" w:rsidRPr="00DF5A24" w:rsidRDefault="0022154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40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442023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83</w:t>
            </w:r>
          </w:p>
        </w:tc>
        <w:tc>
          <w:tcPr>
            <w:tcW w:w="538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1332062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1076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21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57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541" w:rsidRPr="00CB2804" w:rsidTr="00146D68">
        <w:tc>
          <w:tcPr>
            <w:tcW w:w="868" w:type="pct"/>
          </w:tcPr>
          <w:p w:rsidR="00221541" w:rsidRPr="00DF5A24" w:rsidRDefault="0022154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40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442006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538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1332045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04</w:t>
            </w:r>
          </w:p>
        </w:tc>
        <w:tc>
          <w:tcPr>
            <w:tcW w:w="1076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21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57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541" w:rsidRPr="00CB2804" w:rsidTr="00146D68">
        <w:tc>
          <w:tcPr>
            <w:tcW w:w="868" w:type="pct"/>
          </w:tcPr>
          <w:p w:rsidR="00221541" w:rsidRPr="00DF5A24" w:rsidRDefault="0022154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40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441840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538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1332104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93</w:t>
            </w:r>
          </w:p>
        </w:tc>
        <w:tc>
          <w:tcPr>
            <w:tcW w:w="1076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21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57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541" w:rsidRPr="00CB2804" w:rsidTr="00146D68">
        <w:tc>
          <w:tcPr>
            <w:tcW w:w="868" w:type="pct"/>
            <w:vAlign w:val="bottom"/>
          </w:tcPr>
          <w:p w:rsidR="00221541" w:rsidRPr="00DF5A24" w:rsidRDefault="00221541" w:rsidP="002A32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440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441868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538" w:type="pct"/>
            <w:vAlign w:val="center"/>
          </w:tcPr>
          <w:p w:rsidR="00221541" w:rsidRPr="00DF5A24" w:rsidRDefault="00221541" w:rsidP="002A322D">
            <w:pPr>
              <w:rPr>
                <w:rFonts w:ascii="Times New Roman" w:hAnsi="Times New Roman"/>
                <w:sz w:val="24"/>
                <w:szCs w:val="24"/>
              </w:rPr>
            </w:pP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1332184</w:t>
            </w:r>
            <w:r w:rsidRPr="00DF5A24">
              <w:rPr>
                <w:rFonts w:ascii="Times New Roman" w:hAnsi="Times New Roman"/>
                <w:sz w:val="24"/>
                <w:szCs w:val="24"/>
              </w:rPr>
              <w:t>.</w:t>
            </w:r>
            <w:r w:rsidRPr="00DF5A24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076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картометрический метод</w:t>
            </w:r>
          </w:p>
        </w:tc>
        <w:tc>
          <w:tcPr>
            <w:tcW w:w="1221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57" w:type="pct"/>
            <w:vAlign w:val="center"/>
          </w:tcPr>
          <w:p w:rsidR="00221541" w:rsidRPr="00CB2804" w:rsidRDefault="00221541" w:rsidP="00CB280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90601" w:rsidRDefault="00D90601" w:rsidP="00CB6D66">
      <w:pPr>
        <w:spacing w:line="223" w:lineRule="auto"/>
        <w:rPr>
          <w:rFonts w:ascii="Times New Roman" w:hAnsi="Times New Roman"/>
          <w:sz w:val="28"/>
          <w:szCs w:val="28"/>
          <w:highlight w:val="yellow"/>
        </w:rPr>
      </w:pPr>
    </w:p>
    <w:p w:rsidR="00A33F4A" w:rsidRPr="00CB2804" w:rsidRDefault="00A33F4A" w:rsidP="00CB6D66">
      <w:pPr>
        <w:spacing w:line="223" w:lineRule="auto"/>
        <w:rPr>
          <w:rFonts w:ascii="Times New Roman" w:hAnsi="Times New Roman"/>
          <w:sz w:val="28"/>
          <w:szCs w:val="28"/>
          <w:highlight w:val="yellow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2569"/>
        <w:gridCol w:w="2572"/>
        <w:gridCol w:w="9358"/>
      </w:tblGrid>
      <w:tr w:rsidR="00CB6D66" w:rsidRPr="00CB2804" w:rsidTr="00CB2804">
        <w:tc>
          <w:tcPr>
            <w:tcW w:w="5000" w:type="pct"/>
            <w:gridSpan w:val="3"/>
            <w:vAlign w:val="center"/>
          </w:tcPr>
          <w:p w:rsidR="00CB6D66" w:rsidRPr="00CB2804" w:rsidRDefault="00CB6D66" w:rsidP="00467A12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Текстовое описание местоположения границы </w:t>
            </w:r>
            <w:r w:rsidRPr="00CB2804">
              <w:rPr>
                <w:rFonts w:ascii="Times New Roman" w:hAnsi="Times New Roman"/>
                <w:sz w:val="24"/>
                <w:szCs w:val="24"/>
              </w:rPr>
              <w:t xml:space="preserve">объекта 2 </w:t>
            </w:r>
            <w:r w:rsidRPr="0045684D">
              <w:rPr>
                <w:rFonts w:ascii="Times New Roman" w:hAnsi="Times New Roman"/>
                <w:sz w:val="24"/>
                <w:szCs w:val="24"/>
              </w:rPr>
              <w:t>(</w:t>
            </w:r>
            <w:r w:rsidR="00972F5F">
              <w:rPr>
                <w:rFonts w:ascii="Times New Roman" w:hAnsi="Times New Roman"/>
                <w:sz w:val="24"/>
                <w:szCs w:val="24"/>
              </w:rPr>
              <w:t>Е</w:t>
            </w:r>
            <w:r w:rsidR="005A5891">
              <w:rPr>
                <w:rFonts w:ascii="Times New Roman" w:eastAsia="Calibri" w:hAnsi="Times New Roman"/>
                <w:sz w:val="24"/>
                <w:szCs w:val="24"/>
              </w:rPr>
              <w:t>ЗРЗ-</w:t>
            </w:r>
            <w:r w:rsidRPr="0045684D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Pr="004568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B6D66" w:rsidRPr="00CB2804" w:rsidTr="00CB2804">
        <w:tc>
          <w:tcPr>
            <w:tcW w:w="1773" w:type="pct"/>
            <w:gridSpan w:val="2"/>
            <w:tcBorders>
              <w:bottom w:val="single" w:sz="4" w:space="0" w:color="auto"/>
            </w:tcBorders>
            <w:vAlign w:val="center"/>
          </w:tcPr>
          <w:p w:rsidR="00CB6D66" w:rsidRPr="00CB2804" w:rsidRDefault="00CB6D66" w:rsidP="00467A12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 xml:space="preserve"> Прохождение границы</w:t>
            </w:r>
          </w:p>
        </w:tc>
        <w:tc>
          <w:tcPr>
            <w:tcW w:w="3227" w:type="pct"/>
            <w:vMerge w:val="restart"/>
            <w:tcBorders>
              <w:bottom w:val="nil"/>
            </w:tcBorders>
            <w:vAlign w:val="center"/>
          </w:tcPr>
          <w:p w:rsidR="00CB6D66" w:rsidRPr="00CB2804" w:rsidRDefault="00CB6D66" w:rsidP="00467A12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CB6D66" w:rsidRPr="00CB2804" w:rsidTr="00CB2804">
        <w:tc>
          <w:tcPr>
            <w:tcW w:w="886" w:type="pct"/>
            <w:tcBorders>
              <w:bottom w:val="nil"/>
            </w:tcBorders>
            <w:vAlign w:val="center"/>
          </w:tcPr>
          <w:p w:rsidR="00CB6D66" w:rsidRPr="00CB2804" w:rsidRDefault="00CB6D66" w:rsidP="00467A12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 xml:space="preserve"> точки</w:t>
            </w:r>
          </w:p>
        </w:tc>
        <w:tc>
          <w:tcPr>
            <w:tcW w:w="887" w:type="pct"/>
            <w:tcBorders>
              <w:bottom w:val="nil"/>
            </w:tcBorders>
            <w:vAlign w:val="center"/>
          </w:tcPr>
          <w:p w:rsidR="00CB6D66" w:rsidRPr="00CB2804" w:rsidRDefault="00CB6D66" w:rsidP="00467A12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804"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3227" w:type="pct"/>
            <w:vMerge/>
            <w:tcBorders>
              <w:bottom w:val="nil"/>
            </w:tcBorders>
            <w:vAlign w:val="center"/>
          </w:tcPr>
          <w:p w:rsidR="00CB6D66" w:rsidRPr="00CB2804" w:rsidRDefault="00CB6D66" w:rsidP="00467A12">
            <w:pPr>
              <w:spacing w:line="22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F4A" w:rsidRPr="00CB2804" w:rsidTr="00105280">
        <w:trPr>
          <w:trHeight w:val="70"/>
          <w:tblHeader/>
        </w:trPr>
        <w:tc>
          <w:tcPr>
            <w:tcW w:w="886" w:type="pct"/>
            <w:vAlign w:val="bottom"/>
          </w:tcPr>
          <w:p w:rsidR="00A33F4A" w:rsidRPr="00711ECF" w:rsidRDefault="00A33F4A" w:rsidP="00A33F4A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7" w:type="pct"/>
            <w:vAlign w:val="bottom"/>
          </w:tcPr>
          <w:p w:rsidR="00A33F4A" w:rsidRPr="00711ECF" w:rsidRDefault="00A33F4A" w:rsidP="00A33F4A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27" w:type="pct"/>
            <w:vAlign w:val="center"/>
          </w:tcPr>
          <w:p w:rsidR="00A33F4A" w:rsidRDefault="00A33F4A" w:rsidP="00A33F4A">
            <w:pPr>
              <w:tabs>
                <w:tab w:val="num" w:pos="37"/>
                <w:tab w:val="left" w:pos="993"/>
              </w:tabs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11ECF" w:rsidRPr="00CB2804" w:rsidTr="00105280">
        <w:trPr>
          <w:trHeight w:val="70"/>
          <w:tblHeader/>
        </w:trPr>
        <w:tc>
          <w:tcPr>
            <w:tcW w:w="886" w:type="pct"/>
            <w:vAlign w:val="bottom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87" w:type="pct"/>
            <w:vAlign w:val="bottom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227" w:type="pct"/>
            <w:vAlign w:val="center"/>
          </w:tcPr>
          <w:p w:rsidR="00711ECF" w:rsidRPr="00711ECF" w:rsidRDefault="001873E7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северо-западном направлении</w:t>
            </w:r>
            <w:r w:rsidR="00711ECF" w:rsidRPr="00711ECF">
              <w:rPr>
                <w:rFonts w:ascii="Times New Roman" w:hAnsi="Times New Roman"/>
                <w:sz w:val="24"/>
                <w:szCs w:val="24"/>
              </w:rPr>
              <w:t xml:space="preserve"> 36,58 м</w:t>
            </w:r>
          </w:p>
        </w:tc>
      </w:tr>
      <w:tr w:rsidR="00711ECF" w:rsidRPr="00CB2804" w:rsidTr="00105280">
        <w:trPr>
          <w:trHeight w:val="70"/>
        </w:trPr>
        <w:tc>
          <w:tcPr>
            <w:tcW w:w="886" w:type="pct"/>
            <w:vAlign w:val="bottom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87" w:type="pct"/>
            <w:vAlign w:val="bottom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227" w:type="pct"/>
            <w:vAlign w:val="center"/>
          </w:tcPr>
          <w:p w:rsidR="00711ECF" w:rsidRPr="00711ECF" w:rsidRDefault="001873E7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северо-западном направлении </w:t>
            </w:r>
            <w:r w:rsidR="00711ECF" w:rsidRPr="00711ECF">
              <w:rPr>
                <w:rFonts w:ascii="Times New Roman" w:hAnsi="Times New Roman"/>
                <w:sz w:val="24"/>
                <w:szCs w:val="24"/>
              </w:rPr>
              <w:t>38,37 м</w:t>
            </w:r>
          </w:p>
        </w:tc>
      </w:tr>
      <w:tr w:rsidR="00711ECF" w:rsidRPr="00CB2804" w:rsidTr="00105280">
        <w:tc>
          <w:tcPr>
            <w:tcW w:w="886" w:type="pct"/>
            <w:vAlign w:val="bottom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87" w:type="pct"/>
            <w:vAlign w:val="bottom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227" w:type="pct"/>
            <w:vAlign w:val="center"/>
          </w:tcPr>
          <w:p w:rsidR="00711ECF" w:rsidRPr="00711ECF" w:rsidRDefault="00711ECF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в</w:t>
            </w:r>
            <w:r w:rsidR="001873E7">
              <w:rPr>
                <w:rFonts w:ascii="Times New Roman" w:hAnsi="Times New Roman"/>
                <w:sz w:val="24"/>
                <w:szCs w:val="24"/>
              </w:rPr>
              <w:t xml:space="preserve"> северо-восточном направлении </w:t>
            </w:r>
            <w:r w:rsidRPr="00711ECF">
              <w:rPr>
                <w:rFonts w:ascii="Times New Roman" w:hAnsi="Times New Roman"/>
                <w:sz w:val="24"/>
                <w:szCs w:val="24"/>
              </w:rPr>
              <w:t>58,84 м</w:t>
            </w:r>
          </w:p>
        </w:tc>
      </w:tr>
      <w:tr w:rsidR="00711ECF" w:rsidRPr="00CB2804" w:rsidTr="00105280">
        <w:tc>
          <w:tcPr>
            <w:tcW w:w="886" w:type="pct"/>
            <w:vAlign w:val="bottom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87" w:type="pct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227" w:type="pct"/>
            <w:vAlign w:val="center"/>
          </w:tcPr>
          <w:p w:rsidR="00711ECF" w:rsidRPr="00711ECF" w:rsidRDefault="001873E7" w:rsidP="002A322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северо-западном направлении </w:t>
            </w:r>
            <w:r w:rsidR="00711ECF" w:rsidRPr="00711ECF">
              <w:rPr>
                <w:rFonts w:ascii="Times New Roman" w:hAnsi="Times New Roman"/>
                <w:sz w:val="24"/>
                <w:szCs w:val="24"/>
              </w:rPr>
              <w:t>121,87 м</w:t>
            </w:r>
          </w:p>
        </w:tc>
      </w:tr>
      <w:tr w:rsidR="00711ECF" w:rsidRPr="00CB2804" w:rsidTr="00105280">
        <w:tc>
          <w:tcPr>
            <w:tcW w:w="886" w:type="pct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87" w:type="pct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227" w:type="pct"/>
          </w:tcPr>
          <w:p w:rsidR="00711ECF" w:rsidRPr="00711ECF" w:rsidRDefault="001873E7" w:rsidP="000D56F7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юго-западном направлении </w:t>
            </w:r>
            <w:r w:rsidR="000D56F7">
              <w:rPr>
                <w:rFonts w:ascii="Times New Roman" w:hAnsi="Times New Roman"/>
                <w:sz w:val="24"/>
                <w:szCs w:val="24"/>
              </w:rPr>
              <w:t>4</w:t>
            </w:r>
            <w:r w:rsidR="00711ECF" w:rsidRPr="00711ECF">
              <w:rPr>
                <w:rFonts w:ascii="Times New Roman" w:hAnsi="Times New Roman"/>
                <w:sz w:val="24"/>
                <w:szCs w:val="24"/>
              </w:rPr>
              <w:t>,</w:t>
            </w:r>
            <w:r w:rsidR="000D56F7">
              <w:rPr>
                <w:rFonts w:ascii="Times New Roman" w:hAnsi="Times New Roman"/>
                <w:sz w:val="24"/>
                <w:szCs w:val="24"/>
              </w:rPr>
              <w:t>88</w:t>
            </w:r>
            <w:r w:rsidR="00711ECF" w:rsidRPr="00711ECF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</w:tr>
      <w:tr w:rsidR="00711ECF" w:rsidRPr="00CB2804" w:rsidTr="00105280">
        <w:tc>
          <w:tcPr>
            <w:tcW w:w="886" w:type="pct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87" w:type="pct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227" w:type="pct"/>
          </w:tcPr>
          <w:p w:rsidR="00711ECF" w:rsidRPr="00711ECF" w:rsidRDefault="001873E7" w:rsidP="00841BED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юго-западном направлении</w:t>
            </w:r>
            <w:r w:rsidR="00711ECF" w:rsidRPr="00711E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1BED">
              <w:rPr>
                <w:rFonts w:ascii="Times New Roman" w:hAnsi="Times New Roman"/>
                <w:sz w:val="24"/>
                <w:szCs w:val="24"/>
              </w:rPr>
              <w:t>5,52</w:t>
            </w:r>
            <w:r w:rsidR="00711ECF" w:rsidRPr="00711ECF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</w:tr>
      <w:tr w:rsidR="00711ECF" w:rsidRPr="00CB2804" w:rsidTr="00105280">
        <w:tc>
          <w:tcPr>
            <w:tcW w:w="886" w:type="pct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87" w:type="pct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227" w:type="pct"/>
          </w:tcPr>
          <w:p w:rsidR="00711ECF" w:rsidRPr="00711ECF" w:rsidRDefault="00250314" w:rsidP="001E6E05">
            <w:pPr>
              <w:tabs>
                <w:tab w:val="num" w:pos="37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73E7">
              <w:rPr>
                <w:rFonts w:ascii="Times New Roman" w:hAnsi="Times New Roman"/>
                <w:sz w:val="24"/>
                <w:szCs w:val="24"/>
              </w:rPr>
              <w:t xml:space="preserve">в северо-западном направлении </w:t>
            </w:r>
            <w:r w:rsidR="001E6E05">
              <w:rPr>
                <w:rFonts w:ascii="Times New Roman" w:hAnsi="Times New Roman"/>
                <w:sz w:val="24"/>
                <w:szCs w:val="24"/>
              </w:rPr>
              <w:t>3,03</w:t>
            </w:r>
            <w:r w:rsidR="00711ECF" w:rsidRPr="00711ECF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</w:tr>
      <w:tr w:rsidR="00711ECF" w:rsidRPr="00CB2804" w:rsidTr="00105280">
        <w:tc>
          <w:tcPr>
            <w:tcW w:w="886" w:type="pct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87" w:type="pct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227" w:type="pct"/>
          </w:tcPr>
          <w:p w:rsidR="00711ECF" w:rsidRPr="00711ECF" w:rsidRDefault="001873E7" w:rsidP="00017159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юго-западном направлении</w:t>
            </w:r>
            <w:r w:rsidR="00711ECF" w:rsidRPr="00711E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7159">
              <w:rPr>
                <w:rFonts w:ascii="Times New Roman" w:hAnsi="Times New Roman"/>
                <w:sz w:val="24"/>
                <w:szCs w:val="24"/>
              </w:rPr>
              <w:t>7,20</w:t>
            </w:r>
            <w:r w:rsidR="00711ECF" w:rsidRPr="00711ECF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</w:tr>
      <w:tr w:rsidR="00711ECF" w:rsidRPr="00CB2804" w:rsidTr="00105280">
        <w:tc>
          <w:tcPr>
            <w:tcW w:w="886" w:type="pct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87" w:type="pct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227" w:type="pct"/>
          </w:tcPr>
          <w:p w:rsidR="00711ECF" w:rsidRPr="00711ECF" w:rsidRDefault="001873E7" w:rsidP="00D768BF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юго-западном направлении </w:t>
            </w:r>
            <w:r w:rsidR="00D768BF">
              <w:rPr>
                <w:rFonts w:ascii="Times New Roman" w:hAnsi="Times New Roman"/>
                <w:sz w:val="24"/>
                <w:szCs w:val="24"/>
              </w:rPr>
              <w:t>13,64</w:t>
            </w:r>
            <w:r w:rsidR="00711ECF" w:rsidRPr="00711ECF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</w:tr>
      <w:tr w:rsidR="00711ECF" w:rsidRPr="00CB2804" w:rsidTr="00105280">
        <w:tc>
          <w:tcPr>
            <w:tcW w:w="886" w:type="pct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87" w:type="pct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227" w:type="pct"/>
          </w:tcPr>
          <w:p w:rsidR="00711ECF" w:rsidRPr="00711ECF" w:rsidRDefault="001873E7" w:rsidP="006D43BE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юго-западном направлении </w:t>
            </w:r>
            <w:r w:rsidR="006D43BE">
              <w:rPr>
                <w:rFonts w:ascii="Times New Roman" w:hAnsi="Times New Roman"/>
                <w:sz w:val="24"/>
                <w:szCs w:val="24"/>
              </w:rPr>
              <w:t>25,11</w:t>
            </w:r>
            <w:r w:rsidR="00711ECF" w:rsidRPr="00711ECF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</w:tr>
      <w:tr w:rsidR="00711ECF" w:rsidRPr="00CB2804" w:rsidTr="00105280">
        <w:tc>
          <w:tcPr>
            <w:tcW w:w="886" w:type="pct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87" w:type="pct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227" w:type="pct"/>
          </w:tcPr>
          <w:p w:rsidR="00711ECF" w:rsidRPr="00711ECF" w:rsidRDefault="001873E7" w:rsidP="00D6033F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юго-восточном направлении </w:t>
            </w:r>
            <w:r w:rsidR="00D6033F">
              <w:rPr>
                <w:rFonts w:ascii="Times New Roman" w:hAnsi="Times New Roman"/>
                <w:sz w:val="24"/>
                <w:szCs w:val="24"/>
              </w:rPr>
              <w:t>176,02</w:t>
            </w:r>
            <w:r w:rsidR="00711ECF" w:rsidRPr="00711ECF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</w:tr>
      <w:tr w:rsidR="00711ECF" w:rsidRPr="00CB2804" w:rsidTr="00105280">
        <w:tc>
          <w:tcPr>
            <w:tcW w:w="886" w:type="pct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87" w:type="pct"/>
          </w:tcPr>
          <w:p w:rsidR="00711ECF" w:rsidRPr="00711ECF" w:rsidRDefault="00711ECF" w:rsidP="002A322D">
            <w:pPr>
              <w:tabs>
                <w:tab w:val="num" w:pos="-142"/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227" w:type="pct"/>
          </w:tcPr>
          <w:p w:rsidR="00711ECF" w:rsidRPr="00711ECF" w:rsidRDefault="00711ECF" w:rsidP="006B1BCE">
            <w:pPr>
              <w:tabs>
                <w:tab w:val="num" w:pos="37"/>
                <w:tab w:val="left" w:pos="993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ECF">
              <w:rPr>
                <w:rFonts w:ascii="Times New Roman" w:hAnsi="Times New Roman"/>
                <w:sz w:val="24"/>
                <w:szCs w:val="24"/>
              </w:rPr>
              <w:t>в северо-восточно</w:t>
            </w:r>
            <w:r w:rsidR="001873E7">
              <w:rPr>
                <w:rFonts w:ascii="Times New Roman" w:hAnsi="Times New Roman"/>
                <w:sz w:val="24"/>
                <w:szCs w:val="24"/>
              </w:rPr>
              <w:t xml:space="preserve">м направлении, замыкая контур </w:t>
            </w:r>
            <w:r w:rsidR="006B1BCE">
              <w:rPr>
                <w:rFonts w:ascii="Times New Roman" w:hAnsi="Times New Roman"/>
                <w:sz w:val="24"/>
                <w:szCs w:val="24"/>
              </w:rPr>
              <w:t>84</w:t>
            </w:r>
            <w:r w:rsidRPr="00711ECF">
              <w:rPr>
                <w:rFonts w:ascii="Times New Roman" w:hAnsi="Times New Roman"/>
                <w:sz w:val="24"/>
                <w:szCs w:val="24"/>
              </w:rPr>
              <w:t>,02 м</w:t>
            </w:r>
          </w:p>
        </w:tc>
      </w:tr>
    </w:tbl>
    <w:p w:rsidR="00CB6D66" w:rsidRPr="00CB2804" w:rsidRDefault="00CB6D66" w:rsidP="00CB6D66">
      <w:pPr>
        <w:spacing w:line="223" w:lineRule="auto"/>
        <w:rPr>
          <w:rFonts w:ascii="Times New Roman" w:hAnsi="Times New Roman"/>
          <w:sz w:val="28"/>
          <w:szCs w:val="28"/>
          <w:highlight w:val="yellow"/>
        </w:rPr>
      </w:pPr>
    </w:p>
    <w:p w:rsidR="00CB6D66" w:rsidRPr="00CB2804" w:rsidRDefault="00CB6D66" w:rsidP="00CB6D66">
      <w:pPr>
        <w:spacing w:line="226" w:lineRule="auto"/>
        <w:rPr>
          <w:rFonts w:ascii="Times New Roman" w:hAnsi="Times New Roman"/>
          <w:sz w:val="2"/>
          <w:szCs w:val="2"/>
        </w:rPr>
      </w:pPr>
    </w:p>
    <w:p w:rsidR="00996911" w:rsidRDefault="00972F5F" w:rsidP="00690027">
      <w:pPr>
        <w:spacing w:line="223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996911" w:rsidSect="00102532">
          <w:headerReference w:type="default" r:id="rId11"/>
          <w:type w:val="continuous"/>
          <w:pgSz w:w="16834" w:h="11907" w:orient="landscape" w:code="9"/>
          <w:pgMar w:top="1134" w:right="680" w:bottom="1134" w:left="1871" w:header="272" w:footer="397" w:gutter="0"/>
          <w:cols w:space="720"/>
          <w:formProt w:val="0"/>
          <w:titlePg/>
          <w:docGrid w:linePitch="272"/>
        </w:sectPr>
      </w:pPr>
      <w:r>
        <w:rPr>
          <w:rFonts w:ascii="Times New Roman" w:hAnsi="Times New Roman"/>
          <w:sz w:val="28"/>
          <w:szCs w:val="28"/>
        </w:rPr>
        <w:t>3</w:t>
      </w:r>
      <w:r w:rsidR="000404EA" w:rsidRPr="00CB2804">
        <w:rPr>
          <w:rFonts w:ascii="Times New Roman" w:hAnsi="Times New Roman"/>
          <w:sz w:val="28"/>
          <w:szCs w:val="28"/>
        </w:rPr>
        <w:t xml:space="preserve">. Карта (схема) границ </w:t>
      </w:r>
      <w:r>
        <w:rPr>
          <w:rFonts w:ascii="Times New Roman" w:hAnsi="Times New Roman"/>
          <w:sz w:val="28"/>
          <w:szCs w:val="28"/>
        </w:rPr>
        <w:t xml:space="preserve">объединенной </w:t>
      </w:r>
      <w:r w:rsidR="000404EA" w:rsidRPr="00CB2804">
        <w:rPr>
          <w:rFonts w:ascii="Times New Roman" w:hAnsi="Times New Roman"/>
          <w:sz w:val="28"/>
          <w:szCs w:val="28"/>
        </w:rPr>
        <w:t>зон</w:t>
      </w:r>
      <w:r>
        <w:rPr>
          <w:rFonts w:ascii="Times New Roman" w:hAnsi="Times New Roman"/>
          <w:sz w:val="28"/>
          <w:szCs w:val="28"/>
        </w:rPr>
        <w:t>ы</w:t>
      </w:r>
      <w:r w:rsidR="000404EA" w:rsidRPr="00CB2804">
        <w:rPr>
          <w:rFonts w:ascii="Times New Roman" w:hAnsi="Times New Roman"/>
          <w:sz w:val="28"/>
          <w:szCs w:val="28"/>
        </w:rPr>
        <w:t xml:space="preserve"> охраны объект</w:t>
      </w:r>
      <w:r>
        <w:rPr>
          <w:rFonts w:ascii="Times New Roman" w:hAnsi="Times New Roman"/>
          <w:sz w:val="28"/>
          <w:szCs w:val="28"/>
        </w:rPr>
        <w:t>ов</w:t>
      </w:r>
      <w:r w:rsidR="000404EA" w:rsidRPr="00CB2804">
        <w:rPr>
          <w:rFonts w:ascii="Times New Roman" w:hAnsi="Times New Roman"/>
          <w:sz w:val="28"/>
          <w:szCs w:val="28"/>
        </w:rPr>
        <w:t xml:space="preserve"> культурного наследия представлена в приложении к настоящ</w:t>
      </w:r>
      <w:r w:rsidR="00F91979">
        <w:rPr>
          <w:rFonts w:ascii="Times New Roman" w:hAnsi="Times New Roman"/>
          <w:sz w:val="28"/>
          <w:szCs w:val="28"/>
        </w:rPr>
        <w:t>ей</w:t>
      </w:r>
      <w:r w:rsidR="000404EA" w:rsidRPr="00CB2804">
        <w:rPr>
          <w:rFonts w:ascii="Times New Roman" w:hAnsi="Times New Roman"/>
          <w:sz w:val="28"/>
          <w:szCs w:val="28"/>
        </w:rPr>
        <w:t xml:space="preserve"> </w:t>
      </w:r>
      <w:r w:rsidR="00F91979">
        <w:rPr>
          <w:rFonts w:ascii="Times New Roman" w:hAnsi="Times New Roman"/>
          <w:sz w:val="28"/>
          <w:szCs w:val="28"/>
        </w:rPr>
        <w:t xml:space="preserve">объединенной </w:t>
      </w:r>
      <w:r w:rsidR="000404EA" w:rsidRPr="00CB2804">
        <w:rPr>
          <w:rFonts w:ascii="Times New Roman" w:hAnsi="Times New Roman"/>
          <w:sz w:val="28"/>
          <w:szCs w:val="28"/>
        </w:rPr>
        <w:t>зон</w:t>
      </w:r>
      <w:r w:rsidR="00F91979">
        <w:rPr>
          <w:rFonts w:ascii="Times New Roman" w:hAnsi="Times New Roman"/>
          <w:sz w:val="28"/>
          <w:szCs w:val="28"/>
        </w:rPr>
        <w:t>е</w:t>
      </w:r>
      <w:r w:rsidR="000404EA" w:rsidRPr="00CB2804">
        <w:rPr>
          <w:rFonts w:ascii="Times New Roman" w:hAnsi="Times New Roman"/>
          <w:sz w:val="28"/>
          <w:szCs w:val="28"/>
        </w:rPr>
        <w:t xml:space="preserve"> охраны объект</w:t>
      </w:r>
      <w:r w:rsidR="00F91979">
        <w:rPr>
          <w:rFonts w:ascii="Times New Roman" w:hAnsi="Times New Roman"/>
          <w:sz w:val="28"/>
          <w:szCs w:val="28"/>
        </w:rPr>
        <w:t>ов</w:t>
      </w:r>
      <w:r w:rsidR="000404EA" w:rsidRPr="00CB2804">
        <w:rPr>
          <w:rFonts w:ascii="Times New Roman" w:hAnsi="Times New Roman"/>
          <w:sz w:val="28"/>
          <w:szCs w:val="28"/>
        </w:rPr>
        <w:t xml:space="preserve"> культурного наследия.</w:t>
      </w:r>
    </w:p>
    <w:tbl>
      <w:tblPr>
        <w:tblStyle w:val="1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3"/>
        <w:gridCol w:w="6026"/>
      </w:tblGrid>
      <w:tr w:rsidR="00996911" w:rsidRPr="00996911" w:rsidTr="00996911">
        <w:tc>
          <w:tcPr>
            <w:tcW w:w="2922" w:type="pct"/>
          </w:tcPr>
          <w:p w:rsidR="00996911" w:rsidRPr="00996911" w:rsidRDefault="00996911" w:rsidP="00996911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078" w:type="pct"/>
          </w:tcPr>
          <w:p w:rsidR="00996911" w:rsidRPr="00996911" w:rsidRDefault="00996911" w:rsidP="00B311CD">
            <w:pPr>
              <w:rPr>
                <w:rFonts w:ascii="Times New Roman" w:hAnsi="Times New Roman"/>
                <w:sz w:val="28"/>
              </w:rPr>
            </w:pPr>
            <w:r w:rsidRPr="00996911">
              <w:rPr>
                <w:rFonts w:ascii="Times New Roman" w:hAnsi="Times New Roman"/>
                <w:sz w:val="28"/>
              </w:rPr>
              <w:t xml:space="preserve">Приложение </w:t>
            </w:r>
            <w:r w:rsidRPr="00996911">
              <w:rPr>
                <w:rFonts w:ascii="Times New Roman" w:hAnsi="Times New Roman"/>
                <w:sz w:val="28"/>
              </w:rPr>
              <w:br/>
              <w:t>к о</w:t>
            </w:r>
            <w:r w:rsidRPr="00996911">
              <w:rPr>
                <w:rFonts w:ascii="Times New Roman" w:hAnsi="Times New Roman"/>
                <w:sz w:val="28"/>
                <w:szCs w:val="28"/>
              </w:rPr>
              <w:t>бъединенной зоне охраны объекта культурного наследия федерального значения «Ансамбль церкви</w:t>
            </w:r>
            <w:proofErr w:type="gramStart"/>
            <w:r w:rsidRPr="00996911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 w:rsidRPr="00996911">
              <w:rPr>
                <w:rFonts w:ascii="Times New Roman" w:hAnsi="Times New Roman"/>
                <w:sz w:val="28"/>
                <w:szCs w:val="28"/>
              </w:rPr>
              <w:t xml:space="preserve">сех Скорбящих», 1807 г. (Рязанская область, г. Рязань, </w:t>
            </w:r>
            <w:proofErr w:type="spellStart"/>
            <w:r w:rsidRPr="00996911">
              <w:rPr>
                <w:rFonts w:ascii="Times New Roman" w:hAnsi="Times New Roman"/>
                <w:sz w:val="28"/>
                <w:szCs w:val="28"/>
              </w:rPr>
              <w:t>Скорбященский</w:t>
            </w:r>
            <w:proofErr w:type="spellEnd"/>
            <w:r w:rsidRPr="00996911">
              <w:rPr>
                <w:rFonts w:ascii="Times New Roman" w:hAnsi="Times New Roman"/>
                <w:sz w:val="28"/>
                <w:szCs w:val="28"/>
              </w:rPr>
              <w:t xml:space="preserve"> проезд, 1 (адрес при постановке на государственную охрану в соответствии с Указом Президента Российской Федерации от 20 февраля 1995 года №176 «Об утверждении Перечня объектов исторического и культурного наследия федерального (общероссийского) значения»: г. Рязань, Колхозный проезд,  д.</w:t>
            </w:r>
            <w:r w:rsidR="006E6A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96911">
              <w:rPr>
                <w:rFonts w:ascii="Times New Roman" w:hAnsi="Times New Roman"/>
                <w:sz w:val="28"/>
                <w:szCs w:val="28"/>
              </w:rPr>
              <w:t xml:space="preserve">15)  </w:t>
            </w:r>
            <w:r w:rsidRPr="00996911">
              <w:rPr>
                <w:rFonts w:ascii="Times New Roman" w:hAnsi="Times New Roman"/>
                <w:kern w:val="32"/>
                <w:sz w:val="28"/>
                <w:szCs w:val="28"/>
              </w:rPr>
              <w:t>и объекта культурного наследия регионального значения «</w:t>
            </w:r>
            <w:proofErr w:type="spellStart"/>
            <w:r w:rsidRPr="00996911">
              <w:rPr>
                <w:rFonts w:ascii="Times New Roman" w:hAnsi="Times New Roman"/>
                <w:sz w:val="28"/>
                <w:szCs w:val="28"/>
              </w:rPr>
              <w:t>Скорбященская</w:t>
            </w:r>
            <w:proofErr w:type="spellEnd"/>
            <w:r w:rsidRPr="00996911">
              <w:rPr>
                <w:rFonts w:ascii="Times New Roman" w:hAnsi="Times New Roman"/>
                <w:sz w:val="28"/>
                <w:szCs w:val="28"/>
              </w:rPr>
              <w:t xml:space="preserve"> (Старообрядческая) церковь», 1905 г.</w:t>
            </w:r>
            <w:r w:rsidRPr="00996911">
              <w:rPr>
                <w:rFonts w:ascii="Times New Roman" w:hAnsi="Times New Roman"/>
                <w:kern w:val="32"/>
                <w:sz w:val="28"/>
                <w:szCs w:val="28"/>
              </w:rPr>
              <w:t xml:space="preserve"> </w:t>
            </w:r>
            <w:r w:rsidRPr="00996911">
              <w:rPr>
                <w:rFonts w:ascii="Times New Roman" w:hAnsi="Times New Roman"/>
                <w:sz w:val="28"/>
                <w:szCs w:val="28"/>
              </w:rPr>
              <w:t xml:space="preserve">(Рязанская область, г. Рязань, Старообрядческий проезд, 4)  </w:t>
            </w:r>
          </w:p>
        </w:tc>
      </w:tr>
    </w:tbl>
    <w:p w:rsidR="00286ECA" w:rsidRDefault="00286ECA" w:rsidP="00690027">
      <w:pPr>
        <w:spacing w:line="223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6911" w:rsidRDefault="00996911" w:rsidP="00690027">
      <w:pPr>
        <w:spacing w:line="223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6911" w:rsidRDefault="00996911" w:rsidP="00996911">
      <w:pPr>
        <w:spacing w:line="259" w:lineRule="auto"/>
        <w:jc w:val="center"/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</w:pPr>
      <w:r w:rsidRPr="00996911"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  <w:t xml:space="preserve">Карта (схема) границ </w:t>
      </w:r>
    </w:p>
    <w:p w:rsidR="00996911" w:rsidRDefault="00996911" w:rsidP="00996911">
      <w:pPr>
        <w:spacing w:line="259" w:lineRule="auto"/>
        <w:jc w:val="center"/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</w:pPr>
      <w:r w:rsidRPr="00996911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 xml:space="preserve">объединенной зоны охраны объекта культурного наследия федерального значения </w:t>
      </w:r>
    </w:p>
    <w:p w:rsidR="00996911" w:rsidRDefault="00996911" w:rsidP="00996911">
      <w:pPr>
        <w:spacing w:line="259" w:lineRule="auto"/>
        <w:jc w:val="center"/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</w:pPr>
      <w:r w:rsidRPr="00996911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>«Ансамбль церкви</w:t>
      </w:r>
      <w:proofErr w:type="gramStart"/>
      <w:r w:rsidRPr="00996911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 xml:space="preserve"> В</w:t>
      </w:r>
      <w:proofErr w:type="gramEnd"/>
      <w:r w:rsidRPr="00996911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 xml:space="preserve">сех Скорбящих», 1807 г. (Рязанская область, г. Рязань, </w:t>
      </w:r>
    </w:p>
    <w:p w:rsidR="00996911" w:rsidRDefault="00996911" w:rsidP="00996911">
      <w:pPr>
        <w:spacing w:line="259" w:lineRule="auto"/>
        <w:jc w:val="center"/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</w:pPr>
      <w:proofErr w:type="spellStart"/>
      <w:proofErr w:type="gramStart"/>
      <w:r w:rsidRPr="00996911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>Скорбященский</w:t>
      </w:r>
      <w:proofErr w:type="spellEnd"/>
      <w:r w:rsidRPr="00996911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 xml:space="preserve"> проезд, 1 (адрес при постановке на государственную охрану </w:t>
      </w:r>
      <w:proofErr w:type="gramEnd"/>
    </w:p>
    <w:p w:rsidR="00996911" w:rsidRDefault="00996911" w:rsidP="00996911">
      <w:pPr>
        <w:spacing w:line="259" w:lineRule="auto"/>
        <w:jc w:val="center"/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</w:pPr>
      <w:r w:rsidRPr="00996911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 xml:space="preserve">в соответствии с Указом Президента Российской Федерации от 20 февраля 1995 года №176 </w:t>
      </w:r>
    </w:p>
    <w:p w:rsidR="00996911" w:rsidRDefault="00996911" w:rsidP="00996911">
      <w:pPr>
        <w:spacing w:line="259" w:lineRule="auto"/>
        <w:jc w:val="center"/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</w:pPr>
      <w:r w:rsidRPr="00996911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 xml:space="preserve">«Об утверждении Перечня объектов исторического и культурного наследия </w:t>
      </w:r>
    </w:p>
    <w:p w:rsidR="00996911" w:rsidRDefault="00996911" w:rsidP="00996911">
      <w:pPr>
        <w:spacing w:line="259" w:lineRule="auto"/>
        <w:jc w:val="center"/>
        <w:rPr>
          <w:rFonts w:ascii="Times New Roman" w:eastAsia="Calibri" w:hAnsi="Times New Roman"/>
          <w:kern w:val="32"/>
          <w:sz w:val="28"/>
          <w:szCs w:val="28"/>
          <w:lang w:eastAsia="en-US"/>
          <w14:ligatures w14:val="standardContextual"/>
        </w:rPr>
      </w:pPr>
      <w:proofErr w:type="gramStart"/>
      <w:r w:rsidRPr="00996911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>федерального (общероссийского) значения»: г. Рязань, Колхозный проезд,  д.</w:t>
      </w:r>
      <w:r w:rsidR="006E6AC5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996911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 xml:space="preserve">15) </w:t>
      </w:r>
      <w:r w:rsidRPr="00996911">
        <w:rPr>
          <w:rFonts w:ascii="Times New Roman" w:eastAsia="Calibri" w:hAnsi="Times New Roman"/>
          <w:kern w:val="32"/>
          <w:sz w:val="28"/>
          <w:szCs w:val="28"/>
          <w:lang w:eastAsia="en-US"/>
          <w14:ligatures w14:val="standardContextual"/>
        </w:rPr>
        <w:t xml:space="preserve">и объекта </w:t>
      </w:r>
      <w:proofErr w:type="gramEnd"/>
    </w:p>
    <w:p w:rsidR="00996911" w:rsidRDefault="00996911" w:rsidP="00996911">
      <w:pPr>
        <w:spacing w:line="259" w:lineRule="auto"/>
        <w:jc w:val="center"/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</w:pPr>
      <w:r w:rsidRPr="00996911">
        <w:rPr>
          <w:rFonts w:ascii="Times New Roman" w:eastAsia="Calibri" w:hAnsi="Times New Roman"/>
          <w:kern w:val="32"/>
          <w:sz w:val="28"/>
          <w:szCs w:val="28"/>
          <w:lang w:eastAsia="en-US"/>
          <w14:ligatures w14:val="standardContextual"/>
        </w:rPr>
        <w:t>культурного наследия регионального значения «</w:t>
      </w:r>
      <w:proofErr w:type="spellStart"/>
      <w:r w:rsidRPr="00996911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>Скорбященская</w:t>
      </w:r>
      <w:proofErr w:type="spellEnd"/>
      <w:r w:rsidRPr="00996911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 xml:space="preserve"> (</w:t>
      </w:r>
      <w:proofErr w:type="gramStart"/>
      <w:r w:rsidRPr="00996911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>Старообрядческая</w:t>
      </w:r>
      <w:proofErr w:type="gramEnd"/>
      <w:r w:rsidRPr="00996911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 xml:space="preserve">) </w:t>
      </w:r>
    </w:p>
    <w:p w:rsidR="00996911" w:rsidRDefault="00996911" w:rsidP="00996911">
      <w:pPr>
        <w:spacing w:line="259" w:lineRule="auto"/>
        <w:jc w:val="center"/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</w:pPr>
      <w:r w:rsidRPr="00996911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>церковь», 1905 г.</w:t>
      </w:r>
      <w:r w:rsidRPr="00996911">
        <w:rPr>
          <w:rFonts w:ascii="Times New Roman" w:eastAsia="Calibri" w:hAnsi="Times New Roman"/>
          <w:kern w:val="32"/>
          <w:sz w:val="28"/>
          <w:szCs w:val="28"/>
          <w:lang w:eastAsia="en-US"/>
          <w14:ligatures w14:val="standardContextual"/>
        </w:rPr>
        <w:t xml:space="preserve"> </w:t>
      </w:r>
      <w:r w:rsidRPr="00996911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 xml:space="preserve">(Рязанская область, г. Рязань, Старообрядческий проезд, 4)  </w:t>
      </w:r>
    </w:p>
    <w:p w:rsidR="00996911" w:rsidRPr="00996911" w:rsidRDefault="00996911" w:rsidP="00996911">
      <w:pPr>
        <w:spacing w:line="259" w:lineRule="auto"/>
        <w:jc w:val="center"/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</w:pPr>
    </w:p>
    <w:p w:rsidR="00996911" w:rsidRDefault="00996911" w:rsidP="00690027">
      <w:pPr>
        <w:spacing w:line="223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6911" w:rsidRPr="00CB2804" w:rsidRDefault="00996911" w:rsidP="00996911">
      <w:pPr>
        <w:spacing w:line="223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563C5A" wp14:editId="0B5637BE">
            <wp:extent cx="9096375" cy="65791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646" cy="657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911" w:rsidRPr="00CB2804" w:rsidSect="00996911">
      <w:pgSz w:w="16834" w:h="11907" w:orient="landscape" w:code="9"/>
      <w:pgMar w:top="1134" w:right="680" w:bottom="1134" w:left="1871" w:header="272" w:footer="397" w:gutter="0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3F9" w:rsidRDefault="00A523F9">
      <w:r>
        <w:separator/>
      </w:r>
    </w:p>
  </w:endnote>
  <w:endnote w:type="continuationSeparator" w:id="0">
    <w:p w:rsidR="00A523F9" w:rsidRDefault="00A52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3F9" w:rsidRDefault="00A523F9">
      <w:r>
        <w:separator/>
      </w:r>
    </w:p>
  </w:footnote>
  <w:footnote w:type="continuationSeparator" w:id="0">
    <w:p w:rsidR="00A523F9" w:rsidRDefault="00A523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A12" w:rsidRDefault="00467A12" w:rsidP="002F1E81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:rsidR="00467A12" w:rsidRDefault="00467A1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0755717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996911" w:rsidRPr="00996911" w:rsidRDefault="00996911">
        <w:pPr>
          <w:pStyle w:val="a5"/>
          <w:jc w:val="center"/>
          <w:rPr>
            <w:rFonts w:ascii="Times New Roman" w:hAnsi="Times New Roman"/>
            <w:sz w:val="24"/>
            <w:szCs w:val="24"/>
          </w:rPr>
        </w:pPr>
        <w:r w:rsidRPr="00996911">
          <w:rPr>
            <w:rFonts w:ascii="Times New Roman" w:hAnsi="Times New Roman"/>
            <w:sz w:val="24"/>
            <w:szCs w:val="24"/>
          </w:rPr>
          <w:fldChar w:fldCharType="begin"/>
        </w:r>
        <w:r w:rsidRPr="00996911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996911">
          <w:rPr>
            <w:rFonts w:ascii="Times New Roman" w:hAnsi="Times New Roman"/>
            <w:sz w:val="24"/>
            <w:szCs w:val="24"/>
          </w:rPr>
          <w:fldChar w:fldCharType="separate"/>
        </w:r>
        <w:r w:rsidR="00B63CB9">
          <w:rPr>
            <w:rFonts w:ascii="Times New Roman" w:hAnsi="Times New Roman"/>
            <w:noProof/>
            <w:sz w:val="24"/>
            <w:szCs w:val="24"/>
          </w:rPr>
          <w:t>12</w:t>
        </w:r>
        <w:r w:rsidRPr="00996911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996911" w:rsidRDefault="00996911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A12" w:rsidRPr="00481B88" w:rsidRDefault="00467A12" w:rsidP="00E37801">
    <w:pPr>
      <w:pStyle w:val="a5"/>
      <w:framePr w:w="326" w:wrap="around" w:vAnchor="text" w:hAnchor="page" w:x="6486" w:y="321"/>
      <w:rPr>
        <w:rStyle w:val="a9"/>
        <w:rFonts w:ascii="Times New Roman" w:hAnsi="Times New Roman"/>
        <w:sz w:val="28"/>
        <w:szCs w:val="28"/>
      </w:rPr>
    </w:pPr>
  </w:p>
  <w:p w:rsidR="00467A12" w:rsidRPr="00A33F4A" w:rsidRDefault="00467A12" w:rsidP="00286ECA">
    <w:pPr>
      <w:pStyle w:val="a5"/>
      <w:framePr w:w="326" w:wrap="around" w:vAnchor="text" w:hAnchor="page" w:x="9006" w:y="45"/>
      <w:rPr>
        <w:rStyle w:val="a9"/>
        <w:rFonts w:ascii="Times New Roman" w:hAnsi="Times New Roman"/>
        <w:sz w:val="24"/>
        <w:szCs w:val="24"/>
      </w:rPr>
    </w:pPr>
    <w:r w:rsidRPr="00A33F4A">
      <w:rPr>
        <w:rStyle w:val="a9"/>
        <w:rFonts w:ascii="Times New Roman" w:hAnsi="Times New Roman"/>
        <w:sz w:val="24"/>
        <w:szCs w:val="24"/>
      </w:rPr>
      <w:fldChar w:fldCharType="begin"/>
    </w:r>
    <w:r w:rsidRPr="00A33F4A">
      <w:rPr>
        <w:rStyle w:val="a9"/>
        <w:rFonts w:ascii="Times New Roman" w:hAnsi="Times New Roman"/>
        <w:sz w:val="24"/>
        <w:szCs w:val="24"/>
      </w:rPr>
      <w:instrText xml:space="preserve">PAGE  </w:instrText>
    </w:r>
    <w:r w:rsidRPr="00A33F4A">
      <w:rPr>
        <w:rStyle w:val="a9"/>
        <w:rFonts w:ascii="Times New Roman" w:hAnsi="Times New Roman"/>
        <w:sz w:val="24"/>
        <w:szCs w:val="24"/>
      </w:rPr>
      <w:fldChar w:fldCharType="separate"/>
    </w:r>
    <w:r w:rsidR="00B63CB9">
      <w:rPr>
        <w:rStyle w:val="a9"/>
        <w:rFonts w:ascii="Times New Roman" w:hAnsi="Times New Roman"/>
        <w:noProof/>
        <w:sz w:val="24"/>
        <w:szCs w:val="24"/>
      </w:rPr>
      <w:t>13</w:t>
    </w:r>
    <w:r w:rsidRPr="00A33F4A">
      <w:rPr>
        <w:rStyle w:val="a9"/>
        <w:rFonts w:ascii="Times New Roman" w:hAnsi="Times New Roman"/>
        <w:sz w:val="24"/>
        <w:szCs w:val="24"/>
      </w:rPr>
      <w:fldChar w:fldCharType="end"/>
    </w:r>
  </w:p>
  <w:p w:rsidR="00467A12" w:rsidRPr="00E37801" w:rsidRDefault="00467A12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5pt;height:11.25pt;visibility:visible;mso-wrap-style:square" o:bullet="t">
        <v:imagedata r:id="rId1" o:title="" gain="79922f" blacklevel="-1966f"/>
      </v:shape>
    </w:pict>
  </w:numPicBullet>
  <w:abstractNum w:abstractNumId="0">
    <w:nsid w:val="0C041558"/>
    <w:multiLevelType w:val="hybridMultilevel"/>
    <w:tmpl w:val="0AC8D9D6"/>
    <w:lvl w:ilvl="0" w:tplc="A1CEFC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CA52016"/>
    <w:multiLevelType w:val="hybridMultilevel"/>
    <w:tmpl w:val="2A10F5C0"/>
    <w:lvl w:ilvl="0" w:tplc="560687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0C5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F094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40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0B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5827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4E21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084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7C31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0EA617D"/>
    <w:multiLevelType w:val="hybridMultilevel"/>
    <w:tmpl w:val="6F325B8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B756AE"/>
    <w:multiLevelType w:val="hybridMultilevel"/>
    <w:tmpl w:val="AFD65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5024D1"/>
    <w:multiLevelType w:val="hybridMultilevel"/>
    <w:tmpl w:val="2BEA3C52"/>
    <w:lvl w:ilvl="0" w:tplc="A2342C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CE2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384A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A14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60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C418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CA9E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D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5C5A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E87333B"/>
    <w:multiLevelType w:val="hybridMultilevel"/>
    <w:tmpl w:val="15C81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0D5463"/>
    <w:multiLevelType w:val="multilevel"/>
    <w:tmpl w:val="2BEA3C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B975AAC"/>
    <w:multiLevelType w:val="hybridMultilevel"/>
    <w:tmpl w:val="97645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F107BA"/>
    <w:multiLevelType w:val="multilevel"/>
    <w:tmpl w:val="2A10F5C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8A64FD0"/>
    <w:multiLevelType w:val="hybridMultilevel"/>
    <w:tmpl w:val="5D26016E"/>
    <w:lvl w:ilvl="0" w:tplc="7E3E851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4B3C713C"/>
    <w:multiLevelType w:val="hybridMultilevel"/>
    <w:tmpl w:val="5706D74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E66829"/>
    <w:multiLevelType w:val="hybridMultilevel"/>
    <w:tmpl w:val="6FE05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140D7E"/>
    <w:multiLevelType w:val="hybridMultilevel"/>
    <w:tmpl w:val="7662316A"/>
    <w:lvl w:ilvl="0" w:tplc="3C167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A02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A80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A42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1C95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80F2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6EA2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6C7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8A12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7CE0728B"/>
    <w:multiLevelType w:val="hybridMultilevel"/>
    <w:tmpl w:val="36D6228A"/>
    <w:lvl w:ilvl="0" w:tplc="7ABE2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2B4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5ABA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5417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4C60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0AB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A6C6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88E8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5445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1"/>
  </w:num>
  <w:num w:numId="3">
    <w:abstractNumId w:val="8"/>
  </w:num>
  <w:num w:numId="4">
    <w:abstractNumId w:val="4"/>
  </w:num>
  <w:num w:numId="5">
    <w:abstractNumId w:val="6"/>
  </w:num>
  <w:num w:numId="6">
    <w:abstractNumId w:val="12"/>
  </w:num>
  <w:num w:numId="7">
    <w:abstractNumId w:val="2"/>
  </w:num>
  <w:num w:numId="8">
    <w:abstractNumId w:val="9"/>
  </w:num>
  <w:num w:numId="9">
    <w:abstractNumId w:val="0"/>
  </w:num>
  <w:num w:numId="10">
    <w:abstractNumId w:val="10"/>
  </w:num>
  <w:num w:numId="11">
    <w:abstractNumId w:val="11"/>
  </w:num>
  <w:num w:numId="12">
    <w:abstractNumId w:val="3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HyphenateCaps/>
  <w:drawingGridHorizontalSpacing w:val="78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4EA"/>
    <w:rsid w:val="00011BE4"/>
    <w:rsid w:val="0001360F"/>
    <w:rsid w:val="000147B2"/>
    <w:rsid w:val="000152FF"/>
    <w:rsid w:val="00017159"/>
    <w:rsid w:val="00024D53"/>
    <w:rsid w:val="0002695B"/>
    <w:rsid w:val="000331B3"/>
    <w:rsid w:val="00033413"/>
    <w:rsid w:val="000348F7"/>
    <w:rsid w:val="0003704A"/>
    <w:rsid w:val="000372F1"/>
    <w:rsid w:val="00037C0C"/>
    <w:rsid w:val="000404EA"/>
    <w:rsid w:val="0004081C"/>
    <w:rsid w:val="00044325"/>
    <w:rsid w:val="00046E59"/>
    <w:rsid w:val="00047CE3"/>
    <w:rsid w:val="000502A3"/>
    <w:rsid w:val="000506D5"/>
    <w:rsid w:val="00050FCC"/>
    <w:rsid w:val="00052E79"/>
    <w:rsid w:val="00056C49"/>
    <w:rsid w:val="00056DD9"/>
    <w:rsid w:val="00056DEB"/>
    <w:rsid w:val="00065E37"/>
    <w:rsid w:val="00073A7A"/>
    <w:rsid w:val="00074B34"/>
    <w:rsid w:val="00075134"/>
    <w:rsid w:val="0007558D"/>
    <w:rsid w:val="00076CE6"/>
    <w:rsid w:val="00076D5E"/>
    <w:rsid w:val="00077BE1"/>
    <w:rsid w:val="00084DD3"/>
    <w:rsid w:val="0008524C"/>
    <w:rsid w:val="0008588A"/>
    <w:rsid w:val="000917C0"/>
    <w:rsid w:val="00092388"/>
    <w:rsid w:val="0009376B"/>
    <w:rsid w:val="000A39A7"/>
    <w:rsid w:val="000A4C7C"/>
    <w:rsid w:val="000B0736"/>
    <w:rsid w:val="000B7BDE"/>
    <w:rsid w:val="000C0C21"/>
    <w:rsid w:val="000C15B4"/>
    <w:rsid w:val="000C3881"/>
    <w:rsid w:val="000D0148"/>
    <w:rsid w:val="000D1756"/>
    <w:rsid w:val="000D56F7"/>
    <w:rsid w:val="000E0E33"/>
    <w:rsid w:val="000E1C3A"/>
    <w:rsid w:val="000E3A9D"/>
    <w:rsid w:val="000E4D2E"/>
    <w:rsid w:val="000F3C0E"/>
    <w:rsid w:val="00102532"/>
    <w:rsid w:val="0012083A"/>
    <w:rsid w:val="00120A2C"/>
    <w:rsid w:val="00121A5A"/>
    <w:rsid w:val="001221CD"/>
    <w:rsid w:val="00122CFD"/>
    <w:rsid w:val="001264B2"/>
    <w:rsid w:val="00131ED1"/>
    <w:rsid w:val="00132C8A"/>
    <w:rsid w:val="001341FC"/>
    <w:rsid w:val="00144C81"/>
    <w:rsid w:val="00146D68"/>
    <w:rsid w:val="00147F65"/>
    <w:rsid w:val="00150933"/>
    <w:rsid w:val="00151370"/>
    <w:rsid w:val="00157AAF"/>
    <w:rsid w:val="00162E72"/>
    <w:rsid w:val="00164065"/>
    <w:rsid w:val="00175BE5"/>
    <w:rsid w:val="001809E8"/>
    <w:rsid w:val="001850F4"/>
    <w:rsid w:val="001873E7"/>
    <w:rsid w:val="00190FF9"/>
    <w:rsid w:val="00191551"/>
    <w:rsid w:val="001947BE"/>
    <w:rsid w:val="00195DA5"/>
    <w:rsid w:val="001960F9"/>
    <w:rsid w:val="001A01F2"/>
    <w:rsid w:val="001A560F"/>
    <w:rsid w:val="001A6007"/>
    <w:rsid w:val="001B0982"/>
    <w:rsid w:val="001B240B"/>
    <w:rsid w:val="001B2757"/>
    <w:rsid w:val="001B32BA"/>
    <w:rsid w:val="001C0F8A"/>
    <w:rsid w:val="001C22D1"/>
    <w:rsid w:val="001C22EB"/>
    <w:rsid w:val="001C507C"/>
    <w:rsid w:val="001D0FE8"/>
    <w:rsid w:val="001D1519"/>
    <w:rsid w:val="001D4008"/>
    <w:rsid w:val="001E0317"/>
    <w:rsid w:val="001E20F1"/>
    <w:rsid w:val="001E4D79"/>
    <w:rsid w:val="001E6E05"/>
    <w:rsid w:val="001F12E8"/>
    <w:rsid w:val="001F228C"/>
    <w:rsid w:val="001F3649"/>
    <w:rsid w:val="001F64B8"/>
    <w:rsid w:val="001F7C83"/>
    <w:rsid w:val="00203046"/>
    <w:rsid w:val="002052E2"/>
    <w:rsid w:val="00205AB5"/>
    <w:rsid w:val="00210FD2"/>
    <w:rsid w:val="00212A92"/>
    <w:rsid w:val="00214BE5"/>
    <w:rsid w:val="00221541"/>
    <w:rsid w:val="002231AB"/>
    <w:rsid w:val="00224DBA"/>
    <w:rsid w:val="002275A6"/>
    <w:rsid w:val="00231F1C"/>
    <w:rsid w:val="00235788"/>
    <w:rsid w:val="00235F11"/>
    <w:rsid w:val="0023719A"/>
    <w:rsid w:val="00240C1A"/>
    <w:rsid w:val="00242DDB"/>
    <w:rsid w:val="002479A2"/>
    <w:rsid w:val="00250314"/>
    <w:rsid w:val="00250B47"/>
    <w:rsid w:val="00254940"/>
    <w:rsid w:val="00257554"/>
    <w:rsid w:val="0026087E"/>
    <w:rsid w:val="0026161A"/>
    <w:rsid w:val="00261767"/>
    <w:rsid w:val="00261DE0"/>
    <w:rsid w:val="00265420"/>
    <w:rsid w:val="002657C7"/>
    <w:rsid w:val="00267369"/>
    <w:rsid w:val="00270020"/>
    <w:rsid w:val="00274E14"/>
    <w:rsid w:val="0027703D"/>
    <w:rsid w:val="00280A6D"/>
    <w:rsid w:val="002819D2"/>
    <w:rsid w:val="00284CD3"/>
    <w:rsid w:val="00286ECA"/>
    <w:rsid w:val="002953B6"/>
    <w:rsid w:val="002A1407"/>
    <w:rsid w:val="002A7883"/>
    <w:rsid w:val="002B01AB"/>
    <w:rsid w:val="002B75D9"/>
    <w:rsid w:val="002B7A59"/>
    <w:rsid w:val="002C04F2"/>
    <w:rsid w:val="002C1C30"/>
    <w:rsid w:val="002C5CBF"/>
    <w:rsid w:val="002C6617"/>
    <w:rsid w:val="002C6B4B"/>
    <w:rsid w:val="002C7136"/>
    <w:rsid w:val="002D00D3"/>
    <w:rsid w:val="002D1000"/>
    <w:rsid w:val="002D264B"/>
    <w:rsid w:val="002D697E"/>
    <w:rsid w:val="002E0F41"/>
    <w:rsid w:val="002E51A7"/>
    <w:rsid w:val="002E525D"/>
    <w:rsid w:val="002E5A5F"/>
    <w:rsid w:val="002F0D1D"/>
    <w:rsid w:val="002F16FB"/>
    <w:rsid w:val="002F1E81"/>
    <w:rsid w:val="003015D9"/>
    <w:rsid w:val="003035D0"/>
    <w:rsid w:val="00310D92"/>
    <w:rsid w:val="003160CB"/>
    <w:rsid w:val="003222A3"/>
    <w:rsid w:val="00331AE9"/>
    <w:rsid w:val="00337349"/>
    <w:rsid w:val="003469CF"/>
    <w:rsid w:val="00347621"/>
    <w:rsid w:val="00350977"/>
    <w:rsid w:val="0036020F"/>
    <w:rsid w:val="00360A40"/>
    <w:rsid w:val="00362F51"/>
    <w:rsid w:val="0036658D"/>
    <w:rsid w:val="003717BC"/>
    <w:rsid w:val="00372ADA"/>
    <w:rsid w:val="0038418D"/>
    <w:rsid w:val="00385A41"/>
    <w:rsid w:val="00385B20"/>
    <w:rsid w:val="003870C2"/>
    <w:rsid w:val="003916A8"/>
    <w:rsid w:val="00394608"/>
    <w:rsid w:val="00394D66"/>
    <w:rsid w:val="0039790D"/>
    <w:rsid w:val="003A0424"/>
    <w:rsid w:val="003A288D"/>
    <w:rsid w:val="003A296F"/>
    <w:rsid w:val="003B083D"/>
    <w:rsid w:val="003B4C5F"/>
    <w:rsid w:val="003B59B2"/>
    <w:rsid w:val="003C1028"/>
    <w:rsid w:val="003C721C"/>
    <w:rsid w:val="003D1203"/>
    <w:rsid w:val="003D1294"/>
    <w:rsid w:val="003D23CB"/>
    <w:rsid w:val="003D29F0"/>
    <w:rsid w:val="003D3B8A"/>
    <w:rsid w:val="003D479F"/>
    <w:rsid w:val="003D54F8"/>
    <w:rsid w:val="003E256F"/>
    <w:rsid w:val="003F023C"/>
    <w:rsid w:val="003F4F5E"/>
    <w:rsid w:val="003F5A8B"/>
    <w:rsid w:val="003F66A6"/>
    <w:rsid w:val="00400874"/>
    <w:rsid w:val="00400906"/>
    <w:rsid w:val="004010FF"/>
    <w:rsid w:val="00401CC6"/>
    <w:rsid w:val="00405EB6"/>
    <w:rsid w:val="00406C14"/>
    <w:rsid w:val="0040712E"/>
    <w:rsid w:val="0041434C"/>
    <w:rsid w:val="00420AF5"/>
    <w:rsid w:val="00423132"/>
    <w:rsid w:val="0042590E"/>
    <w:rsid w:val="00427A62"/>
    <w:rsid w:val="004311E0"/>
    <w:rsid w:val="0043255F"/>
    <w:rsid w:val="00433FDA"/>
    <w:rsid w:val="00437F65"/>
    <w:rsid w:val="00440E79"/>
    <w:rsid w:val="00442B83"/>
    <w:rsid w:val="00454891"/>
    <w:rsid w:val="004557DA"/>
    <w:rsid w:val="0045684D"/>
    <w:rsid w:val="00460FEA"/>
    <w:rsid w:val="00464B57"/>
    <w:rsid w:val="00467A12"/>
    <w:rsid w:val="004734B7"/>
    <w:rsid w:val="00474209"/>
    <w:rsid w:val="00481B88"/>
    <w:rsid w:val="00483D26"/>
    <w:rsid w:val="00485B4F"/>
    <w:rsid w:val="004862D1"/>
    <w:rsid w:val="004900E5"/>
    <w:rsid w:val="004921E0"/>
    <w:rsid w:val="004A370B"/>
    <w:rsid w:val="004B1605"/>
    <w:rsid w:val="004B2D5A"/>
    <w:rsid w:val="004B53E5"/>
    <w:rsid w:val="004B7EA5"/>
    <w:rsid w:val="004C4F8A"/>
    <w:rsid w:val="004D293D"/>
    <w:rsid w:val="004E3849"/>
    <w:rsid w:val="004F0768"/>
    <w:rsid w:val="004F0D55"/>
    <w:rsid w:val="004F3CE9"/>
    <w:rsid w:val="004F44FE"/>
    <w:rsid w:val="004F46B5"/>
    <w:rsid w:val="004F6FE3"/>
    <w:rsid w:val="00512A47"/>
    <w:rsid w:val="00525E1A"/>
    <w:rsid w:val="00531C68"/>
    <w:rsid w:val="00532119"/>
    <w:rsid w:val="005335F3"/>
    <w:rsid w:val="005336A6"/>
    <w:rsid w:val="00533B62"/>
    <w:rsid w:val="00540DE7"/>
    <w:rsid w:val="00542D15"/>
    <w:rsid w:val="00543C38"/>
    <w:rsid w:val="00543D2D"/>
    <w:rsid w:val="00545A3D"/>
    <w:rsid w:val="00546DBB"/>
    <w:rsid w:val="00551527"/>
    <w:rsid w:val="00551C57"/>
    <w:rsid w:val="005544EB"/>
    <w:rsid w:val="00556FEC"/>
    <w:rsid w:val="00561A5B"/>
    <w:rsid w:val="00561D72"/>
    <w:rsid w:val="00566066"/>
    <w:rsid w:val="00570303"/>
    <w:rsid w:val="0057074C"/>
    <w:rsid w:val="00571AB6"/>
    <w:rsid w:val="00572B4F"/>
    <w:rsid w:val="00572E0A"/>
    <w:rsid w:val="00573FBF"/>
    <w:rsid w:val="00574FF3"/>
    <w:rsid w:val="00575743"/>
    <w:rsid w:val="005816F1"/>
    <w:rsid w:val="00582538"/>
    <w:rsid w:val="005838EA"/>
    <w:rsid w:val="00585EE1"/>
    <w:rsid w:val="00590C0E"/>
    <w:rsid w:val="0059164A"/>
    <w:rsid w:val="005939E6"/>
    <w:rsid w:val="005A357C"/>
    <w:rsid w:val="005A4227"/>
    <w:rsid w:val="005A579F"/>
    <w:rsid w:val="005A5891"/>
    <w:rsid w:val="005B06AD"/>
    <w:rsid w:val="005B0880"/>
    <w:rsid w:val="005B229B"/>
    <w:rsid w:val="005B3518"/>
    <w:rsid w:val="005B3DC9"/>
    <w:rsid w:val="005B5012"/>
    <w:rsid w:val="005C15AE"/>
    <w:rsid w:val="005C3BF1"/>
    <w:rsid w:val="005C56AE"/>
    <w:rsid w:val="005C67BE"/>
    <w:rsid w:val="005C7449"/>
    <w:rsid w:val="005D0521"/>
    <w:rsid w:val="005D0A9B"/>
    <w:rsid w:val="005D1F2F"/>
    <w:rsid w:val="005D3976"/>
    <w:rsid w:val="005D78F3"/>
    <w:rsid w:val="005E3568"/>
    <w:rsid w:val="005E6D99"/>
    <w:rsid w:val="005F0996"/>
    <w:rsid w:val="005F2ADD"/>
    <w:rsid w:val="005F2C49"/>
    <w:rsid w:val="005F4C44"/>
    <w:rsid w:val="005F5BA8"/>
    <w:rsid w:val="005F6719"/>
    <w:rsid w:val="005F6D99"/>
    <w:rsid w:val="005F7AED"/>
    <w:rsid w:val="006013EB"/>
    <w:rsid w:val="0060479E"/>
    <w:rsid w:val="00604BE7"/>
    <w:rsid w:val="006121C3"/>
    <w:rsid w:val="00613214"/>
    <w:rsid w:val="00616AED"/>
    <w:rsid w:val="0062356D"/>
    <w:rsid w:val="00624B35"/>
    <w:rsid w:val="006258E7"/>
    <w:rsid w:val="006313DE"/>
    <w:rsid w:val="00632A4F"/>
    <w:rsid w:val="00632B56"/>
    <w:rsid w:val="00634276"/>
    <w:rsid w:val="006351E3"/>
    <w:rsid w:val="00640158"/>
    <w:rsid w:val="00644236"/>
    <w:rsid w:val="006442DE"/>
    <w:rsid w:val="006471E5"/>
    <w:rsid w:val="00647A6D"/>
    <w:rsid w:val="00655330"/>
    <w:rsid w:val="00657799"/>
    <w:rsid w:val="00661576"/>
    <w:rsid w:val="00671502"/>
    <w:rsid w:val="00671D3B"/>
    <w:rsid w:val="00672FFA"/>
    <w:rsid w:val="00684A5B"/>
    <w:rsid w:val="00690027"/>
    <w:rsid w:val="00696679"/>
    <w:rsid w:val="00697EEA"/>
    <w:rsid w:val="006A10C8"/>
    <w:rsid w:val="006A1F71"/>
    <w:rsid w:val="006A7767"/>
    <w:rsid w:val="006B1BCE"/>
    <w:rsid w:val="006B4074"/>
    <w:rsid w:val="006D1582"/>
    <w:rsid w:val="006D43BE"/>
    <w:rsid w:val="006E0D86"/>
    <w:rsid w:val="006E201A"/>
    <w:rsid w:val="006E302E"/>
    <w:rsid w:val="006E3115"/>
    <w:rsid w:val="006E6AC5"/>
    <w:rsid w:val="006F328B"/>
    <w:rsid w:val="006F54EF"/>
    <w:rsid w:val="006F5886"/>
    <w:rsid w:val="006F74AB"/>
    <w:rsid w:val="0070259A"/>
    <w:rsid w:val="00702763"/>
    <w:rsid w:val="00702DC5"/>
    <w:rsid w:val="0070540B"/>
    <w:rsid w:val="00707673"/>
    <w:rsid w:val="00707734"/>
    <w:rsid w:val="00707E19"/>
    <w:rsid w:val="00711ECF"/>
    <w:rsid w:val="00712F7C"/>
    <w:rsid w:val="0072328A"/>
    <w:rsid w:val="00724057"/>
    <w:rsid w:val="00725F0D"/>
    <w:rsid w:val="007377B5"/>
    <w:rsid w:val="00746CC2"/>
    <w:rsid w:val="0074778F"/>
    <w:rsid w:val="00752EBE"/>
    <w:rsid w:val="00753FFF"/>
    <w:rsid w:val="00754934"/>
    <w:rsid w:val="00760323"/>
    <w:rsid w:val="007629E3"/>
    <w:rsid w:val="00762D91"/>
    <w:rsid w:val="007648C2"/>
    <w:rsid w:val="00765600"/>
    <w:rsid w:val="00770513"/>
    <w:rsid w:val="00771FAC"/>
    <w:rsid w:val="007827AA"/>
    <w:rsid w:val="00782A6C"/>
    <w:rsid w:val="007867D1"/>
    <w:rsid w:val="00787CF9"/>
    <w:rsid w:val="00791C9F"/>
    <w:rsid w:val="00792AAB"/>
    <w:rsid w:val="00793B47"/>
    <w:rsid w:val="00795581"/>
    <w:rsid w:val="00795EE1"/>
    <w:rsid w:val="00796014"/>
    <w:rsid w:val="0079704E"/>
    <w:rsid w:val="007A04CA"/>
    <w:rsid w:val="007A1D0C"/>
    <w:rsid w:val="007A2A7B"/>
    <w:rsid w:val="007B2865"/>
    <w:rsid w:val="007B5F0E"/>
    <w:rsid w:val="007C0A6A"/>
    <w:rsid w:val="007C2F71"/>
    <w:rsid w:val="007D4925"/>
    <w:rsid w:val="007D7730"/>
    <w:rsid w:val="007E2C68"/>
    <w:rsid w:val="007E46E0"/>
    <w:rsid w:val="007E5DA3"/>
    <w:rsid w:val="007E71B8"/>
    <w:rsid w:val="007F03E9"/>
    <w:rsid w:val="007F0C8A"/>
    <w:rsid w:val="007F11AB"/>
    <w:rsid w:val="007F19FC"/>
    <w:rsid w:val="007F374D"/>
    <w:rsid w:val="00800E97"/>
    <w:rsid w:val="00807087"/>
    <w:rsid w:val="00811A56"/>
    <w:rsid w:val="008143CB"/>
    <w:rsid w:val="008152CA"/>
    <w:rsid w:val="00817999"/>
    <w:rsid w:val="00820D5E"/>
    <w:rsid w:val="00821F0E"/>
    <w:rsid w:val="00823CA1"/>
    <w:rsid w:val="00832ED3"/>
    <w:rsid w:val="0083391E"/>
    <w:rsid w:val="00835B6B"/>
    <w:rsid w:val="00836DFB"/>
    <w:rsid w:val="00841BED"/>
    <w:rsid w:val="00846879"/>
    <w:rsid w:val="008513B9"/>
    <w:rsid w:val="00856E74"/>
    <w:rsid w:val="00863831"/>
    <w:rsid w:val="00864334"/>
    <w:rsid w:val="008702D3"/>
    <w:rsid w:val="00871070"/>
    <w:rsid w:val="00876034"/>
    <w:rsid w:val="008764EA"/>
    <w:rsid w:val="008827E7"/>
    <w:rsid w:val="00884E2A"/>
    <w:rsid w:val="008853AE"/>
    <w:rsid w:val="00897E47"/>
    <w:rsid w:val="008A1696"/>
    <w:rsid w:val="008A5AE5"/>
    <w:rsid w:val="008A76D3"/>
    <w:rsid w:val="008C3C41"/>
    <w:rsid w:val="008C58FE"/>
    <w:rsid w:val="008D459B"/>
    <w:rsid w:val="008D5849"/>
    <w:rsid w:val="008E0516"/>
    <w:rsid w:val="008E6C41"/>
    <w:rsid w:val="008F0816"/>
    <w:rsid w:val="008F3DC7"/>
    <w:rsid w:val="008F4822"/>
    <w:rsid w:val="008F6781"/>
    <w:rsid w:val="008F6A4A"/>
    <w:rsid w:val="008F6BB7"/>
    <w:rsid w:val="00900F42"/>
    <w:rsid w:val="0090205A"/>
    <w:rsid w:val="009032E1"/>
    <w:rsid w:val="00910EA6"/>
    <w:rsid w:val="0091752A"/>
    <w:rsid w:val="00920E37"/>
    <w:rsid w:val="00924AF6"/>
    <w:rsid w:val="00924FC9"/>
    <w:rsid w:val="00926361"/>
    <w:rsid w:val="0093298C"/>
    <w:rsid w:val="00932E3C"/>
    <w:rsid w:val="0093309C"/>
    <w:rsid w:val="009333DC"/>
    <w:rsid w:val="00937F36"/>
    <w:rsid w:val="0094334F"/>
    <w:rsid w:val="009500AB"/>
    <w:rsid w:val="009520A1"/>
    <w:rsid w:val="00954C6A"/>
    <w:rsid w:val="0095545E"/>
    <w:rsid w:val="00956AF3"/>
    <w:rsid w:val="009573D3"/>
    <w:rsid w:val="009576B3"/>
    <w:rsid w:val="00962DE0"/>
    <w:rsid w:val="0096378E"/>
    <w:rsid w:val="00965CFE"/>
    <w:rsid w:val="00972F5F"/>
    <w:rsid w:val="00974AC0"/>
    <w:rsid w:val="00975AB0"/>
    <w:rsid w:val="00992DDA"/>
    <w:rsid w:val="00996911"/>
    <w:rsid w:val="009977FF"/>
    <w:rsid w:val="009A085B"/>
    <w:rsid w:val="009A54EB"/>
    <w:rsid w:val="009B5B72"/>
    <w:rsid w:val="009C1DE6"/>
    <w:rsid w:val="009C1F0E"/>
    <w:rsid w:val="009C464A"/>
    <w:rsid w:val="009C695F"/>
    <w:rsid w:val="009D2568"/>
    <w:rsid w:val="009D3E8C"/>
    <w:rsid w:val="009E0CAD"/>
    <w:rsid w:val="009E3922"/>
    <w:rsid w:val="009E3A0E"/>
    <w:rsid w:val="00A00095"/>
    <w:rsid w:val="00A063FA"/>
    <w:rsid w:val="00A1314B"/>
    <w:rsid w:val="00A13160"/>
    <w:rsid w:val="00A137D3"/>
    <w:rsid w:val="00A20C1B"/>
    <w:rsid w:val="00A33F4A"/>
    <w:rsid w:val="00A354E9"/>
    <w:rsid w:val="00A422BC"/>
    <w:rsid w:val="00A43BFD"/>
    <w:rsid w:val="00A44A8F"/>
    <w:rsid w:val="00A51D96"/>
    <w:rsid w:val="00A523F9"/>
    <w:rsid w:val="00A7083F"/>
    <w:rsid w:val="00A72053"/>
    <w:rsid w:val="00A73EC8"/>
    <w:rsid w:val="00A7449A"/>
    <w:rsid w:val="00A839C9"/>
    <w:rsid w:val="00A83BFD"/>
    <w:rsid w:val="00A87828"/>
    <w:rsid w:val="00A92106"/>
    <w:rsid w:val="00A9309C"/>
    <w:rsid w:val="00A93272"/>
    <w:rsid w:val="00A96F84"/>
    <w:rsid w:val="00A97A78"/>
    <w:rsid w:val="00AA33E1"/>
    <w:rsid w:val="00AB28A4"/>
    <w:rsid w:val="00AB417C"/>
    <w:rsid w:val="00AB7932"/>
    <w:rsid w:val="00AC283C"/>
    <w:rsid w:val="00AC3953"/>
    <w:rsid w:val="00AC6C1C"/>
    <w:rsid w:val="00AC7150"/>
    <w:rsid w:val="00AC760A"/>
    <w:rsid w:val="00AE1DCA"/>
    <w:rsid w:val="00AF0FA2"/>
    <w:rsid w:val="00AF4660"/>
    <w:rsid w:val="00AF4A5A"/>
    <w:rsid w:val="00AF54DC"/>
    <w:rsid w:val="00AF5F7C"/>
    <w:rsid w:val="00B01E2D"/>
    <w:rsid w:val="00B02207"/>
    <w:rsid w:val="00B03403"/>
    <w:rsid w:val="00B10324"/>
    <w:rsid w:val="00B1104B"/>
    <w:rsid w:val="00B12CEC"/>
    <w:rsid w:val="00B134B6"/>
    <w:rsid w:val="00B14220"/>
    <w:rsid w:val="00B164BE"/>
    <w:rsid w:val="00B173FD"/>
    <w:rsid w:val="00B226D3"/>
    <w:rsid w:val="00B26A4B"/>
    <w:rsid w:val="00B277BA"/>
    <w:rsid w:val="00B311CD"/>
    <w:rsid w:val="00B376B1"/>
    <w:rsid w:val="00B5168E"/>
    <w:rsid w:val="00B52884"/>
    <w:rsid w:val="00B54044"/>
    <w:rsid w:val="00B6160E"/>
    <w:rsid w:val="00B620D9"/>
    <w:rsid w:val="00B633DB"/>
    <w:rsid w:val="00B639ED"/>
    <w:rsid w:val="00B63CB9"/>
    <w:rsid w:val="00B66A8C"/>
    <w:rsid w:val="00B7109A"/>
    <w:rsid w:val="00B7137B"/>
    <w:rsid w:val="00B73510"/>
    <w:rsid w:val="00B758D9"/>
    <w:rsid w:val="00B8061C"/>
    <w:rsid w:val="00B83160"/>
    <w:rsid w:val="00B83BA2"/>
    <w:rsid w:val="00B853AA"/>
    <w:rsid w:val="00B875BF"/>
    <w:rsid w:val="00B91F62"/>
    <w:rsid w:val="00B92C69"/>
    <w:rsid w:val="00B92E56"/>
    <w:rsid w:val="00B934DB"/>
    <w:rsid w:val="00B977F7"/>
    <w:rsid w:val="00BA26F7"/>
    <w:rsid w:val="00BA7384"/>
    <w:rsid w:val="00BB051B"/>
    <w:rsid w:val="00BB2C98"/>
    <w:rsid w:val="00BB36D6"/>
    <w:rsid w:val="00BB52F5"/>
    <w:rsid w:val="00BC17A7"/>
    <w:rsid w:val="00BC3122"/>
    <w:rsid w:val="00BD0B82"/>
    <w:rsid w:val="00BD3E27"/>
    <w:rsid w:val="00BD5CEA"/>
    <w:rsid w:val="00BD5FBC"/>
    <w:rsid w:val="00BE0EFA"/>
    <w:rsid w:val="00BE185B"/>
    <w:rsid w:val="00BE4596"/>
    <w:rsid w:val="00BE47D4"/>
    <w:rsid w:val="00BE7D7E"/>
    <w:rsid w:val="00BF4F5F"/>
    <w:rsid w:val="00C01211"/>
    <w:rsid w:val="00C04EEB"/>
    <w:rsid w:val="00C066BB"/>
    <w:rsid w:val="00C075A4"/>
    <w:rsid w:val="00C10BA4"/>
    <w:rsid w:val="00C10F12"/>
    <w:rsid w:val="00C11826"/>
    <w:rsid w:val="00C1572C"/>
    <w:rsid w:val="00C23617"/>
    <w:rsid w:val="00C25C27"/>
    <w:rsid w:val="00C345CD"/>
    <w:rsid w:val="00C3579A"/>
    <w:rsid w:val="00C46D42"/>
    <w:rsid w:val="00C50C32"/>
    <w:rsid w:val="00C52FC2"/>
    <w:rsid w:val="00C574DE"/>
    <w:rsid w:val="00C60178"/>
    <w:rsid w:val="00C61760"/>
    <w:rsid w:val="00C63CD6"/>
    <w:rsid w:val="00C63F38"/>
    <w:rsid w:val="00C70DBB"/>
    <w:rsid w:val="00C801C0"/>
    <w:rsid w:val="00C81010"/>
    <w:rsid w:val="00C8718A"/>
    <w:rsid w:val="00C87D95"/>
    <w:rsid w:val="00C900F7"/>
    <w:rsid w:val="00C9077A"/>
    <w:rsid w:val="00C91CBD"/>
    <w:rsid w:val="00C93070"/>
    <w:rsid w:val="00C95CD2"/>
    <w:rsid w:val="00CA051B"/>
    <w:rsid w:val="00CA4AD7"/>
    <w:rsid w:val="00CA4E1E"/>
    <w:rsid w:val="00CA7460"/>
    <w:rsid w:val="00CB2804"/>
    <w:rsid w:val="00CB3CBE"/>
    <w:rsid w:val="00CB69BF"/>
    <w:rsid w:val="00CB6D32"/>
    <w:rsid w:val="00CB6D66"/>
    <w:rsid w:val="00CB7100"/>
    <w:rsid w:val="00CE365D"/>
    <w:rsid w:val="00CE3F0E"/>
    <w:rsid w:val="00CE4AE6"/>
    <w:rsid w:val="00CE5408"/>
    <w:rsid w:val="00CE69CC"/>
    <w:rsid w:val="00CF03D8"/>
    <w:rsid w:val="00D015D5"/>
    <w:rsid w:val="00D019A5"/>
    <w:rsid w:val="00D03D68"/>
    <w:rsid w:val="00D15103"/>
    <w:rsid w:val="00D1797C"/>
    <w:rsid w:val="00D200C3"/>
    <w:rsid w:val="00D266DD"/>
    <w:rsid w:val="00D32B04"/>
    <w:rsid w:val="00D348C7"/>
    <w:rsid w:val="00D374E7"/>
    <w:rsid w:val="00D443D4"/>
    <w:rsid w:val="00D44718"/>
    <w:rsid w:val="00D6033F"/>
    <w:rsid w:val="00D63949"/>
    <w:rsid w:val="00D652E7"/>
    <w:rsid w:val="00D65604"/>
    <w:rsid w:val="00D73EFE"/>
    <w:rsid w:val="00D768BF"/>
    <w:rsid w:val="00D7751A"/>
    <w:rsid w:val="00D77BCF"/>
    <w:rsid w:val="00D81825"/>
    <w:rsid w:val="00D81E67"/>
    <w:rsid w:val="00D84394"/>
    <w:rsid w:val="00D90601"/>
    <w:rsid w:val="00D91A6C"/>
    <w:rsid w:val="00D93771"/>
    <w:rsid w:val="00D93C2B"/>
    <w:rsid w:val="00D93CC2"/>
    <w:rsid w:val="00D95834"/>
    <w:rsid w:val="00D95E55"/>
    <w:rsid w:val="00DA78C4"/>
    <w:rsid w:val="00DB0618"/>
    <w:rsid w:val="00DB1ECD"/>
    <w:rsid w:val="00DB3664"/>
    <w:rsid w:val="00DB3B32"/>
    <w:rsid w:val="00DB7588"/>
    <w:rsid w:val="00DB7F53"/>
    <w:rsid w:val="00DC0BBD"/>
    <w:rsid w:val="00DC1265"/>
    <w:rsid w:val="00DC16FB"/>
    <w:rsid w:val="00DC2FDD"/>
    <w:rsid w:val="00DC4A65"/>
    <w:rsid w:val="00DC4F66"/>
    <w:rsid w:val="00DD1123"/>
    <w:rsid w:val="00DD16E9"/>
    <w:rsid w:val="00DD62A9"/>
    <w:rsid w:val="00DE10D3"/>
    <w:rsid w:val="00DE10E9"/>
    <w:rsid w:val="00DE69EF"/>
    <w:rsid w:val="00DE773A"/>
    <w:rsid w:val="00DF1E90"/>
    <w:rsid w:val="00DF350C"/>
    <w:rsid w:val="00DF37AA"/>
    <w:rsid w:val="00DF5A24"/>
    <w:rsid w:val="00E01E29"/>
    <w:rsid w:val="00E01F32"/>
    <w:rsid w:val="00E06A52"/>
    <w:rsid w:val="00E10062"/>
    <w:rsid w:val="00E100B5"/>
    <w:rsid w:val="00E10B44"/>
    <w:rsid w:val="00E10B57"/>
    <w:rsid w:val="00E11F02"/>
    <w:rsid w:val="00E20F97"/>
    <w:rsid w:val="00E21513"/>
    <w:rsid w:val="00E215B7"/>
    <w:rsid w:val="00E2268F"/>
    <w:rsid w:val="00E22A4A"/>
    <w:rsid w:val="00E2726B"/>
    <w:rsid w:val="00E37801"/>
    <w:rsid w:val="00E46EAA"/>
    <w:rsid w:val="00E5038C"/>
    <w:rsid w:val="00E50B69"/>
    <w:rsid w:val="00E517D4"/>
    <w:rsid w:val="00E5298B"/>
    <w:rsid w:val="00E54B1E"/>
    <w:rsid w:val="00E56EFB"/>
    <w:rsid w:val="00E6099A"/>
    <w:rsid w:val="00E6234F"/>
    <w:rsid w:val="00E634AA"/>
    <w:rsid w:val="00E6458F"/>
    <w:rsid w:val="00E66887"/>
    <w:rsid w:val="00E678D2"/>
    <w:rsid w:val="00E67D13"/>
    <w:rsid w:val="00E7242D"/>
    <w:rsid w:val="00E73929"/>
    <w:rsid w:val="00E73E7C"/>
    <w:rsid w:val="00E810B5"/>
    <w:rsid w:val="00E87E25"/>
    <w:rsid w:val="00E90924"/>
    <w:rsid w:val="00E94744"/>
    <w:rsid w:val="00E96289"/>
    <w:rsid w:val="00EA04F1"/>
    <w:rsid w:val="00EA2FD3"/>
    <w:rsid w:val="00EA5BEB"/>
    <w:rsid w:val="00EB0C1C"/>
    <w:rsid w:val="00EB23AD"/>
    <w:rsid w:val="00EB4F1C"/>
    <w:rsid w:val="00EB53C8"/>
    <w:rsid w:val="00EB720B"/>
    <w:rsid w:val="00EB7CE9"/>
    <w:rsid w:val="00EC17F5"/>
    <w:rsid w:val="00EC2DA2"/>
    <w:rsid w:val="00EC433F"/>
    <w:rsid w:val="00ED1FDE"/>
    <w:rsid w:val="00ED2D94"/>
    <w:rsid w:val="00ED3E08"/>
    <w:rsid w:val="00ED6EB6"/>
    <w:rsid w:val="00EF3FD0"/>
    <w:rsid w:val="00EF4EE5"/>
    <w:rsid w:val="00EF6736"/>
    <w:rsid w:val="00EF6FA2"/>
    <w:rsid w:val="00EF7A5E"/>
    <w:rsid w:val="00F02CA5"/>
    <w:rsid w:val="00F06EFB"/>
    <w:rsid w:val="00F0706B"/>
    <w:rsid w:val="00F105DD"/>
    <w:rsid w:val="00F1529E"/>
    <w:rsid w:val="00F16F07"/>
    <w:rsid w:val="00F20C74"/>
    <w:rsid w:val="00F266F3"/>
    <w:rsid w:val="00F34103"/>
    <w:rsid w:val="00F36E8D"/>
    <w:rsid w:val="00F4460F"/>
    <w:rsid w:val="00F45975"/>
    <w:rsid w:val="00F45B7C"/>
    <w:rsid w:val="00F45FCE"/>
    <w:rsid w:val="00F47B57"/>
    <w:rsid w:val="00F5036E"/>
    <w:rsid w:val="00F52982"/>
    <w:rsid w:val="00F52B25"/>
    <w:rsid w:val="00F54B08"/>
    <w:rsid w:val="00F55598"/>
    <w:rsid w:val="00F57380"/>
    <w:rsid w:val="00F629F7"/>
    <w:rsid w:val="00F8026A"/>
    <w:rsid w:val="00F900A3"/>
    <w:rsid w:val="00F91979"/>
    <w:rsid w:val="00F91EC8"/>
    <w:rsid w:val="00F9334F"/>
    <w:rsid w:val="00F93A87"/>
    <w:rsid w:val="00F95BFB"/>
    <w:rsid w:val="00F969F2"/>
    <w:rsid w:val="00F97D7F"/>
    <w:rsid w:val="00FA00B8"/>
    <w:rsid w:val="00FA122C"/>
    <w:rsid w:val="00FA1D99"/>
    <w:rsid w:val="00FA3B95"/>
    <w:rsid w:val="00FA5772"/>
    <w:rsid w:val="00FA5AB4"/>
    <w:rsid w:val="00FB0B00"/>
    <w:rsid w:val="00FC1278"/>
    <w:rsid w:val="00FD7E9B"/>
    <w:rsid w:val="00FE073A"/>
    <w:rsid w:val="00FE38FE"/>
    <w:rsid w:val="00FE7735"/>
    <w:rsid w:val="00FF569B"/>
    <w:rsid w:val="00FF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8656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9">
    <w:name w:val="page number"/>
    <w:basedOn w:val="a0"/>
  </w:style>
  <w:style w:type="table" w:styleId="aa">
    <w:name w:val="Table Grid"/>
    <w:basedOn w:val="a1"/>
    <w:uiPriority w:val="39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line number"/>
    <w:basedOn w:val="a0"/>
    <w:rsid w:val="00073A7A"/>
  </w:style>
  <w:style w:type="paragraph" w:styleId="ac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styleId="ad">
    <w:name w:val="List Paragraph"/>
    <w:basedOn w:val="a"/>
    <w:uiPriority w:val="34"/>
    <w:qFormat/>
    <w:rsid w:val="003D479F"/>
    <w:pPr>
      <w:ind w:left="720"/>
      <w:contextualSpacing/>
    </w:pPr>
  </w:style>
  <w:style w:type="paragraph" w:styleId="ae">
    <w:name w:val="No Spacing"/>
    <w:uiPriority w:val="1"/>
    <w:qFormat/>
    <w:rsid w:val="00572E0A"/>
    <w:rPr>
      <w:rFonts w:asciiTheme="minorHAnsi" w:eastAsiaTheme="minorEastAsia" w:hAnsiTheme="minorHAnsi" w:cstheme="minorBidi"/>
      <w:sz w:val="22"/>
      <w:szCs w:val="22"/>
    </w:rPr>
  </w:style>
  <w:style w:type="character" w:customStyle="1" w:styleId="a6">
    <w:name w:val="Верхний колонтитул Знак"/>
    <w:basedOn w:val="a0"/>
    <w:link w:val="a5"/>
    <w:uiPriority w:val="99"/>
    <w:rsid w:val="00996911"/>
    <w:rPr>
      <w:rFonts w:ascii="TimesET" w:hAnsi="TimesET"/>
    </w:rPr>
  </w:style>
  <w:style w:type="table" w:customStyle="1" w:styleId="10">
    <w:name w:val="Сетка таблицы1"/>
    <w:basedOn w:val="a1"/>
    <w:next w:val="aa"/>
    <w:uiPriority w:val="39"/>
    <w:rsid w:val="00996911"/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9">
    <w:name w:val="page number"/>
    <w:basedOn w:val="a0"/>
  </w:style>
  <w:style w:type="table" w:styleId="aa">
    <w:name w:val="Table Grid"/>
    <w:basedOn w:val="a1"/>
    <w:uiPriority w:val="39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line number"/>
    <w:basedOn w:val="a0"/>
    <w:rsid w:val="00073A7A"/>
  </w:style>
  <w:style w:type="paragraph" w:styleId="ac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styleId="ad">
    <w:name w:val="List Paragraph"/>
    <w:basedOn w:val="a"/>
    <w:uiPriority w:val="34"/>
    <w:qFormat/>
    <w:rsid w:val="003D479F"/>
    <w:pPr>
      <w:ind w:left="720"/>
      <w:contextualSpacing/>
    </w:pPr>
  </w:style>
  <w:style w:type="paragraph" w:styleId="ae">
    <w:name w:val="No Spacing"/>
    <w:uiPriority w:val="1"/>
    <w:qFormat/>
    <w:rsid w:val="00572E0A"/>
    <w:rPr>
      <w:rFonts w:asciiTheme="minorHAnsi" w:eastAsiaTheme="minorEastAsia" w:hAnsiTheme="minorHAnsi" w:cstheme="minorBidi"/>
      <w:sz w:val="22"/>
      <w:szCs w:val="22"/>
    </w:rPr>
  </w:style>
  <w:style w:type="character" w:customStyle="1" w:styleId="a6">
    <w:name w:val="Верхний колонтитул Знак"/>
    <w:basedOn w:val="a0"/>
    <w:link w:val="a5"/>
    <w:uiPriority w:val="99"/>
    <w:rsid w:val="00996911"/>
    <w:rPr>
      <w:rFonts w:ascii="TimesET" w:hAnsi="TimesET"/>
    </w:rPr>
  </w:style>
  <w:style w:type="table" w:customStyle="1" w:styleId="10">
    <w:name w:val="Сетка таблицы1"/>
    <w:basedOn w:val="a1"/>
    <w:next w:val="aa"/>
    <w:uiPriority w:val="39"/>
    <w:rsid w:val="00996911"/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dpam\Desktop\&#1076;&#1086;&#1082;&#1091;&#1084;&#1077;&#1085;&#1090;&#1099;\&#1064;&#1040;&#1041;&#1051;&#1054;&#1053;%20&#1055;&#1056;&#1048;&#1051;&#1054;&#1046;&#1045;&#1053;&#1048;&#1071;%20&#1040;&#1051;&#1068;&#1041;&#1054;&#1052;&#1053;&#1067;&#104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44668-EECC-46BD-AB39-2AE81E16F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ПРИЛОЖЕНИЯ АЛЬБОМНЫЙ</Template>
  <TotalTime>165</TotalTime>
  <Pages>13</Pages>
  <Words>2552</Words>
  <Characters>14551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/>
  <LinksUpToDate>false</LinksUpToDate>
  <CharactersWithSpaces>17069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Василькин О.А.</dc:creator>
  <cp:lastModifiedBy>Лёксина М.А.</cp:lastModifiedBy>
  <cp:revision>351</cp:revision>
  <cp:lastPrinted>2025-09-02T12:38:00Z</cp:lastPrinted>
  <dcterms:created xsi:type="dcterms:W3CDTF">2025-02-25T14:13:00Z</dcterms:created>
  <dcterms:modified xsi:type="dcterms:W3CDTF">2025-09-17T11:23:00Z</dcterms:modified>
</cp:coreProperties>
</file>