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145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326"/>
        <w:gridCol w:w="4212"/>
      </w:tblGrid>
      <w:tr w:rsidR="00190FF9" w:rsidRPr="003140D8">
        <w:tc>
          <w:tcPr>
            <w:tcW w:w="10326" w:type="dxa"/>
          </w:tcPr>
          <w:p w:rsidR="00190FF9" w:rsidRPr="003140D8" w:rsidRDefault="00190FF9" w:rsidP="00C71BBF">
            <w:pPr>
              <w:pStyle w:val="a4"/>
            </w:pPr>
          </w:p>
        </w:tc>
        <w:tc>
          <w:tcPr>
            <w:tcW w:w="4212" w:type="dxa"/>
          </w:tcPr>
          <w:p w:rsidR="003D479F" w:rsidRPr="003140D8" w:rsidRDefault="00190FF9" w:rsidP="0045067D">
            <w:pPr>
              <w:rPr>
                <w:rFonts w:ascii="Times New Roman" w:hAnsi="Times New Roman"/>
                <w:sz w:val="28"/>
                <w:szCs w:val="28"/>
              </w:rPr>
            </w:pPr>
            <w:r w:rsidRPr="003140D8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 w:rsidR="003D479F" w:rsidRPr="003140D8">
              <w:rPr>
                <w:rFonts w:ascii="Times New Roman" w:hAnsi="Times New Roman"/>
                <w:sz w:val="28"/>
                <w:szCs w:val="28"/>
              </w:rPr>
              <w:t>№ 1</w:t>
            </w:r>
          </w:p>
          <w:p w:rsidR="00190FF9" w:rsidRPr="003140D8" w:rsidRDefault="000404EA" w:rsidP="0045067D">
            <w:pPr>
              <w:rPr>
                <w:rFonts w:ascii="Times New Roman" w:hAnsi="Times New Roman"/>
                <w:sz w:val="28"/>
                <w:szCs w:val="28"/>
              </w:rPr>
            </w:pPr>
            <w:r w:rsidRPr="003140D8">
              <w:rPr>
                <w:rFonts w:ascii="Times New Roman" w:hAnsi="Times New Roman"/>
                <w:sz w:val="28"/>
                <w:szCs w:val="28"/>
              </w:rPr>
              <w:t>к постановлен</w:t>
            </w:r>
            <w:r w:rsidR="005D0A9B" w:rsidRPr="003140D8">
              <w:rPr>
                <w:rFonts w:ascii="Times New Roman" w:hAnsi="Times New Roman"/>
                <w:sz w:val="28"/>
                <w:szCs w:val="28"/>
              </w:rPr>
              <w:t xml:space="preserve">ию </w:t>
            </w:r>
            <w:r w:rsidRPr="003140D8">
              <w:rPr>
                <w:rFonts w:ascii="Times New Roman" w:hAnsi="Times New Roman"/>
                <w:sz w:val="28"/>
                <w:szCs w:val="28"/>
              </w:rPr>
              <w:t xml:space="preserve">Правительства Рязанской области </w:t>
            </w:r>
          </w:p>
        </w:tc>
      </w:tr>
      <w:tr w:rsidR="003D479F" w:rsidRPr="003140D8">
        <w:tc>
          <w:tcPr>
            <w:tcW w:w="10326" w:type="dxa"/>
          </w:tcPr>
          <w:p w:rsidR="003D479F" w:rsidRPr="003140D8" w:rsidRDefault="003D479F" w:rsidP="0045067D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12" w:type="dxa"/>
          </w:tcPr>
          <w:p w:rsidR="003D479F" w:rsidRPr="003140D8" w:rsidRDefault="00151EE1" w:rsidP="004506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03.03.2026 № 56</w:t>
            </w:r>
            <w:bookmarkStart w:id="0" w:name="_GoBack"/>
            <w:bookmarkEnd w:id="0"/>
          </w:p>
        </w:tc>
      </w:tr>
      <w:tr w:rsidR="003D479F" w:rsidRPr="003140D8">
        <w:tc>
          <w:tcPr>
            <w:tcW w:w="10326" w:type="dxa"/>
          </w:tcPr>
          <w:p w:rsidR="003D479F" w:rsidRPr="003140D8" w:rsidRDefault="003D479F" w:rsidP="0045067D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12" w:type="dxa"/>
          </w:tcPr>
          <w:p w:rsidR="003D479F" w:rsidRPr="003140D8" w:rsidRDefault="003D479F" w:rsidP="0045067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85512" w:rsidRPr="003140D8" w:rsidRDefault="000404EA" w:rsidP="00F4662A">
      <w:pPr>
        <w:jc w:val="center"/>
        <w:rPr>
          <w:rFonts w:ascii="Times New Roman" w:hAnsi="Times New Roman"/>
          <w:spacing w:val="-4"/>
          <w:kern w:val="32"/>
          <w:sz w:val="28"/>
          <w:szCs w:val="28"/>
        </w:rPr>
      </w:pPr>
      <w:r w:rsidRPr="003140D8">
        <w:rPr>
          <w:rFonts w:ascii="Times New Roman" w:hAnsi="Times New Roman"/>
          <w:sz w:val="28"/>
          <w:szCs w:val="28"/>
        </w:rPr>
        <w:t>Зоны охраны объекта культурного наследия</w:t>
      </w:r>
    </w:p>
    <w:p w:rsidR="000404EA" w:rsidRPr="003140D8" w:rsidRDefault="00E202DA" w:rsidP="003B7F41">
      <w:pPr>
        <w:jc w:val="center"/>
        <w:rPr>
          <w:rFonts w:ascii="Times New Roman" w:hAnsi="Times New Roman"/>
          <w:sz w:val="28"/>
          <w:szCs w:val="28"/>
        </w:rPr>
      </w:pPr>
      <w:proofErr w:type="gramStart"/>
      <w:r w:rsidRPr="003140D8">
        <w:rPr>
          <w:rFonts w:ascii="Times New Roman" w:hAnsi="Times New Roman"/>
          <w:spacing w:val="-4"/>
          <w:kern w:val="32"/>
          <w:sz w:val="28"/>
          <w:szCs w:val="28"/>
        </w:rPr>
        <w:t>регион</w:t>
      </w:r>
      <w:r w:rsidR="00C85512" w:rsidRPr="003140D8">
        <w:rPr>
          <w:rFonts w:ascii="Times New Roman" w:hAnsi="Times New Roman"/>
          <w:spacing w:val="-4"/>
          <w:kern w:val="32"/>
          <w:sz w:val="28"/>
          <w:szCs w:val="28"/>
        </w:rPr>
        <w:t>ального</w:t>
      </w:r>
      <w:r w:rsidR="00C85512" w:rsidRPr="003140D8">
        <w:rPr>
          <w:rFonts w:ascii="Times New Roman" w:hAnsi="Times New Roman"/>
          <w:kern w:val="32"/>
          <w:sz w:val="28"/>
          <w:szCs w:val="28"/>
        </w:rPr>
        <w:t xml:space="preserve"> значения </w:t>
      </w:r>
      <w:r w:rsidR="003B5498" w:rsidRPr="003140D8">
        <w:rPr>
          <w:rFonts w:ascii="Times New Roman" w:hAnsi="Times New Roman"/>
          <w:sz w:val="28"/>
          <w:szCs w:val="28"/>
        </w:rPr>
        <w:t>«Усадьба фон Дервиза», XIX в. (Рязанская область,</w:t>
      </w:r>
      <w:r w:rsidR="003140D8" w:rsidRPr="003140D8">
        <w:rPr>
          <w:rFonts w:ascii="Times New Roman" w:hAnsi="Times New Roman"/>
          <w:sz w:val="28"/>
          <w:szCs w:val="28"/>
        </w:rPr>
        <w:br/>
      </w:r>
      <w:proofErr w:type="spellStart"/>
      <w:r w:rsidR="003B5498" w:rsidRPr="003140D8">
        <w:rPr>
          <w:rFonts w:ascii="Times New Roman" w:hAnsi="Times New Roman"/>
          <w:sz w:val="28"/>
          <w:szCs w:val="28"/>
        </w:rPr>
        <w:t>Старожиловский</w:t>
      </w:r>
      <w:proofErr w:type="spellEnd"/>
      <w:r w:rsidR="003B5498" w:rsidRPr="003140D8">
        <w:rPr>
          <w:rFonts w:ascii="Times New Roman" w:hAnsi="Times New Roman"/>
          <w:sz w:val="28"/>
          <w:szCs w:val="28"/>
        </w:rPr>
        <w:t xml:space="preserve"> район,</w:t>
      </w:r>
      <w:r w:rsidR="003140D8" w:rsidRPr="003140D8">
        <w:rPr>
          <w:rFonts w:ascii="Times New Roman" w:hAnsi="Times New Roman"/>
          <w:sz w:val="28"/>
          <w:szCs w:val="28"/>
        </w:rPr>
        <w:t xml:space="preserve">  </w:t>
      </w:r>
      <w:r w:rsidR="003B5498" w:rsidRPr="003140D8">
        <w:rPr>
          <w:rFonts w:ascii="Times New Roman" w:hAnsi="Times New Roman"/>
          <w:sz w:val="28"/>
          <w:szCs w:val="28"/>
        </w:rPr>
        <w:t>с. Соха,</w:t>
      </w:r>
      <w:r w:rsidR="003140D8" w:rsidRPr="003140D8">
        <w:rPr>
          <w:rFonts w:ascii="Times New Roman" w:hAnsi="Times New Roman"/>
          <w:sz w:val="28"/>
          <w:szCs w:val="28"/>
        </w:rPr>
        <w:t xml:space="preserve"> </w:t>
      </w:r>
      <w:r w:rsidR="003B5498" w:rsidRPr="003140D8">
        <w:rPr>
          <w:rFonts w:ascii="Times New Roman" w:hAnsi="Times New Roman"/>
          <w:sz w:val="28"/>
          <w:szCs w:val="28"/>
        </w:rPr>
        <w:t xml:space="preserve">ул. Центральная) </w:t>
      </w:r>
      <w:r w:rsidR="000404EA" w:rsidRPr="003140D8">
        <w:rPr>
          <w:rFonts w:ascii="Times New Roman" w:hAnsi="Times New Roman"/>
          <w:sz w:val="28"/>
          <w:szCs w:val="28"/>
        </w:rPr>
        <w:t>(далее – объект культурного наследия)</w:t>
      </w:r>
      <w:proofErr w:type="gramEnd"/>
    </w:p>
    <w:p w:rsidR="000404EA" w:rsidRPr="003140D8" w:rsidRDefault="000404EA" w:rsidP="0045067D">
      <w:pPr>
        <w:jc w:val="center"/>
        <w:rPr>
          <w:rFonts w:ascii="Times New Roman" w:hAnsi="Times New Roman"/>
          <w:sz w:val="16"/>
          <w:szCs w:val="16"/>
          <w:highlight w:val="yellow"/>
        </w:rPr>
      </w:pPr>
    </w:p>
    <w:p w:rsidR="003D479F" w:rsidRPr="003140D8" w:rsidRDefault="00557BB4" w:rsidP="0045067D">
      <w:pPr>
        <w:pStyle w:val="ac"/>
        <w:numPr>
          <w:ilvl w:val="0"/>
          <w:numId w:val="15"/>
        </w:numPr>
        <w:jc w:val="center"/>
        <w:rPr>
          <w:rFonts w:ascii="Times New Roman" w:hAnsi="Times New Roman"/>
          <w:sz w:val="28"/>
          <w:szCs w:val="28"/>
        </w:rPr>
      </w:pPr>
      <w:r w:rsidRPr="003140D8">
        <w:rPr>
          <w:rFonts w:ascii="Times New Roman" w:hAnsi="Times New Roman"/>
          <w:sz w:val="28"/>
          <w:szCs w:val="28"/>
        </w:rPr>
        <w:t xml:space="preserve">Графическое описание </w:t>
      </w:r>
      <w:proofErr w:type="gramStart"/>
      <w:r w:rsidRPr="003140D8">
        <w:rPr>
          <w:rFonts w:ascii="Times New Roman" w:hAnsi="Times New Roman"/>
          <w:sz w:val="28"/>
          <w:szCs w:val="28"/>
        </w:rPr>
        <w:t>местоположения</w:t>
      </w:r>
      <w:r w:rsidR="003D479F" w:rsidRPr="003140D8">
        <w:rPr>
          <w:rFonts w:ascii="Times New Roman" w:hAnsi="Times New Roman"/>
          <w:sz w:val="28"/>
          <w:szCs w:val="28"/>
        </w:rPr>
        <w:t> </w:t>
      </w:r>
      <w:r w:rsidRPr="003140D8">
        <w:rPr>
          <w:rFonts w:ascii="Times New Roman" w:hAnsi="Times New Roman"/>
          <w:sz w:val="28"/>
          <w:szCs w:val="28"/>
        </w:rPr>
        <w:t>г</w:t>
      </w:r>
      <w:r w:rsidR="000404EA" w:rsidRPr="003140D8">
        <w:rPr>
          <w:rFonts w:ascii="Times New Roman" w:hAnsi="Times New Roman"/>
          <w:sz w:val="28"/>
          <w:szCs w:val="28"/>
        </w:rPr>
        <w:t xml:space="preserve">раницы </w:t>
      </w:r>
      <w:r w:rsidR="00E034D2" w:rsidRPr="003140D8">
        <w:rPr>
          <w:rFonts w:ascii="Times New Roman" w:hAnsi="Times New Roman"/>
          <w:sz w:val="28"/>
          <w:szCs w:val="28"/>
        </w:rPr>
        <w:t>охранной зоны</w:t>
      </w:r>
      <w:r w:rsidR="000404EA" w:rsidRPr="003140D8">
        <w:rPr>
          <w:rFonts w:ascii="Times New Roman" w:hAnsi="Times New Roman"/>
          <w:sz w:val="28"/>
          <w:szCs w:val="28"/>
        </w:rPr>
        <w:t xml:space="preserve"> объекта культурного наследия</w:t>
      </w:r>
      <w:proofErr w:type="gramEnd"/>
    </w:p>
    <w:p w:rsidR="00D93CC2" w:rsidRPr="003140D8" w:rsidRDefault="00D93CC2" w:rsidP="0045067D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-64" w:type="dxa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12"/>
        <w:gridCol w:w="5521"/>
        <w:gridCol w:w="8427"/>
      </w:tblGrid>
      <w:tr w:rsidR="00D93CC2" w:rsidRPr="003140D8" w:rsidTr="00BD0DB6">
        <w:trPr>
          <w:trHeight w:val="336"/>
        </w:trPr>
        <w:tc>
          <w:tcPr>
            <w:tcW w:w="14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3140D8" w:rsidRDefault="00DE4AA9" w:rsidP="005B03A7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Сведения о</w:t>
            </w:r>
            <w:r w:rsidR="005B03A7" w:rsidRPr="003140D8">
              <w:rPr>
                <w:rFonts w:ascii="Times New Roman" w:hAnsi="Times New Roman"/>
                <w:sz w:val="24"/>
                <w:szCs w:val="24"/>
              </w:rPr>
              <w:t>б охранной</w:t>
            </w:r>
            <w:r w:rsidR="00F52982" w:rsidRPr="00314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40D8">
              <w:rPr>
                <w:rFonts w:ascii="Times New Roman" w:hAnsi="Times New Roman"/>
                <w:sz w:val="24"/>
                <w:szCs w:val="24"/>
              </w:rPr>
              <w:t xml:space="preserve">зоне </w:t>
            </w:r>
            <w:r w:rsidR="00557BB4" w:rsidRPr="003140D8">
              <w:rPr>
                <w:rFonts w:ascii="Times New Roman" w:hAnsi="Times New Roman"/>
                <w:sz w:val="24"/>
                <w:szCs w:val="24"/>
              </w:rPr>
              <w:t>объекта культурного наследия (далее</w:t>
            </w:r>
            <w:r w:rsidR="009550A7" w:rsidRPr="00314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067D" w:rsidRPr="003140D8">
              <w:rPr>
                <w:rFonts w:ascii="Times New Roman" w:hAnsi="Times New Roman"/>
                <w:sz w:val="24"/>
                <w:szCs w:val="24"/>
              </w:rPr>
              <w:t>–</w:t>
            </w:r>
            <w:r w:rsidR="009550A7" w:rsidRPr="00314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7BB4" w:rsidRPr="003140D8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="007E31D0" w:rsidRPr="003140D8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557BB4" w:rsidRPr="003140D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93CC2" w:rsidRPr="003140D8" w:rsidTr="00E00DFB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DB6" w:rsidRPr="003140D8" w:rsidRDefault="00D93CC2" w:rsidP="004506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D93CC2" w:rsidRPr="003140D8" w:rsidRDefault="00D93CC2" w:rsidP="004506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140D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140D8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3140D8" w:rsidRDefault="00D93CC2" w:rsidP="004506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Характеристики объекта</w:t>
            </w:r>
            <w:r w:rsidR="007E31D0" w:rsidRPr="003140D8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8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3140D8" w:rsidRDefault="00D93CC2" w:rsidP="0045067D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Описание характеристик</w:t>
            </w:r>
          </w:p>
        </w:tc>
      </w:tr>
      <w:tr w:rsidR="00D93CC2" w:rsidRPr="003140D8" w:rsidTr="00E00DFB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3140D8" w:rsidRDefault="00D93CC2" w:rsidP="004506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3140D8" w:rsidRDefault="00D93CC2" w:rsidP="004506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3140D8" w:rsidRDefault="00D93CC2" w:rsidP="004506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93CC2" w:rsidRPr="003140D8" w:rsidTr="00E00DFB">
        <w:trPr>
          <w:trHeight w:val="7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3140D8" w:rsidRDefault="00D93CC2" w:rsidP="004506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3140D8" w:rsidRDefault="00D93CC2" w:rsidP="0045067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Местоположение объекта</w:t>
            </w:r>
            <w:r w:rsidR="007E31D0" w:rsidRPr="003140D8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8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3140D8" w:rsidRDefault="004557DA" w:rsidP="0038478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iCs/>
                <w:sz w:val="24"/>
                <w:szCs w:val="24"/>
              </w:rPr>
              <w:t>Рязанская область</w:t>
            </w:r>
            <w:r w:rsidR="00FE67A7" w:rsidRPr="003140D8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proofErr w:type="spellStart"/>
            <w:r w:rsidR="003C1C63" w:rsidRPr="003140D8">
              <w:rPr>
                <w:rFonts w:ascii="Times New Roman" w:hAnsi="Times New Roman"/>
                <w:sz w:val="24"/>
                <w:szCs w:val="24"/>
              </w:rPr>
              <w:t>Старожиловский</w:t>
            </w:r>
            <w:proofErr w:type="spellEnd"/>
            <w:r w:rsidR="003C1C63" w:rsidRPr="003140D8">
              <w:rPr>
                <w:rFonts w:ascii="Times New Roman" w:hAnsi="Times New Roman"/>
                <w:sz w:val="24"/>
                <w:szCs w:val="24"/>
              </w:rPr>
              <w:t xml:space="preserve"> район, </w:t>
            </w:r>
            <w:proofErr w:type="gramStart"/>
            <w:r w:rsidR="003C1C63" w:rsidRPr="003140D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3C1C63" w:rsidRPr="003140D8">
              <w:rPr>
                <w:rFonts w:ascii="Times New Roman" w:hAnsi="Times New Roman"/>
                <w:sz w:val="24"/>
                <w:szCs w:val="24"/>
              </w:rPr>
              <w:t>. Соха</w:t>
            </w:r>
          </w:p>
        </w:tc>
      </w:tr>
      <w:tr w:rsidR="00D93CC2" w:rsidRPr="003140D8" w:rsidTr="00E00DFB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3140D8" w:rsidRDefault="00D93CC2" w:rsidP="004506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3140D8" w:rsidRDefault="00D93CC2" w:rsidP="00BD0DB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Площадь объекта</w:t>
            </w:r>
            <w:r w:rsidR="00557BB4" w:rsidRPr="003140D8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3140D8">
              <w:rPr>
                <w:rFonts w:ascii="Times New Roman" w:hAnsi="Times New Roman"/>
                <w:sz w:val="24"/>
                <w:szCs w:val="24"/>
              </w:rPr>
              <w:t xml:space="preserve"> +/- величина погрешности определения площади (P +/- Дельта P)</w:t>
            </w:r>
          </w:p>
        </w:tc>
        <w:tc>
          <w:tcPr>
            <w:tcW w:w="8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B4" w:rsidRPr="003140D8" w:rsidRDefault="009C20E3" w:rsidP="0045067D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0D8">
              <w:rPr>
                <w:rFonts w:ascii="Times New Roman" w:hAnsi="Times New Roman" w:cs="Times New Roman"/>
                <w:sz w:val="24"/>
                <w:szCs w:val="24"/>
              </w:rPr>
              <w:t>21491</w:t>
            </w:r>
            <w:r w:rsidR="00D129C3" w:rsidRPr="003140D8"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</w:t>
            </w:r>
            <w:r w:rsidR="00E47A1C" w:rsidRPr="003140D8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r w:rsidR="0045067D" w:rsidRPr="00314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C14" w:rsidRPr="003140D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74BDF" w:rsidRPr="003140D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85512" w:rsidRPr="003140D8" w:rsidRDefault="00874BDF" w:rsidP="008510A5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140D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57BB4" w:rsidRPr="003140D8">
              <w:rPr>
                <w:rFonts w:ascii="Times New Roman" w:hAnsi="Times New Roman" w:cs="Times New Roman"/>
                <w:sz w:val="24"/>
                <w:szCs w:val="24"/>
              </w:rPr>
              <w:t>огрешность</w:t>
            </w:r>
            <w:r w:rsidRPr="00314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7A93" w:rsidRPr="003140D8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1F54C7" w:rsidRPr="003140D8">
              <w:rPr>
                <w:rFonts w:ascii="Times New Roman" w:hAnsi="Times New Roman" w:cs="Times New Roman"/>
                <w:sz w:val="24"/>
                <w:szCs w:val="24"/>
              </w:rPr>
              <w:t xml:space="preserve"> +/- </w:t>
            </w:r>
            <w:r w:rsidR="008510A5" w:rsidRPr="003140D8">
              <w:rPr>
                <w:rFonts w:ascii="Times New Roman" w:eastAsia="DengXian" w:hAnsi="Times New Roman" w:cs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51 </w:t>
            </w:r>
            <w:r w:rsidR="00006DAF" w:rsidRPr="003140D8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r w:rsidR="0045067D" w:rsidRPr="00314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6DAF" w:rsidRPr="003140D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D93CC2" w:rsidRPr="003140D8" w:rsidTr="00E00DFB"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3140D8" w:rsidRDefault="00D93CC2" w:rsidP="0045067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3140D8" w:rsidRDefault="00D93CC2" w:rsidP="0045067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Иные характеристики объекта</w:t>
            </w:r>
            <w:r w:rsidR="007E31D0" w:rsidRPr="003140D8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8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CC2" w:rsidRPr="003140D8" w:rsidRDefault="00557BB4" w:rsidP="0045067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90027" w:rsidRPr="003140D8" w:rsidRDefault="00690027" w:rsidP="0045067D">
      <w:pPr>
        <w:ind w:firstLine="709"/>
        <w:jc w:val="both"/>
        <w:rPr>
          <w:rFonts w:ascii="Times New Roman" w:hAnsi="Times New Roman"/>
          <w:bCs/>
          <w:sz w:val="16"/>
          <w:szCs w:val="16"/>
          <w:highlight w:val="yellow"/>
        </w:rPr>
      </w:pPr>
    </w:p>
    <w:tbl>
      <w:tblPr>
        <w:tblStyle w:val="a9"/>
        <w:tblW w:w="14442" w:type="dxa"/>
        <w:tblLook w:val="04A0" w:firstRow="1" w:lastRow="0" w:firstColumn="1" w:lastColumn="0" w:noHBand="0" w:noVBand="1"/>
      </w:tblPr>
      <w:tblGrid>
        <w:gridCol w:w="2592"/>
        <w:gridCol w:w="1356"/>
        <w:gridCol w:w="1476"/>
        <w:gridCol w:w="3075"/>
        <w:gridCol w:w="3598"/>
        <w:gridCol w:w="2345"/>
      </w:tblGrid>
      <w:tr w:rsidR="00C345CD" w:rsidRPr="003140D8" w:rsidTr="003140D8">
        <w:tc>
          <w:tcPr>
            <w:tcW w:w="14442" w:type="dxa"/>
            <w:gridSpan w:val="6"/>
          </w:tcPr>
          <w:p w:rsidR="00C345CD" w:rsidRPr="003140D8" w:rsidRDefault="00C345CD" w:rsidP="0045067D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Сведения о местоположении границ объекта</w:t>
            </w:r>
            <w:r w:rsidR="007E31D0" w:rsidRPr="003140D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1</w:t>
            </w:r>
          </w:p>
        </w:tc>
      </w:tr>
      <w:tr w:rsidR="00C345CD" w:rsidRPr="003140D8" w:rsidTr="003140D8">
        <w:tc>
          <w:tcPr>
            <w:tcW w:w="14442" w:type="dxa"/>
            <w:gridSpan w:val="6"/>
          </w:tcPr>
          <w:p w:rsidR="00C345CD" w:rsidRPr="003140D8" w:rsidRDefault="00C345CD" w:rsidP="00151D16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 Система координат МСК-62</w:t>
            </w:r>
          </w:p>
        </w:tc>
      </w:tr>
      <w:tr w:rsidR="00C345CD" w:rsidRPr="003140D8" w:rsidTr="003140D8">
        <w:tc>
          <w:tcPr>
            <w:tcW w:w="14442" w:type="dxa"/>
            <w:gridSpan w:val="6"/>
          </w:tcPr>
          <w:p w:rsidR="00C345CD" w:rsidRPr="003140D8" w:rsidRDefault="00C345CD" w:rsidP="0045067D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 Сведения о характерных точках границ объекта</w:t>
            </w:r>
            <w:r w:rsidR="007E31D0" w:rsidRPr="003140D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1</w:t>
            </w:r>
          </w:p>
        </w:tc>
      </w:tr>
      <w:tr w:rsidR="006121C3" w:rsidRPr="003140D8" w:rsidTr="003140D8">
        <w:trPr>
          <w:trHeight w:val="695"/>
        </w:trPr>
        <w:tc>
          <w:tcPr>
            <w:tcW w:w="2592" w:type="dxa"/>
            <w:vMerge w:val="restart"/>
            <w:tcBorders>
              <w:bottom w:val="nil"/>
            </w:tcBorders>
            <w:vAlign w:val="center"/>
          </w:tcPr>
          <w:p w:rsidR="006121C3" w:rsidRPr="003140D8" w:rsidRDefault="006121C3" w:rsidP="00450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Обозначение характерных точек границ объекта</w:t>
            </w:r>
            <w:r w:rsidR="007E31D0" w:rsidRPr="003140D8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2832" w:type="dxa"/>
            <w:gridSpan w:val="2"/>
            <w:tcBorders>
              <w:bottom w:val="single" w:sz="4" w:space="0" w:color="auto"/>
            </w:tcBorders>
            <w:vAlign w:val="center"/>
          </w:tcPr>
          <w:p w:rsidR="006121C3" w:rsidRPr="003140D8" w:rsidRDefault="006121C3" w:rsidP="00450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 xml:space="preserve">Координаты, </w:t>
            </w:r>
            <w:proofErr w:type="gramStart"/>
            <w:r w:rsidRPr="003140D8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075" w:type="dxa"/>
            <w:vMerge w:val="restart"/>
            <w:tcBorders>
              <w:bottom w:val="nil"/>
            </w:tcBorders>
            <w:vAlign w:val="center"/>
          </w:tcPr>
          <w:p w:rsidR="006121C3" w:rsidRPr="003140D8" w:rsidRDefault="006121C3" w:rsidP="00450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Метод определения координат характерной точки</w:t>
            </w:r>
          </w:p>
        </w:tc>
        <w:tc>
          <w:tcPr>
            <w:tcW w:w="3598" w:type="dxa"/>
            <w:vMerge w:val="restart"/>
            <w:tcBorders>
              <w:bottom w:val="nil"/>
            </w:tcBorders>
            <w:vAlign w:val="center"/>
          </w:tcPr>
          <w:p w:rsidR="006121C3" w:rsidRPr="003140D8" w:rsidRDefault="006121C3" w:rsidP="004506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 xml:space="preserve">Средняя </w:t>
            </w:r>
            <w:proofErr w:type="spellStart"/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>квадратическая</w:t>
            </w:r>
            <w:proofErr w:type="spellEnd"/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 xml:space="preserve"> погрешность положения характерн</w:t>
            </w:r>
            <w:r w:rsidR="00456F32" w:rsidRPr="003140D8">
              <w:rPr>
                <w:rFonts w:ascii="Times New Roman" w:hAnsi="Times New Roman"/>
                <w:bCs/>
                <w:sz w:val="24"/>
                <w:szCs w:val="24"/>
              </w:rPr>
              <w:t>ой</w:t>
            </w:r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 xml:space="preserve"> точ</w:t>
            </w:r>
            <w:r w:rsidR="00456F32" w:rsidRPr="003140D8">
              <w:rPr>
                <w:rFonts w:ascii="Times New Roman" w:hAnsi="Times New Roman"/>
                <w:bCs/>
                <w:sz w:val="24"/>
                <w:szCs w:val="24"/>
              </w:rPr>
              <w:t>ки</w:t>
            </w:r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3140D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Mt</w:t>
            </w:r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2345" w:type="dxa"/>
            <w:vMerge w:val="restart"/>
            <w:tcBorders>
              <w:bottom w:val="nil"/>
            </w:tcBorders>
            <w:vAlign w:val="center"/>
          </w:tcPr>
          <w:p w:rsidR="006121C3" w:rsidRPr="003140D8" w:rsidRDefault="006121C3" w:rsidP="0045067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Описание обозначения точки на местности</w:t>
            </w:r>
          </w:p>
          <w:p w:rsidR="006121C3" w:rsidRPr="003140D8" w:rsidRDefault="006121C3" w:rsidP="004506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140D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(при наличии)</w:t>
            </w:r>
          </w:p>
        </w:tc>
      </w:tr>
      <w:tr w:rsidR="006121C3" w:rsidRPr="003140D8" w:rsidTr="003140D8">
        <w:trPr>
          <w:trHeight w:val="70"/>
        </w:trPr>
        <w:tc>
          <w:tcPr>
            <w:tcW w:w="2592" w:type="dxa"/>
            <w:vMerge/>
            <w:tcBorders>
              <w:bottom w:val="nil"/>
            </w:tcBorders>
          </w:tcPr>
          <w:p w:rsidR="006121C3" w:rsidRPr="003140D8" w:rsidRDefault="006121C3" w:rsidP="00450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dxa"/>
            <w:tcBorders>
              <w:bottom w:val="nil"/>
            </w:tcBorders>
            <w:vAlign w:val="center"/>
          </w:tcPr>
          <w:p w:rsidR="006121C3" w:rsidRPr="003140D8" w:rsidRDefault="006121C3" w:rsidP="00450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476" w:type="dxa"/>
            <w:tcBorders>
              <w:bottom w:val="nil"/>
            </w:tcBorders>
            <w:vAlign w:val="center"/>
          </w:tcPr>
          <w:p w:rsidR="006121C3" w:rsidRPr="003140D8" w:rsidRDefault="006121C3" w:rsidP="00450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3075" w:type="dxa"/>
            <w:vMerge/>
            <w:tcBorders>
              <w:bottom w:val="nil"/>
            </w:tcBorders>
            <w:vAlign w:val="center"/>
          </w:tcPr>
          <w:p w:rsidR="006121C3" w:rsidRPr="003140D8" w:rsidRDefault="006121C3" w:rsidP="004506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98" w:type="dxa"/>
            <w:vMerge/>
            <w:tcBorders>
              <w:bottom w:val="nil"/>
            </w:tcBorders>
          </w:tcPr>
          <w:p w:rsidR="006121C3" w:rsidRPr="003140D8" w:rsidRDefault="006121C3" w:rsidP="004506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45" w:type="dxa"/>
            <w:vMerge/>
            <w:tcBorders>
              <w:bottom w:val="nil"/>
            </w:tcBorders>
          </w:tcPr>
          <w:p w:rsidR="006121C3" w:rsidRPr="003140D8" w:rsidRDefault="006121C3" w:rsidP="004506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D479F" w:rsidRPr="003140D8" w:rsidRDefault="003D479F" w:rsidP="0045067D">
      <w:pPr>
        <w:rPr>
          <w:rFonts w:ascii="Times New Roman" w:hAnsi="Times New Roman"/>
          <w:sz w:val="2"/>
          <w:szCs w:val="2"/>
        </w:rPr>
      </w:pPr>
    </w:p>
    <w:tbl>
      <w:tblPr>
        <w:tblStyle w:val="a9"/>
        <w:tblW w:w="14442" w:type="dxa"/>
        <w:tblLayout w:type="fixed"/>
        <w:tblLook w:val="04A0" w:firstRow="1" w:lastRow="0" w:firstColumn="1" w:lastColumn="0" w:noHBand="0" w:noVBand="1"/>
      </w:tblPr>
      <w:tblGrid>
        <w:gridCol w:w="2593"/>
        <w:gridCol w:w="1356"/>
        <w:gridCol w:w="1476"/>
        <w:gridCol w:w="3075"/>
        <w:gridCol w:w="3598"/>
        <w:gridCol w:w="2344"/>
      </w:tblGrid>
      <w:tr w:rsidR="003D479F" w:rsidRPr="003140D8" w:rsidTr="003140D8">
        <w:trPr>
          <w:tblHeader/>
        </w:trPr>
        <w:tc>
          <w:tcPr>
            <w:tcW w:w="2593" w:type="dxa"/>
          </w:tcPr>
          <w:p w:rsidR="003D479F" w:rsidRPr="003140D8" w:rsidRDefault="003D479F" w:rsidP="00450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3D479F" w:rsidRPr="003140D8" w:rsidRDefault="003D479F" w:rsidP="00450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</w:tcPr>
          <w:p w:rsidR="003D479F" w:rsidRPr="003140D8" w:rsidRDefault="003D479F" w:rsidP="00450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75" w:type="dxa"/>
            <w:vAlign w:val="center"/>
          </w:tcPr>
          <w:p w:rsidR="003D479F" w:rsidRPr="003140D8" w:rsidRDefault="005D1F2F" w:rsidP="00450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98" w:type="dxa"/>
          </w:tcPr>
          <w:p w:rsidR="003D479F" w:rsidRPr="003140D8" w:rsidRDefault="003D479F" w:rsidP="00450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3D479F" w:rsidRPr="003140D8" w:rsidRDefault="003D479F" w:rsidP="00450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8425A" w:rsidRPr="003140D8" w:rsidTr="003140D8">
        <w:tc>
          <w:tcPr>
            <w:tcW w:w="14442" w:type="dxa"/>
            <w:gridSpan w:val="6"/>
          </w:tcPr>
          <w:p w:rsidR="0068425A" w:rsidRPr="003140D8" w:rsidRDefault="0068425A" w:rsidP="0045067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Внешний контур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390395.53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1336967.82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390402.39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1337032.02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390445.90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1337028.73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390454.77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1337024.87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lastRenderedPageBreak/>
              <w:t>5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390473.99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1337025.71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390493.08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1337022.83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390495.92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1337003.75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390509.58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1337002.64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390514.98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1336998.66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390524.16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1337000.51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390681.26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1337024.17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12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390696.04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1337025.46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390712.98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1337028.02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14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390712.29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1337031.94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15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390709.27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1337049.23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16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390704.22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1337078.12</w:t>
            </w:r>
          </w:p>
        </w:tc>
        <w:tc>
          <w:tcPr>
            <w:tcW w:w="3075" w:type="dxa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17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390700.75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1337090.29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18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390699.68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1337102.39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19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390694.51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1337135.52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20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390693.56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1337143.41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21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390708.65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1337148.98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22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390717.90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1337158.82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23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390720.37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1337190.17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24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390718.02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1337223.44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25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390761.59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1337224.38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26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390747.75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1337240.94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27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390702.13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1337241.56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28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390701.20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1337241.57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29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390699.26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1337276.50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30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390670.68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1337278.34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31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390682.01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1337224.73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32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390644.18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1337214.33</w:t>
            </w:r>
          </w:p>
        </w:tc>
        <w:tc>
          <w:tcPr>
            <w:tcW w:w="3075" w:type="dxa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33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390639.73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1337209.71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34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390621.46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1337195.40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35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390583.74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1337184.82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36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390558.72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1337178.26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lastRenderedPageBreak/>
              <w:t>37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390553.54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1337180.62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38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390545.51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1337222.72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390541.55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1337248.51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40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390515.05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1337250.58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41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390484.70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1337245.03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42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390488.36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1337234.20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43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390493.23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1337219.77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44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390507.60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1337222.58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45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390507.07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1337225.17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46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390520.91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1337227.30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47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390521.45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1337224.41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48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390536.73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1337227.25</w:t>
            </w:r>
          </w:p>
        </w:tc>
        <w:tc>
          <w:tcPr>
            <w:tcW w:w="3075" w:type="dxa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49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390543.25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1337192.47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50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390546.40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1337174.94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51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390548.98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1337162.64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52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390654.29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1337187.59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53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390674.11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1337202.11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54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390707.65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1337211.10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55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390713.13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1337190.79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56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390686.58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1337183.94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57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390668.25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1337175.35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58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390685.80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1337034.28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59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390683.54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1337030.14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60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390514.98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1337007.09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61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390511.33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1337039.57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62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390454.82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1337035.86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63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390424.24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1337078.42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64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390419.94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1337111.92</w:t>
            </w:r>
          </w:p>
        </w:tc>
        <w:tc>
          <w:tcPr>
            <w:tcW w:w="3075" w:type="dxa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65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390418.71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1337133.27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66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390480.44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1337144.37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67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390504.24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1337153.35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68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390501.75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1337166.92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lastRenderedPageBreak/>
              <w:t>69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390498.61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1337184.45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70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390497.33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1337192.85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71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390496.30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1337192.54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72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390465.34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1337187.82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73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390469.65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1337159.54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74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390462.48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1337158.19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75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390439.59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1337153.88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76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390435.20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1337174.61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77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390434.27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1337181.65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78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390416.07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1337177.81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79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390412.58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1337154.12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80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390417.55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1337132.57</w:t>
            </w:r>
          </w:p>
        </w:tc>
        <w:tc>
          <w:tcPr>
            <w:tcW w:w="3075" w:type="dxa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81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390419.45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1337112.58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82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390409.49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1337081.40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83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390395.28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1337064.59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84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390380.19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1337042.71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85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390380.26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1337040.02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86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390380.98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1337010.40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87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390378.20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1337004.05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88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390369.71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1336993.23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89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390361.77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1336975.57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90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390369.68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1336973.74</w:t>
            </w:r>
          </w:p>
        </w:tc>
        <w:tc>
          <w:tcPr>
            <w:tcW w:w="3075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  <w:tr w:rsidR="00094AAE" w:rsidRPr="003140D8" w:rsidTr="003140D8">
        <w:tc>
          <w:tcPr>
            <w:tcW w:w="2593" w:type="dxa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</w:t>
            </w:r>
          </w:p>
        </w:tc>
        <w:tc>
          <w:tcPr>
            <w:tcW w:w="135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390395.53</w:t>
            </w:r>
          </w:p>
        </w:tc>
        <w:tc>
          <w:tcPr>
            <w:tcW w:w="1476" w:type="dxa"/>
            <w:vAlign w:val="center"/>
          </w:tcPr>
          <w:p w:rsidR="00094AAE" w:rsidRPr="003140D8" w:rsidRDefault="00094AAE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1336967.82</w:t>
            </w:r>
          </w:p>
        </w:tc>
        <w:tc>
          <w:tcPr>
            <w:tcW w:w="3075" w:type="dxa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2344" w:type="dxa"/>
            <w:vAlign w:val="center"/>
          </w:tcPr>
          <w:p w:rsidR="00094AAE" w:rsidRPr="003140D8" w:rsidRDefault="00094AAE" w:rsidP="00071167">
            <w:pPr>
              <w:jc w:val="center"/>
              <w:rPr>
                <w:rStyle w:val="CharacterStyle19"/>
                <w:rFonts w:eastAsia="Calibri"/>
                <w:sz w:val="24"/>
                <w:szCs w:val="24"/>
              </w:rPr>
            </w:pPr>
            <w:r w:rsidRPr="003140D8">
              <w:rPr>
                <w:rStyle w:val="CharacterStyle19"/>
                <w:rFonts w:eastAsia="Calibri"/>
                <w:sz w:val="24"/>
                <w:szCs w:val="24"/>
              </w:rPr>
              <w:t>-</w:t>
            </w:r>
          </w:p>
        </w:tc>
      </w:tr>
    </w:tbl>
    <w:p w:rsidR="00CF3714" w:rsidRPr="003140D8" w:rsidRDefault="00CF3714" w:rsidP="0045067D">
      <w:pPr>
        <w:rPr>
          <w:rFonts w:ascii="Times New Roman" w:hAnsi="Times New Roman"/>
          <w:highlight w:val="yellow"/>
        </w:rPr>
      </w:pPr>
    </w:p>
    <w:tbl>
      <w:tblPr>
        <w:tblStyle w:val="a9"/>
        <w:tblW w:w="14442" w:type="dxa"/>
        <w:tblLayout w:type="fixed"/>
        <w:tblLook w:val="04A0" w:firstRow="1" w:lastRow="0" w:firstColumn="1" w:lastColumn="0" w:noHBand="0" w:noVBand="1"/>
      </w:tblPr>
      <w:tblGrid>
        <w:gridCol w:w="2366"/>
        <w:gridCol w:w="4721"/>
        <w:gridCol w:w="7355"/>
      </w:tblGrid>
      <w:tr w:rsidR="0068425A" w:rsidRPr="003140D8" w:rsidTr="003140D8">
        <w:tc>
          <w:tcPr>
            <w:tcW w:w="14442" w:type="dxa"/>
            <w:gridSpan w:val="3"/>
            <w:vAlign w:val="center"/>
          </w:tcPr>
          <w:p w:rsidR="0068425A" w:rsidRPr="003140D8" w:rsidRDefault="0068425A" w:rsidP="00450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>Текстовое описание</w:t>
            </w:r>
            <w:r w:rsidR="00557BB4" w:rsidRPr="003140D8">
              <w:rPr>
                <w:rFonts w:ascii="Times New Roman" w:hAnsi="Times New Roman"/>
                <w:bCs/>
                <w:sz w:val="24"/>
                <w:szCs w:val="24"/>
              </w:rPr>
              <w:t xml:space="preserve"> местоположения</w:t>
            </w:r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 xml:space="preserve"> границы </w:t>
            </w:r>
            <w:r w:rsidR="00557BB4" w:rsidRPr="003140D8">
              <w:rPr>
                <w:rFonts w:ascii="Times New Roman" w:hAnsi="Times New Roman"/>
                <w:bCs/>
                <w:sz w:val="24"/>
                <w:szCs w:val="24"/>
              </w:rPr>
              <w:t>объекта 1</w:t>
            </w:r>
          </w:p>
        </w:tc>
      </w:tr>
      <w:tr w:rsidR="0068425A" w:rsidRPr="003140D8" w:rsidTr="003140D8">
        <w:tc>
          <w:tcPr>
            <w:tcW w:w="7087" w:type="dxa"/>
            <w:gridSpan w:val="2"/>
            <w:tcBorders>
              <w:bottom w:val="single" w:sz="4" w:space="0" w:color="auto"/>
            </w:tcBorders>
            <w:vAlign w:val="center"/>
          </w:tcPr>
          <w:p w:rsidR="0068425A" w:rsidRPr="003140D8" w:rsidRDefault="0068425A" w:rsidP="00450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7355" w:type="dxa"/>
            <w:vMerge w:val="restart"/>
            <w:tcBorders>
              <w:bottom w:val="nil"/>
            </w:tcBorders>
            <w:vAlign w:val="center"/>
          </w:tcPr>
          <w:p w:rsidR="0068425A" w:rsidRPr="003140D8" w:rsidRDefault="0068425A" w:rsidP="00450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68425A" w:rsidRPr="003140D8" w:rsidTr="003140D8">
        <w:tc>
          <w:tcPr>
            <w:tcW w:w="2366" w:type="dxa"/>
            <w:tcBorders>
              <w:bottom w:val="nil"/>
            </w:tcBorders>
            <w:vAlign w:val="center"/>
          </w:tcPr>
          <w:p w:rsidR="0068425A" w:rsidRPr="003140D8" w:rsidRDefault="0068425A" w:rsidP="00450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4721" w:type="dxa"/>
            <w:tcBorders>
              <w:bottom w:val="nil"/>
            </w:tcBorders>
            <w:vAlign w:val="center"/>
          </w:tcPr>
          <w:p w:rsidR="0068425A" w:rsidRPr="003140D8" w:rsidRDefault="0068425A" w:rsidP="00450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7355" w:type="dxa"/>
            <w:vMerge/>
            <w:tcBorders>
              <w:bottom w:val="nil"/>
            </w:tcBorders>
            <w:vAlign w:val="center"/>
          </w:tcPr>
          <w:p w:rsidR="0068425A" w:rsidRPr="003140D8" w:rsidRDefault="0068425A" w:rsidP="00450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40D8" w:rsidRPr="003140D8" w:rsidRDefault="003140D8">
      <w:pPr>
        <w:rPr>
          <w:rFonts w:ascii="Times New Roman" w:hAnsi="Times New Roman"/>
          <w:sz w:val="2"/>
          <w:szCs w:val="2"/>
        </w:rPr>
      </w:pPr>
    </w:p>
    <w:tbl>
      <w:tblPr>
        <w:tblStyle w:val="a9"/>
        <w:tblW w:w="14442" w:type="dxa"/>
        <w:tblLayout w:type="fixed"/>
        <w:tblLook w:val="04A0" w:firstRow="1" w:lastRow="0" w:firstColumn="1" w:lastColumn="0" w:noHBand="0" w:noVBand="1"/>
      </w:tblPr>
      <w:tblGrid>
        <w:gridCol w:w="2366"/>
        <w:gridCol w:w="4721"/>
        <w:gridCol w:w="7355"/>
      </w:tblGrid>
      <w:tr w:rsidR="00557BB4" w:rsidRPr="003140D8" w:rsidTr="003140D8">
        <w:trPr>
          <w:tblHeader/>
        </w:trPr>
        <w:tc>
          <w:tcPr>
            <w:tcW w:w="2366" w:type="dxa"/>
            <w:vAlign w:val="center"/>
          </w:tcPr>
          <w:p w:rsidR="00557BB4" w:rsidRPr="003140D8" w:rsidRDefault="00557BB4" w:rsidP="001C70FF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1" w:type="dxa"/>
            <w:vAlign w:val="center"/>
          </w:tcPr>
          <w:p w:rsidR="00557BB4" w:rsidRPr="003140D8" w:rsidRDefault="00557BB4" w:rsidP="001C70FF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55" w:type="dxa"/>
            <w:vAlign w:val="center"/>
          </w:tcPr>
          <w:p w:rsidR="00557BB4" w:rsidRPr="003140D8" w:rsidRDefault="00557BB4" w:rsidP="001C70FF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8425A" w:rsidRPr="003140D8" w:rsidTr="003140D8">
        <w:tc>
          <w:tcPr>
            <w:tcW w:w="14442" w:type="dxa"/>
            <w:gridSpan w:val="3"/>
            <w:vAlign w:val="center"/>
          </w:tcPr>
          <w:p w:rsidR="0068425A" w:rsidRPr="003140D8" w:rsidRDefault="0068425A" w:rsidP="001C70FF">
            <w:pPr>
              <w:spacing w:line="228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Внешний контур</w:t>
            </w:r>
          </w:p>
        </w:tc>
      </w:tr>
      <w:tr w:rsidR="009A6AB2" w:rsidRPr="003140D8" w:rsidTr="003140D8">
        <w:tc>
          <w:tcPr>
            <w:tcW w:w="2366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</w:t>
            </w:r>
          </w:p>
        </w:tc>
        <w:tc>
          <w:tcPr>
            <w:tcW w:w="4721" w:type="dxa"/>
            <w:vAlign w:val="center"/>
          </w:tcPr>
          <w:p w:rsidR="009A6AB2" w:rsidRPr="003140D8" w:rsidRDefault="009A6AB2" w:rsidP="00071167">
            <w:pPr>
              <w:tabs>
                <w:tab w:val="left" w:pos="993"/>
              </w:tabs>
              <w:ind w:left="-400"/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    </w:t>
            </w:r>
            <w:r w:rsidR="00D93D19"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</w:t>
            </w: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2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64,57 м</w:t>
            </w:r>
          </w:p>
        </w:tc>
      </w:tr>
      <w:tr w:rsidR="009A6AB2" w:rsidRPr="003140D8" w:rsidTr="003140D8">
        <w:tc>
          <w:tcPr>
            <w:tcW w:w="2366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2</w:t>
            </w:r>
          </w:p>
        </w:tc>
        <w:tc>
          <w:tcPr>
            <w:tcW w:w="4721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3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43,63 м</w:t>
            </w:r>
          </w:p>
        </w:tc>
      </w:tr>
      <w:tr w:rsidR="009A6AB2" w:rsidRPr="003140D8" w:rsidTr="003140D8">
        <w:tc>
          <w:tcPr>
            <w:tcW w:w="2366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3</w:t>
            </w:r>
          </w:p>
        </w:tc>
        <w:tc>
          <w:tcPr>
            <w:tcW w:w="4721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4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9,67 м</w:t>
            </w:r>
          </w:p>
        </w:tc>
      </w:tr>
      <w:tr w:rsidR="009A6AB2" w:rsidRPr="003140D8" w:rsidTr="003140D8">
        <w:tc>
          <w:tcPr>
            <w:tcW w:w="2366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lastRenderedPageBreak/>
              <w:t>4</w:t>
            </w:r>
          </w:p>
        </w:tc>
        <w:tc>
          <w:tcPr>
            <w:tcW w:w="4721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5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северном направлении 19,24 м</w:t>
            </w:r>
          </w:p>
        </w:tc>
      </w:tr>
      <w:tr w:rsidR="009A6AB2" w:rsidRPr="003140D8" w:rsidTr="003140D8">
        <w:tc>
          <w:tcPr>
            <w:tcW w:w="2366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5</w:t>
            </w:r>
          </w:p>
        </w:tc>
        <w:tc>
          <w:tcPr>
            <w:tcW w:w="4721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6</w:t>
            </w:r>
          </w:p>
        </w:tc>
        <w:tc>
          <w:tcPr>
            <w:tcW w:w="7355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19,31 м</w:t>
            </w:r>
          </w:p>
        </w:tc>
      </w:tr>
      <w:tr w:rsidR="009A6AB2" w:rsidRPr="003140D8" w:rsidTr="003140D8">
        <w:tc>
          <w:tcPr>
            <w:tcW w:w="2366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6</w:t>
            </w:r>
          </w:p>
        </w:tc>
        <w:tc>
          <w:tcPr>
            <w:tcW w:w="4721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7</w:t>
            </w:r>
          </w:p>
        </w:tc>
        <w:tc>
          <w:tcPr>
            <w:tcW w:w="7355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19,29 м</w:t>
            </w:r>
          </w:p>
        </w:tc>
      </w:tr>
      <w:tr w:rsidR="009A6AB2" w:rsidRPr="003140D8" w:rsidTr="003140D8">
        <w:tc>
          <w:tcPr>
            <w:tcW w:w="2366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7</w:t>
            </w:r>
          </w:p>
        </w:tc>
        <w:tc>
          <w:tcPr>
            <w:tcW w:w="4721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8</w:t>
            </w:r>
          </w:p>
        </w:tc>
        <w:tc>
          <w:tcPr>
            <w:tcW w:w="7355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13,71 м</w:t>
            </w:r>
          </w:p>
        </w:tc>
      </w:tr>
      <w:tr w:rsidR="009A6AB2" w:rsidRPr="003140D8" w:rsidTr="003140D8">
        <w:tc>
          <w:tcPr>
            <w:tcW w:w="2366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8</w:t>
            </w:r>
          </w:p>
        </w:tc>
        <w:tc>
          <w:tcPr>
            <w:tcW w:w="4721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9</w:t>
            </w:r>
          </w:p>
        </w:tc>
        <w:tc>
          <w:tcPr>
            <w:tcW w:w="7355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6,71 м</w:t>
            </w:r>
          </w:p>
        </w:tc>
      </w:tr>
      <w:tr w:rsidR="009A6AB2" w:rsidRPr="003140D8" w:rsidTr="003140D8">
        <w:tc>
          <w:tcPr>
            <w:tcW w:w="2366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9</w:t>
            </w:r>
          </w:p>
        </w:tc>
        <w:tc>
          <w:tcPr>
            <w:tcW w:w="4721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10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9,36 м</w:t>
            </w:r>
          </w:p>
        </w:tc>
      </w:tr>
      <w:tr w:rsidR="009A6AB2" w:rsidRPr="003140D8" w:rsidTr="003140D8">
        <w:tc>
          <w:tcPr>
            <w:tcW w:w="2366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10</w:t>
            </w:r>
          </w:p>
        </w:tc>
        <w:tc>
          <w:tcPr>
            <w:tcW w:w="4721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11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158,87 м</w:t>
            </w:r>
          </w:p>
        </w:tc>
      </w:tr>
      <w:tr w:rsidR="009A6AB2" w:rsidRPr="003140D8" w:rsidTr="003140D8">
        <w:tc>
          <w:tcPr>
            <w:tcW w:w="2366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11</w:t>
            </w:r>
          </w:p>
        </w:tc>
        <w:tc>
          <w:tcPr>
            <w:tcW w:w="4721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12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14,84 м</w:t>
            </w:r>
          </w:p>
        </w:tc>
      </w:tr>
      <w:tr w:rsidR="009A6AB2" w:rsidRPr="003140D8" w:rsidTr="003140D8">
        <w:tc>
          <w:tcPr>
            <w:tcW w:w="2366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12</w:t>
            </w:r>
          </w:p>
        </w:tc>
        <w:tc>
          <w:tcPr>
            <w:tcW w:w="4721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13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17,13 м</w:t>
            </w:r>
          </w:p>
        </w:tc>
      </w:tr>
      <w:tr w:rsidR="009A6AB2" w:rsidRPr="003140D8" w:rsidTr="003140D8">
        <w:tc>
          <w:tcPr>
            <w:tcW w:w="2366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13</w:t>
            </w:r>
          </w:p>
        </w:tc>
        <w:tc>
          <w:tcPr>
            <w:tcW w:w="4721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14</w:t>
            </w:r>
          </w:p>
        </w:tc>
        <w:tc>
          <w:tcPr>
            <w:tcW w:w="7355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3,98 м</w:t>
            </w:r>
          </w:p>
        </w:tc>
      </w:tr>
      <w:tr w:rsidR="009A6AB2" w:rsidRPr="003140D8" w:rsidTr="003140D8">
        <w:tc>
          <w:tcPr>
            <w:tcW w:w="2366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14</w:t>
            </w:r>
          </w:p>
        </w:tc>
        <w:tc>
          <w:tcPr>
            <w:tcW w:w="4721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15</w:t>
            </w:r>
          </w:p>
        </w:tc>
        <w:tc>
          <w:tcPr>
            <w:tcW w:w="7355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17,55 м</w:t>
            </w:r>
          </w:p>
        </w:tc>
      </w:tr>
      <w:tr w:rsidR="009A6AB2" w:rsidRPr="003140D8" w:rsidTr="003140D8">
        <w:tc>
          <w:tcPr>
            <w:tcW w:w="2366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15</w:t>
            </w:r>
          </w:p>
        </w:tc>
        <w:tc>
          <w:tcPr>
            <w:tcW w:w="4721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16</w:t>
            </w:r>
          </w:p>
        </w:tc>
        <w:tc>
          <w:tcPr>
            <w:tcW w:w="7355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29,33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16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17</w:t>
            </w:r>
          </w:p>
        </w:tc>
        <w:tc>
          <w:tcPr>
            <w:tcW w:w="7355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12,66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17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18</w:t>
            </w:r>
          </w:p>
        </w:tc>
        <w:tc>
          <w:tcPr>
            <w:tcW w:w="7355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12,15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18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19</w:t>
            </w:r>
          </w:p>
        </w:tc>
        <w:tc>
          <w:tcPr>
            <w:tcW w:w="7355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33,53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19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20</w:t>
            </w:r>
          </w:p>
        </w:tc>
        <w:tc>
          <w:tcPr>
            <w:tcW w:w="7355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7,95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20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21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16,09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21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22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13,51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22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23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31,45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23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24</w:t>
            </w:r>
          </w:p>
        </w:tc>
        <w:tc>
          <w:tcPr>
            <w:tcW w:w="7355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33,35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24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25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43,58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25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26</w:t>
            </w:r>
          </w:p>
        </w:tc>
        <w:tc>
          <w:tcPr>
            <w:tcW w:w="7355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21,58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26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27</w:t>
            </w:r>
          </w:p>
        </w:tc>
        <w:tc>
          <w:tcPr>
            <w:tcW w:w="7355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45,62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27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28</w:t>
            </w:r>
          </w:p>
        </w:tc>
        <w:tc>
          <w:tcPr>
            <w:tcW w:w="7355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0,93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28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29</w:t>
            </w:r>
          </w:p>
        </w:tc>
        <w:tc>
          <w:tcPr>
            <w:tcW w:w="7355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34,98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29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30</w:t>
            </w:r>
          </w:p>
        </w:tc>
        <w:tc>
          <w:tcPr>
            <w:tcW w:w="7355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28,64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30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31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54,79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31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32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39,23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32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33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6,41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33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34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23,21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34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35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39,18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35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36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25,87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lastRenderedPageBreak/>
              <w:t>36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37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5,69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37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38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42,86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38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26,09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40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26,58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40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41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30,85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41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42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11,43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42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43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15,23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43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44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14,64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44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45</w:t>
            </w:r>
          </w:p>
        </w:tc>
        <w:tc>
          <w:tcPr>
            <w:tcW w:w="7355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2,64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45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46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14,00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46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47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2,94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47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48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15,54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48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49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35,39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49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50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17,81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50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51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12,57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51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52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108,23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52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53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24,57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53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54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34,72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54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55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21,04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55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56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27,42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56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57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20,24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57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58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142,16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58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59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4,72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59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60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170,13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60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61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32,68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61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62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56,63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62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63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52,41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63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64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33,77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64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65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21,39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65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66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62,72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66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67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25,44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67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68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13,80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lastRenderedPageBreak/>
              <w:t>68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69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17,81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69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70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8,50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70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71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1,08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71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72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31,32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72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73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28,61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73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74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7,30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74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75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23,29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75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76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21,19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76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77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7,10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77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78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18,60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78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79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23,95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79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80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22,12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80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81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20,08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81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82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32,73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82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83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22,01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83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84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26,58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84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85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2,69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85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86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29,63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86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87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6,93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87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88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13,75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88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89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19,36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89</w:t>
            </w:r>
          </w:p>
        </w:tc>
        <w:tc>
          <w:tcPr>
            <w:tcW w:w="4721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90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8,12 м</w:t>
            </w:r>
          </w:p>
        </w:tc>
      </w:tr>
      <w:tr w:rsidR="009A6AB2" w:rsidRPr="003140D8" w:rsidTr="003140D8">
        <w:tc>
          <w:tcPr>
            <w:tcW w:w="2366" w:type="dxa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90</w:t>
            </w:r>
          </w:p>
        </w:tc>
        <w:tc>
          <w:tcPr>
            <w:tcW w:w="4721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</w:t>
            </w:r>
          </w:p>
        </w:tc>
        <w:tc>
          <w:tcPr>
            <w:tcW w:w="7355" w:type="dxa"/>
            <w:vAlign w:val="center"/>
          </w:tcPr>
          <w:p w:rsidR="009A6AB2" w:rsidRPr="003140D8" w:rsidRDefault="009A6AB2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направлении, замыкая контур 26,52 м</w:t>
            </w:r>
          </w:p>
        </w:tc>
      </w:tr>
    </w:tbl>
    <w:p w:rsidR="00591FBE" w:rsidRPr="003140D8" w:rsidRDefault="00591FBE" w:rsidP="001C70FF">
      <w:pPr>
        <w:spacing w:line="228" w:lineRule="auto"/>
        <w:jc w:val="center"/>
        <w:rPr>
          <w:rFonts w:ascii="Times New Roman" w:hAnsi="Times New Roman"/>
          <w:color w:val="000000" w:themeColor="text1"/>
          <w:sz w:val="24"/>
          <w:szCs w:val="24"/>
          <w:highlight w:val="yellow"/>
        </w:rPr>
      </w:pPr>
    </w:p>
    <w:p w:rsidR="000404EA" w:rsidRPr="003140D8" w:rsidRDefault="003D479F" w:rsidP="0025016F">
      <w:pPr>
        <w:spacing w:line="228" w:lineRule="auto"/>
        <w:jc w:val="center"/>
        <w:rPr>
          <w:rFonts w:ascii="Times New Roman" w:hAnsi="Times New Roman"/>
          <w:color w:val="00B050"/>
          <w:sz w:val="28"/>
          <w:szCs w:val="28"/>
        </w:rPr>
      </w:pPr>
      <w:r w:rsidRPr="003140D8">
        <w:rPr>
          <w:rFonts w:ascii="Times New Roman" w:hAnsi="Times New Roman"/>
          <w:color w:val="000000" w:themeColor="text1"/>
          <w:sz w:val="28"/>
          <w:szCs w:val="28"/>
        </w:rPr>
        <w:t>2. </w:t>
      </w:r>
      <w:proofErr w:type="gramStart"/>
      <w:r w:rsidR="00557BB4" w:rsidRPr="003140D8">
        <w:rPr>
          <w:rFonts w:ascii="Times New Roman" w:hAnsi="Times New Roman"/>
          <w:sz w:val="28"/>
          <w:szCs w:val="28"/>
        </w:rPr>
        <w:t>Графическое описание местоположения границы</w:t>
      </w:r>
      <w:r w:rsidR="000404EA" w:rsidRPr="003140D8">
        <w:rPr>
          <w:rFonts w:ascii="Times New Roman" w:hAnsi="Times New Roman"/>
          <w:sz w:val="28"/>
          <w:szCs w:val="28"/>
        </w:rPr>
        <w:t xml:space="preserve"> зоны</w:t>
      </w:r>
      <w:r w:rsidR="006E29FB" w:rsidRPr="003140D8">
        <w:rPr>
          <w:rFonts w:ascii="Times New Roman" w:hAnsi="Times New Roman"/>
          <w:sz w:val="28"/>
          <w:szCs w:val="28"/>
        </w:rPr>
        <w:t xml:space="preserve"> регулирования застройки</w:t>
      </w:r>
      <w:r w:rsidR="003140D8">
        <w:rPr>
          <w:rFonts w:ascii="Times New Roman" w:hAnsi="Times New Roman"/>
          <w:sz w:val="28"/>
          <w:szCs w:val="28"/>
        </w:rPr>
        <w:br/>
      </w:r>
      <w:r w:rsidR="006E29FB" w:rsidRPr="003140D8">
        <w:rPr>
          <w:rFonts w:ascii="Times New Roman" w:hAnsi="Times New Roman"/>
          <w:sz w:val="28"/>
          <w:szCs w:val="28"/>
        </w:rPr>
        <w:t xml:space="preserve">и хозяйственной деятельности </w:t>
      </w:r>
      <w:r w:rsidR="000404EA" w:rsidRPr="003140D8">
        <w:rPr>
          <w:rFonts w:ascii="Times New Roman" w:hAnsi="Times New Roman"/>
          <w:sz w:val="28"/>
          <w:szCs w:val="28"/>
        </w:rPr>
        <w:t xml:space="preserve"> </w:t>
      </w:r>
      <w:r w:rsidR="0026446B" w:rsidRPr="003140D8">
        <w:rPr>
          <w:rFonts w:ascii="Times New Roman" w:hAnsi="Times New Roman"/>
          <w:sz w:val="28"/>
          <w:szCs w:val="28"/>
        </w:rPr>
        <w:t xml:space="preserve"> </w:t>
      </w:r>
      <w:r w:rsidR="002B080B" w:rsidRPr="003140D8">
        <w:rPr>
          <w:rFonts w:ascii="Times New Roman" w:hAnsi="Times New Roman"/>
          <w:sz w:val="28"/>
          <w:szCs w:val="28"/>
        </w:rPr>
        <w:t>(</w:t>
      </w:r>
      <w:r w:rsidR="000774CF" w:rsidRPr="003140D8">
        <w:rPr>
          <w:rFonts w:ascii="Times New Roman" w:hAnsi="Times New Roman"/>
          <w:sz w:val="28"/>
          <w:szCs w:val="28"/>
        </w:rPr>
        <w:t>ЗРЗ</w:t>
      </w:r>
      <w:r w:rsidR="00330F02" w:rsidRPr="003140D8">
        <w:rPr>
          <w:rFonts w:ascii="Times New Roman" w:hAnsi="Times New Roman"/>
          <w:sz w:val="28"/>
          <w:szCs w:val="28"/>
        </w:rPr>
        <w:t>-</w:t>
      </w:r>
      <w:r w:rsidR="000774CF" w:rsidRPr="003140D8">
        <w:rPr>
          <w:rFonts w:ascii="Times New Roman" w:hAnsi="Times New Roman"/>
          <w:sz w:val="28"/>
          <w:szCs w:val="28"/>
        </w:rPr>
        <w:t>1</w:t>
      </w:r>
      <w:r w:rsidR="002B080B" w:rsidRPr="003140D8">
        <w:rPr>
          <w:rFonts w:ascii="Times New Roman" w:hAnsi="Times New Roman"/>
          <w:sz w:val="28"/>
          <w:szCs w:val="28"/>
        </w:rPr>
        <w:t xml:space="preserve"> (часть № 1</w:t>
      </w:r>
      <w:r w:rsidR="00EA0503" w:rsidRPr="003140D8">
        <w:rPr>
          <w:rFonts w:ascii="Times New Roman" w:hAnsi="Times New Roman"/>
          <w:sz w:val="28"/>
          <w:szCs w:val="28"/>
        </w:rPr>
        <w:t xml:space="preserve"> (участок </w:t>
      </w:r>
      <w:r w:rsidR="000774CF" w:rsidRPr="003140D8">
        <w:rPr>
          <w:rFonts w:ascii="Times New Roman" w:hAnsi="Times New Roman"/>
          <w:sz w:val="28"/>
          <w:szCs w:val="28"/>
        </w:rPr>
        <w:t>1</w:t>
      </w:r>
      <w:r w:rsidR="002B080B" w:rsidRPr="003140D8">
        <w:rPr>
          <w:rFonts w:ascii="Times New Roman" w:hAnsi="Times New Roman"/>
          <w:sz w:val="28"/>
          <w:szCs w:val="28"/>
        </w:rPr>
        <w:t>)</w:t>
      </w:r>
      <w:r w:rsidR="000774CF" w:rsidRPr="003140D8">
        <w:rPr>
          <w:rFonts w:ascii="Times New Roman" w:hAnsi="Times New Roman"/>
          <w:sz w:val="28"/>
          <w:szCs w:val="28"/>
        </w:rPr>
        <w:t xml:space="preserve">, </w:t>
      </w:r>
      <w:r w:rsidR="00EA0503" w:rsidRPr="003140D8">
        <w:rPr>
          <w:rFonts w:ascii="Times New Roman" w:hAnsi="Times New Roman"/>
          <w:sz w:val="28"/>
          <w:szCs w:val="28"/>
        </w:rPr>
        <w:t xml:space="preserve">часть № </w:t>
      </w:r>
      <w:r w:rsidR="000774CF" w:rsidRPr="003140D8">
        <w:rPr>
          <w:rFonts w:ascii="Times New Roman" w:hAnsi="Times New Roman"/>
          <w:sz w:val="28"/>
          <w:szCs w:val="28"/>
        </w:rPr>
        <w:t>2</w:t>
      </w:r>
      <w:r w:rsidR="00EA0503" w:rsidRPr="003140D8">
        <w:rPr>
          <w:rFonts w:ascii="Times New Roman" w:hAnsi="Times New Roman"/>
          <w:sz w:val="28"/>
          <w:szCs w:val="28"/>
        </w:rPr>
        <w:t xml:space="preserve"> (участок 2)</w:t>
      </w:r>
      <w:r w:rsidR="000774CF" w:rsidRPr="003140D8">
        <w:rPr>
          <w:rFonts w:ascii="Times New Roman" w:hAnsi="Times New Roman"/>
          <w:sz w:val="28"/>
          <w:szCs w:val="28"/>
        </w:rPr>
        <w:t>,</w:t>
      </w:r>
      <w:r w:rsidR="003140D8">
        <w:rPr>
          <w:rFonts w:ascii="Times New Roman" w:hAnsi="Times New Roman"/>
          <w:sz w:val="28"/>
          <w:szCs w:val="28"/>
        </w:rPr>
        <w:br/>
      </w:r>
      <w:r w:rsidR="00EA0503" w:rsidRPr="003140D8">
        <w:rPr>
          <w:rFonts w:ascii="Times New Roman" w:hAnsi="Times New Roman"/>
          <w:sz w:val="28"/>
          <w:szCs w:val="28"/>
        </w:rPr>
        <w:t>часть №</w:t>
      </w:r>
      <w:r w:rsidR="000774CF" w:rsidRPr="003140D8">
        <w:rPr>
          <w:rFonts w:ascii="Times New Roman" w:hAnsi="Times New Roman"/>
          <w:sz w:val="28"/>
          <w:szCs w:val="28"/>
        </w:rPr>
        <w:t xml:space="preserve"> 3</w:t>
      </w:r>
      <w:r w:rsidR="00EA0503" w:rsidRPr="003140D8">
        <w:rPr>
          <w:rFonts w:ascii="Times New Roman" w:hAnsi="Times New Roman"/>
          <w:sz w:val="28"/>
          <w:szCs w:val="28"/>
        </w:rPr>
        <w:t xml:space="preserve"> (участок 3)</w:t>
      </w:r>
      <w:r w:rsidR="000774CF" w:rsidRPr="003140D8">
        <w:rPr>
          <w:rFonts w:ascii="Times New Roman" w:hAnsi="Times New Roman"/>
          <w:sz w:val="28"/>
          <w:szCs w:val="28"/>
        </w:rPr>
        <w:t>,</w:t>
      </w:r>
      <w:r w:rsidR="0028444B" w:rsidRPr="003140D8">
        <w:rPr>
          <w:rFonts w:ascii="Times New Roman" w:hAnsi="Times New Roman"/>
          <w:sz w:val="28"/>
          <w:szCs w:val="28"/>
        </w:rPr>
        <w:t xml:space="preserve"> часть №</w:t>
      </w:r>
      <w:r w:rsidR="000774CF" w:rsidRPr="003140D8">
        <w:rPr>
          <w:rFonts w:ascii="Times New Roman" w:hAnsi="Times New Roman"/>
          <w:sz w:val="28"/>
          <w:szCs w:val="28"/>
        </w:rPr>
        <w:t xml:space="preserve"> 4</w:t>
      </w:r>
      <w:r w:rsidR="0028444B" w:rsidRPr="003140D8">
        <w:rPr>
          <w:rFonts w:ascii="Times New Roman" w:hAnsi="Times New Roman"/>
          <w:sz w:val="28"/>
          <w:szCs w:val="28"/>
        </w:rPr>
        <w:t xml:space="preserve"> (участок 4</w:t>
      </w:r>
      <w:r w:rsidR="000774CF" w:rsidRPr="003140D8">
        <w:rPr>
          <w:rFonts w:ascii="Times New Roman" w:hAnsi="Times New Roman"/>
          <w:sz w:val="28"/>
          <w:szCs w:val="28"/>
        </w:rPr>
        <w:t>)</w:t>
      </w:r>
      <w:r w:rsidR="00412B22" w:rsidRPr="003140D8">
        <w:rPr>
          <w:rFonts w:ascii="Times New Roman" w:hAnsi="Times New Roman"/>
          <w:sz w:val="28"/>
          <w:szCs w:val="28"/>
        </w:rPr>
        <w:t>, ЗРЗ</w:t>
      </w:r>
      <w:r w:rsidR="00330F02" w:rsidRPr="003140D8">
        <w:rPr>
          <w:rFonts w:ascii="Times New Roman" w:hAnsi="Times New Roman"/>
          <w:sz w:val="28"/>
          <w:szCs w:val="28"/>
        </w:rPr>
        <w:t>-</w:t>
      </w:r>
      <w:r w:rsidR="00412B22" w:rsidRPr="003140D8">
        <w:rPr>
          <w:rFonts w:ascii="Times New Roman" w:hAnsi="Times New Roman"/>
          <w:sz w:val="28"/>
          <w:szCs w:val="28"/>
        </w:rPr>
        <w:t>2</w:t>
      </w:r>
      <w:r w:rsidR="002B080B" w:rsidRPr="003140D8">
        <w:rPr>
          <w:rFonts w:ascii="Times New Roman" w:hAnsi="Times New Roman"/>
          <w:sz w:val="28"/>
          <w:szCs w:val="28"/>
        </w:rPr>
        <w:t>)</w:t>
      </w:r>
      <w:r w:rsidR="00412B22" w:rsidRPr="003140D8">
        <w:rPr>
          <w:rFonts w:ascii="Times New Roman" w:hAnsi="Times New Roman"/>
          <w:sz w:val="28"/>
          <w:szCs w:val="28"/>
        </w:rPr>
        <w:t xml:space="preserve"> </w:t>
      </w:r>
      <w:r w:rsidR="0026446B" w:rsidRPr="003140D8">
        <w:rPr>
          <w:rFonts w:ascii="Times New Roman" w:hAnsi="Times New Roman"/>
          <w:sz w:val="28"/>
          <w:szCs w:val="28"/>
        </w:rPr>
        <w:t xml:space="preserve"> </w:t>
      </w:r>
      <w:r w:rsidR="000404EA" w:rsidRPr="003140D8">
        <w:rPr>
          <w:rFonts w:ascii="Times New Roman" w:hAnsi="Times New Roman"/>
          <w:sz w:val="28"/>
          <w:szCs w:val="28"/>
        </w:rPr>
        <w:t>объекта культурного наследия</w:t>
      </w:r>
      <w:r w:rsidR="00BC6DEF" w:rsidRPr="003140D8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DA78C4" w:rsidRPr="003140D8" w:rsidRDefault="00DA78C4" w:rsidP="001C70FF">
      <w:pPr>
        <w:spacing w:line="228" w:lineRule="auto"/>
        <w:jc w:val="center"/>
        <w:rPr>
          <w:rFonts w:ascii="Times New Roman" w:hAnsi="Times New Roman"/>
          <w:color w:val="00B050"/>
          <w:sz w:val="16"/>
          <w:szCs w:val="16"/>
        </w:rPr>
      </w:pPr>
    </w:p>
    <w:tbl>
      <w:tblPr>
        <w:tblW w:w="14446" w:type="dxa"/>
        <w:tblInd w:w="-50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8"/>
        <w:gridCol w:w="5568"/>
        <w:gridCol w:w="8380"/>
      </w:tblGrid>
      <w:tr w:rsidR="00DE7CB7" w:rsidRPr="003140D8" w:rsidTr="003140D8">
        <w:trPr>
          <w:trHeight w:val="337"/>
        </w:trPr>
        <w:tc>
          <w:tcPr>
            <w:tcW w:w="14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3140D8" w:rsidRDefault="00CC1F86" w:rsidP="00BC6DEF">
            <w:pPr>
              <w:spacing w:line="228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highlight w:val="yellow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="005B03A7" w:rsidRPr="003140D8">
              <w:rPr>
                <w:rFonts w:ascii="Times New Roman" w:hAnsi="Times New Roman"/>
                <w:sz w:val="24"/>
                <w:szCs w:val="24"/>
              </w:rPr>
              <w:t>о зоне регулирования застройки и хозяйственной деятельности</w:t>
            </w:r>
            <w:r w:rsidR="005B03A7" w:rsidRPr="003140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B03A7" w:rsidRPr="003140D8">
              <w:rPr>
                <w:rFonts w:ascii="Times New Roman" w:hAnsi="Times New Roman"/>
                <w:sz w:val="24"/>
                <w:szCs w:val="24"/>
              </w:rPr>
              <w:t xml:space="preserve">объекта культурного наследия </w:t>
            </w:r>
            <w:r w:rsidR="005C135E" w:rsidRPr="003140D8">
              <w:rPr>
                <w:rFonts w:ascii="Times New Roman" w:hAnsi="Times New Roman"/>
                <w:sz w:val="24"/>
                <w:szCs w:val="24"/>
              </w:rPr>
              <w:t>(</w:t>
            </w:r>
            <w:r w:rsidR="003F5C73" w:rsidRPr="003140D8">
              <w:rPr>
                <w:rFonts w:ascii="Times New Roman" w:hAnsi="Times New Roman"/>
                <w:sz w:val="24"/>
                <w:szCs w:val="24"/>
              </w:rPr>
              <w:t>далее</w:t>
            </w:r>
            <w:r w:rsidR="00486843" w:rsidRPr="00314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0DED" w:rsidRPr="003140D8">
              <w:rPr>
                <w:rFonts w:ascii="Times New Roman" w:hAnsi="Times New Roman"/>
                <w:sz w:val="24"/>
                <w:szCs w:val="24"/>
              </w:rPr>
              <w:t>–</w:t>
            </w:r>
            <w:r w:rsidR="003F5C73" w:rsidRPr="003140D8">
              <w:rPr>
                <w:rFonts w:ascii="Times New Roman" w:hAnsi="Times New Roman"/>
                <w:sz w:val="24"/>
                <w:szCs w:val="24"/>
              </w:rPr>
              <w:t xml:space="preserve"> объект 2)</w:t>
            </w:r>
            <w:r w:rsidR="000732D6" w:rsidRPr="003140D8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</w:tc>
      </w:tr>
      <w:tr w:rsidR="00BD6C96" w:rsidRPr="003140D8" w:rsidTr="003140D8">
        <w:trPr>
          <w:trHeight w:val="259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F4662A" w:rsidRPr="003140D8" w:rsidRDefault="00DA78C4" w:rsidP="001C70FF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DA78C4" w:rsidRPr="003140D8" w:rsidRDefault="00DA78C4" w:rsidP="001C70FF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140D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140D8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DA78C4" w:rsidRPr="003140D8" w:rsidRDefault="00DA78C4" w:rsidP="001C70FF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Характеристики объекта</w:t>
            </w:r>
            <w:r w:rsidR="00457BCF" w:rsidRPr="003140D8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8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:rsidR="00DA78C4" w:rsidRPr="003140D8" w:rsidRDefault="00DA78C4" w:rsidP="001C70FF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Описание характеристик</w:t>
            </w:r>
          </w:p>
        </w:tc>
      </w:tr>
    </w:tbl>
    <w:p w:rsidR="003140D8" w:rsidRPr="003140D8" w:rsidRDefault="003140D8">
      <w:pPr>
        <w:rPr>
          <w:rFonts w:ascii="Times New Roman" w:hAnsi="Times New Roman"/>
          <w:sz w:val="2"/>
          <w:szCs w:val="2"/>
        </w:rPr>
      </w:pPr>
    </w:p>
    <w:tbl>
      <w:tblPr>
        <w:tblW w:w="14446" w:type="dxa"/>
        <w:tblInd w:w="-50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8"/>
        <w:gridCol w:w="5568"/>
        <w:gridCol w:w="8380"/>
      </w:tblGrid>
      <w:tr w:rsidR="00BD6C96" w:rsidRPr="003140D8" w:rsidTr="003140D8">
        <w:trPr>
          <w:trHeight w:val="259"/>
          <w:tblHeader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3140D8" w:rsidRDefault="00DA78C4" w:rsidP="001C70FF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3140D8" w:rsidRDefault="00DA78C4" w:rsidP="001C70FF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3140D8" w:rsidRDefault="00DA78C4" w:rsidP="001C70FF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D6C96" w:rsidRPr="003140D8" w:rsidTr="003140D8">
        <w:trPr>
          <w:trHeight w:val="7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3140D8" w:rsidRDefault="00DA78C4" w:rsidP="001C70FF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3140D8" w:rsidRDefault="00DA78C4" w:rsidP="001C70FF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Местоположение объекта</w:t>
            </w:r>
            <w:r w:rsidR="001F54C7" w:rsidRPr="003140D8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8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3140D8" w:rsidRDefault="006F609A" w:rsidP="00BD6C96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140D8">
              <w:rPr>
                <w:rFonts w:ascii="Times New Roman" w:hAnsi="Times New Roman"/>
                <w:iCs/>
                <w:sz w:val="24"/>
                <w:szCs w:val="24"/>
              </w:rPr>
              <w:t xml:space="preserve">Рязанская область, </w:t>
            </w:r>
            <w:proofErr w:type="spellStart"/>
            <w:r w:rsidRPr="003140D8">
              <w:rPr>
                <w:rFonts w:ascii="Times New Roman" w:hAnsi="Times New Roman"/>
                <w:sz w:val="24"/>
                <w:szCs w:val="24"/>
              </w:rPr>
              <w:t>Старожиловский</w:t>
            </w:r>
            <w:proofErr w:type="spellEnd"/>
            <w:r w:rsidRPr="003140D8">
              <w:rPr>
                <w:rFonts w:ascii="Times New Roman" w:hAnsi="Times New Roman"/>
                <w:sz w:val="24"/>
                <w:szCs w:val="24"/>
              </w:rPr>
              <w:t xml:space="preserve"> район, </w:t>
            </w:r>
            <w:proofErr w:type="gramStart"/>
            <w:r w:rsidRPr="003140D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140D8">
              <w:rPr>
                <w:rFonts w:ascii="Times New Roman" w:hAnsi="Times New Roman"/>
                <w:sz w:val="24"/>
                <w:szCs w:val="24"/>
              </w:rPr>
              <w:t>. Соха</w:t>
            </w:r>
          </w:p>
        </w:tc>
      </w:tr>
      <w:tr w:rsidR="00BD6C96" w:rsidRPr="003140D8" w:rsidTr="003140D8">
        <w:trPr>
          <w:trHeight w:val="592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3140D8" w:rsidRDefault="00DA78C4" w:rsidP="001C70FF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3140D8" w:rsidRDefault="00DA78C4" w:rsidP="001C70FF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Площадь объекта</w:t>
            </w:r>
            <w:r w:rsidR="001F54C7" w:rsidRPr="003140D8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003140D8">
              <w:rPr>
                <w:rFonts w:ascii="Times New Roman" w:hAnsi="Times New Roman"/>
                <w:sz w:val="24"/>
                <w:szCs w:val="24"/>
              </w:rPr>
              <w:t xml:space="preserve"> +/- величина погрешности определения площади </w:t>
            </w:r>
            <w:r w:rsidR="004D0DED" w:rsidRPr="003140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40D8">
              <w:rPr>
                <w:rFonts w:ascii="Times New Roman" w:hAnsi="Times New Roman"/>
                <w:sz w:val="24"/>
                <w:szCs w:val="24"/>
              </w:rPr>
              <w:t>(P +/- Дельта P)</w:t>
            </w:r>
          </w:p>
        </w:tc>
        <w:tc>
          <w:tcPr>
            <w:tcW w:w="8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3F5C73" w:rsidRPr="003140D8" w:rsidRDefault="0078196D" w:rsidP="001C70FF">
            <w:pPr>
              <w:spacing w:line="228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ЗРЗ-</w:t>
            </w:r>
            <w:r w:rsidR="001828A2"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</w:t>
            </w: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(участки 1, 2, 3, 4) </w:t>
            </w:r>
            <w:r w:rsidR="007A363B" w:rsidRPr="003140D8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2F1130"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56816</w:t>
            </w:r>
            <w:r w:rsidR="004427FC" w:rsidRPr="003140D8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A97A78" w:rsidRPr="003140D8">
              <w:rPr>
                <w:rFonts w:ascii="Times New Roman" w:eastAsia="Calibri" w:hAnsi="Times New Roman"/>
                <w:sz w:val="24"/>
                <w:szCs w:val="24"/>
              </w:rPr>
              <w:t>кв.</w:t>
            </w:r>
            <w:r w:rsidR="00392D8E" w:rsidRPr="003140D8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A97A78" w:rsidRPr="003140D8">
              <w:rPr>
                <w:rFonts w:ascii="Times New Roman" w:eastAsia="Calibri" w:hAnsi="Times New Roman"/>
                <w:sz w:val="24"/>
                <w:szCs w:val="24"/>
              </w:rPr>
              <w:t>м</w:t>
            </w:r>
            <w:r w:rsidR="00B5059E" w:rsidRPr="003140D8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4427FC" w:rsidRPr="003140D8" w:rsidRDefault="003F5C73" w:rsidP="003739AB">
            <w:pPr>
              <w:spacing w:line="228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140D8">
              <w:rPr>
                <w:rFonts w:ascii="Times New Roman" w:eastAsia="Calibri" w:hAnsi="Times New Roman"/>
                <w:sz w:val="24"/>
                <w:szCs w:val="24"/>
              </w:rPr>
              <w:t>погрешность</w:t>
            </w:r>
            <w:r w:rsidR="001F54C7" w:rsidRPr="003140D8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D74275" w:rsidRPr="003140D8">
              <w:rPr>
                <w:rFonts w:ascii="Times New Roman" w:eastAsia="Calibri" w:hAnsi="Times New Roman"/>
                <w:sz w:val="24"/>
                <w:szCs w:val="24"/>
              </w:rPr>
              <w:t xml:space="preserve">– </w:t>
            </w:r>
            <w:r w:rsidR="001F54C7" w:rsidRPr="003140D8">
              <w:rPr>
                <w:rFonts w:ascii="Times New Roman" w:eastAsia="Calibri" w:hAnsi="Times New Roman"/>
                <w:sz w:val="24"/>
                <w:szCs w:val="24"/>
              </w:rPr>
              <w:t>+/-</w:t>
            </w:r>
            <w:r w:rsidR="00221703" w:rsidRPr="003140D8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3739AB"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83</w:t>
            </w:r>
            <w:r w:rsidR="00221703" w:rsidRPr="003140D8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006DAF" w:rsidRPr="003140D8">
              <w:rPr>
                <w:rFonts w:ascii="Times New Roman" w:eastAsia="Calibri" w:hAnsi="Times New Roman"/>
                <w:sz w:val="24"/>
                <w:szCs w:val="24"/>
              </w:rPr>
              <w:t>кв. м</w:t>
            </w:r>
            <w:r w:rsidR="0078196D" w:rsidRPr="003140D8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:rsidR="0078196D" w:rsidRPr="003140D8" w:rsidRDefault="0078196D" w:rsidP="003739AB">
            <w:pPr>
              <w:spacing w:line="228" w:lineRule="auto"/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Calibri" w:hAnsi="Times New Roman"/>
                <w:sz w:val="24"/>
                <w:szCs w:val="24"/>
              </w:rPr>
              <w:t xml:space="preserve">ЗРЗ-2 </w:t>
            </w:r>
            <w:r w:rsidR="007A363B" w:rsidRPr="003140D8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EE5128"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10141 кв. м;</w:t>
            </w:r>
          </w:p>
          <w:p w:rsidR="00EE5128" w:rsidRPr="003140D8" w:rsidRDefault="00EE5128" w:rsidP="006B73F8">
            <w:pPr>
              <w:spacing w:line="228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140D8">
              <w:rPr>
                <w:rFonts w:ascii="Times New Roman" w:eastAsia="Calibri" w:hAnsi="Times New Roman"/>
                <w:sz w:val="24"/>
                <w:szCs w:val="24"/>
              </w:rPr>
              <w:t xml:space="preserve">погрешность – +/- </w:t>
            </w:r>
            <w:r w:rsidR="006B73F8"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35</w:t>
            </w:r>
            <w:r w:rsidRPr="003140D8">
              <w:rPr>
                <w:rFonts w:ascii="Times New Roman" w:eastAsia="Calibri" w:hAnsi="Times New Roman"/>
                <w:sz w:val="24"/>
                <w:szCs w:val="24"/>
              </w:rPr>
              <w:t xml:space="preserve"> кв. м</w:t>
            </w:r>
          </w:p>
        </w:tc>
      </w:tr>
      <w:tr w:rsidR="00BD6C96" w:rsidRPr="003140D8" w:rsidTr="003140D8">
        <w:trPr>
          <w:trHeight w:val="259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3140D8" w:rsidRDefault="00DA78C4" w:rsidP="001C70FF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3140D8" w:rsidRDefault="00DA78C4" w:rsidP="001C70FF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Иные характеристики объекта</w:t>
            </w:r>
            <w:r w:rsidR="001F54C7" w:rsidRPr="003140D8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8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DA78C4" w:rsidRPr="003140D8" w:rsidRDefault="003F5C73" w:rsidP="001C70FF">
            <w:pPr>
              <w:autoSpaceDE w:val="0"/>
              <w:autoSpaceDN w:val="0"/>
              <w:adjustRightInd w:val="0"/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7827AA" w:rsidRPr="003140D8" w:rsidRDefault="007827AA" w:rsidP="0045067D">
      <w:pPr>
        <w:ind w:firstLine="709"/>
        <w:rPr>
          <w:rFonts w:ascii="Times New Roman" w:hAnsi="Times New Roman"/>
          <w:bCs/>
          <w:sz w:val="24"/>
          <w:szCs w:val="24"/>
          <w:highlight w:val="yellow"/>
        </w:rPr>
      </w:pPr>
    </w:p>
    <w:p w:rsidR="003D479F" w:rsidRPr="003140D8" w:rsidRDefault="003D479F" w:rsidP="0045067D">
      <w:pPr>
        <w:rPr>
          <w:rFonts w:ascii="Times New Roman" w:hAnsi="Times New Roman"/>
          <w:sz w:val="2"/>
          <w:szCs w:val="2"/>
          <w:highlight w:val="yellow"/>
        </w:rPr>
      </w:pPr>
    </w:p>
    <w:tbl>
      <w:tblPr>
        <w:tblStyle w:val="a9"/>
        <w:tblW w:w="14442" w:type="dxa"/>
        <w:tblLook w:val="04A0" w:firstRow="1" w:lastRow="0" w:firstColumn="1" w:lastColumn="0" w:noHBand="0" w:noVBand="1"/>
      </w:tblPr>
      <w:tblGrid>
        <w:gridCol w:w="2593"/>
        <w:gridCol w:w="1356"/>
        <w:gridCol w:w="1476"/>
        <w:gridCol w:w="3075"/>
        <w:gridCol w:w="3598"/>
        <w:gridCol w:w="2344"/>
      </w:tblGrid>
      <w:tr w:rsidR="003A3E76" w:rsidRPr="003140D8" w:rsidTr="003140D8">
        <w:tc>
          <w:tcPr>
            <w:tcW w:w="14442" w:type="dxa"/>
            <w:gridSpan w:val="6"/>
          </w:tcPr>
          <w:p w:rsidR="003A3E76" w:rsidRPr="003140D8" w:rsidRDefault="003A3E76" w:rsidP="00071167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Сведения о местоположении границ объекта 2</w:t>
            </w:r>
          </w:p>
        </w:tc>
      </w:tr>
      <w:tr w:rsidR="003A3E76" w:rsidRPr="003140D8" w:rsidTr="003140D8">
        <w:tc>
          <w:tcPr>
            <w:tcW w:w="14442" w:type="dxa"/>
            <w:gridSpan w:val="6"/>
          </w:tcPr>
          <w:p w:rsidR="003A3E76" w:rsidRPr="003140D8" w:rsidRDefault="003A3E76" w:rsidP="00071167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1. Система координат МСК-62</w:t>
            </w:r>
          </w:p>
        </w:tc>
      </w:tr>
      <w:tr w:rsidR="003A3E76" w:rsidRPr="003140D8" w:rsidTr="003140D8">
        <w:tc>
          <w:tcPr>
            <w:tcW w:w="14442" w:type="dxa"/>
            <w:gridSpan w:val="6"/>
          </w:tcPr>
          <w:p w:rsidR="003A3E76" w:rsidRPr="003140D8" w:rsidRDefault="003A3E76" w:rsidP="00071167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2. Сведения о характерных точках границ объекта 2</w:t>
            </w:r>
          </w:p>
        </w:tc>
      </w:tr>
      <w:tr w:rsidR="003A3E76" w:rsidRPr="003140D8" w:rsidTr="003140D8">
        <w:trPr>
          <w:trHeight w:val="695"/>
        </w:trPr>
        <w:tc>
          <w:tcPr>
            <w:tcW w:w="2593" w:type="dxa"/>
            <w:vMerge w:val="restart"/>
            <w:tcBorders>
              <w:bottom w:val="nil"/>
            </w:tcBorders>
            <w:vAlign w:val="center"/>
          </w:tcPr>
          <w:p w:rsidR="003A3E76" w:rsidRPr="003140D8" w:rsidRDefault="003A3E76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 xml:space="preserve">Обозначение характерных точек границ объекта </w:t>
            </w:r>
            <w:r w:rsidR="00B4565B" w:rsidRPr="003140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2" w:type="dxa"/>
            <w:gridSpan w:val="2"/>
            <w:tcBorders>
              <w:bottom w:val="single" w:sz="4" w:space="0" w:color="auto"/>
            </w:tcBorders>
            <w:vAlign w:val="center"/>
          </w:tcPr>
          <w:p w:rsidR="003A3E76" w:rsidRPr="003140D8" w:rsidRDefault="003A3E76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 xml:space="preserve">Координаты, </w:t>
            </w:r>
            <w:proofErr w:type="gramStart"/>
            <w:r w:rsidRPr="003140D8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075" w:type="dxa"/>
            <w:vMerge w:val="restart"/>
            <w:tcBorders>
              <w:bottom w:val="nil"/>
            </w:tcBorders>
            <w:vAlign w:val="center"/>
          </w:tcPr>
          <w:p w:rsidR="003A3E76" w:rsidRPr="003140D8" w:rsidRDefault="003A3E76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Метод определения координат характерной точки</w:t>
            </w:r>
          </w:p>
        </w:tc>
        <w:tc>
          <w:tcPr>
            <w:tcW w:w="3598" w:type="dxa"/>
            <w:vMerge w:val="restart"/>
            <w:tcBorders>
              <w:bottom w:val="nil"/>
            </w:tcBorders>
            <w:vAlign w:val="center"/>
          </w:tcPr>
          <w:p w:rsidR="003A3E76" w:rsidRPr="003140D8" w:rsidRDefault="003A3E76" w:rsidP="000711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 xml:space="preserve">Средняя </w:t>
            </w:r>
            <w:proofErr w:type="spellStart"/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>квадратическая</w:t>
            </w:r>
            <w:proofErr w:type="spellEnd"/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 xml:space="preserve"> погрешность положения характерной точки (</w:t>
            </w:r>
            <w:r w:rsidRPr="003140D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Mt</w:t>
            </w:r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2344" w:type="dxa"/>
            <w:vMerge w:val="restart"/>
            <w:tcBorders>
              <w:bottom w:val="nil"/>
            </w:tcBorders>
            <w:vAlign w:val="center"/>
          </w:tcPr>
          <w:p w:rsidR="003A3E76" w:rsidRPr="003140D8" w:rsidRDefault="003A3E76" w:rsidP="0007116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Описание обозначения точки на местности</w:t>
            </w:r>
          </w:p>
          <w:p w:rsidR="003A3E76" w:rsidRPr="003140D8" w:rsidRDefault="003A3E76" w:rsidP="000711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140D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(при наличии)</w:t>
            </w:r>
          </w:p>
        </w:tc>
      </w:tr>
      <w:tr w:rsidR="003A3E76" w:rsidRPr="003140D8" w:rsidTr="003140D8">
        <w:trPr>
          <w:trHeight w:val="70"/>
        </w:trPr>
        <w:tc>
          <w:tcPr>
            <w:tcW w:w="2593" w:type="dxa"/>
            <w:vMerge/>
            <w:tcBorders>
              <w:bottom w:val="nil"/>
            </w:tcBorders>
          </w:tcPr>
          <w:p w:rsidR="003A3E76" w:rsidRPr="003140D8" w:rsidRDefault="003A3E76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dxa"/>
            <w:tcBorders>
              <w:bottom w:val="nil"/>
            </w:tcBorders>
            <w:vAlign w:val="center"/>
          </w:tcPr>
          <w:p w:rsidR="003A3E76" w:rsidRPr="003140D8" w:rsidRDefault="003A3E76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476" w:type="dxa"/>
            <w:tcBorders>
              <w:bottom w:val="nil"/>
            </w:tcBorders>
            <w:vAlign w:val="center"/>
          </w:tcPr>
          <w:p w:rsidR="003A3E76" w:rsidRPr="003140D8" w:rsidRDefault="003A3E76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3075" w:type="dxa"/>
            <w:vMerge/>
            <w:tcBorders>
              <w:bottom w:val="nil"/>
            </w:tcBorders>
            <w:vAlign w:val="center"/>
          </w:tcPr>
          <w:p w:rsidR="003A3E76" w:rsidRPr="003140D8" w:rsidRDefault="003A3E76" w:rsidP="000711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98" w:type="dxa"/>
            <w:vMerge/>
            <w:tcBorders>
              <w:bottom w:val="nil"/>
            </w:tcBorders>
          </w:tcPr>
          <w:p w:rsidR="003A3E76" w:rsidRPr="003140D8" w:rsidRDefault="003A3E76" w:rsidP="000711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vMerge/>
            <w:tcBorders>
              <w:bottom w:val="nil"/>
            </w:tcBorders>
          </w:tcPr>
          <w:p w:rsidR="003A3E76" w:rsidRPr="003140D8" w:rsidRDefault="003A3E76" w:rsidP="000711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140D8" w:rsidRPr="003140D8" w:rsidRDefault="003140D8">
      <w:pPr>
        <w:rPr>
          <w:rFonts w:ascii="Times New Roman" w:hAnsi="Times New Roman"/>
          <w:sz w:val="2"/>
          <w:szCs w:val="2"/>
        </w:rPr>
      </w:pPr>
    </w:p>
    <w:tbl>
      <w:tblPr>
        <w:tblStyle w:val="a9"/>
        <w:tblW w:w="14442" w:type="dxa"/>
        <w:tblLook w:val="04A0" w:firstRow="1" w:lastRow="0" w:firstColumn="1" w:lastColumn="0" w:noHBand="0" w:noVBand="1"/>
      </w:tblPr>
      <w:tblGrid>
        <w:gridCol w:w="2593"/>
        <w:gridCol w:w="1356"/>
        <w:gridCol w:w="1476"/>
        <w:gridCol w:w="3075"/>
        <w:gridCol w:w="3598"/>
        <w:gridCol w:w="2344"/>
      </w:tblGrid>
      <w:tr w:rsidR="003A3E76" w:rsidRPr="003140D8" w:rsidTr="003140D8">
        <w:trPr>
          <w:tblHeader/>
        </w:trPr>
        <w:tc>
          <w:tcPr>
            <w:tcW w:w="2593" w:type="dxa"/>
          </w:tcPr>
          <w:p w:rsidR="003A3E76" w:rsidRPr="003140D8" w:rsidRDefault="003A3E76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3A3E76" w:rsidRPr="003140D8" w:rsidRDefault="003A3E76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</w:tcPr>
          <w:p w:rsidR="003A3E76" w:rsidRPr="003140D8" w:rsidRDefault="003A3E76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75" w:type="dxa"/>
            <w:vAlign w:val="center"/>
          </w:tcPr>
          <w:p w:rsidR="003A3E76" w:rsidRPr="003140D8" w:rsidRDefault="003A3E76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98" w:type="dxa"/>
          </w:tcPr>
          <w:p w:rsidR="003A3E76" w:rsidRPr="003140D8" w:rsidRDefault="003A3E76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3A3E76" w:rsidRPr="003140D8" w:rsidRDefault="003A3E76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4565B" w:rsidRPr="003140D8" w:rsidTr="003140D8">
        <w:trPr>
          <w:tblHeader/>
        </w:trPr>
        <w:tc>
          <w:tcPr>
            <w:tcW w:w="2593" w:type="dxa"/>
          </w:tcPr>
          <w:p w:rsidR="00B4565B" w:rsidRPr="003140D8" w:rsidRDefault="00B4565B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:rsidR="00B4565B" w:rsidRPr="003140D8" w:rsidRDefault="00B4565B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6" w:type="dxa"/>
          </w:tcPr>
          <w:p w:rsidR="00B4565B" w:rsidRPr="003140D8" w:rsidRDefault="00B4565B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075" w:type="dxa"/>
            <w:vAlign w:val="center"/>
          </w:tcPr>
          <w:p w:rsidR="00B4565B" w:rsidRPr="003140D8" w:rsidRDefault="00B4565B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98" w:type="dxa"/>
          </w:tcPr>
          <w:p w:rsidR="00B4565B" w:rsidRPr="003140D8" w:rsidRDefault="00B4565B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44" w:type="dxa"/>
          </w:tcPr>
          <w:p w:rsidR="00B4565B" w:rsidRPr="003140D8" w:rsidRDefault="00B4565B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77FF4" w:rsidRPr="003140D8" w:rsidTr="003140D8">
        <w:tc>
          <w:tcPr>
            <w:tcW w:w="14442" w:type="dxa"/>
            <w:gridSpan w:val="6"/>
          </w:tcPr>
          <w:p w:rsidR="00877FF4" w:rsidRPr="003140D8" w:rsidRDefault="00877FF4" w:rsidP="00877FF4">
            <w:pPr>
              <w:rPr>
                <w:rFonts w:ascii="Times New Roman" w:hAnsi="Times New Roman"/>
                <w:kern w:val="2"/>
                <w:sz w:val="24"/>
                <w:szCs w:val="24"/>
                <w:highlight w:val="yellow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3. </w:t>
            </w:r>
            <w:r w:rsidR="00D64D26"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Сведения о характерных точках</w:t>
            </w: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части (частей) границы объекта</w:t>
            </w:r>
            <w:r w:rsidR="00701A0D"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="00E5324B"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2 </w:t>
            </w:r>
            <w:r w:rsidR="00701A0D"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ЗРЗ-1 </w:t>
            </w:r>
          </w:p>
        </w:tc>
      </w:tr>
      <w:tr w:rsidR="000151E0" w:rsidRPr="003140D8" w:rsidTr="003140D8">
        <w:trPr>
          <w:trHeight w:val="695"/>
        </w:trPr>
        <w:tc>
          <w:tcPr>
            <w:tcW w:w="2593" w:type="dxa"/>
            <w:vMerge w:val="restart"/>
            <w:tcBorders>
              <w:bottom w:val="nil"/>
            </w:tcBorders>
            <w:vAlign w:val="center"/>
          </w:tcPr>
          <w:p w:rsidR="000151E0" w:rsidRPr="003140D8" w:rsidRDefault="000151E0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Обозначение характерных точек границ объекта 2</w:t>
            </w:r>
          </w:p>
        </w:tc>
        <w:tc>
          <w:tcPr>
            <w:tcW w:w="2832" w:type="dxa"/>
            <w:gridSpan w:val="2"/>
            <w:tcBorders>
              <w:bottom w:val="single" w:sz="4" w:space="0" w:color="auto"/>
            </w:tcBorders>
            <w:vAlign w:val="center"/>
          </w:tcPr>
          <w:p w:rsidR="000151E0" w:rsidRPr="003140D8" w:rsidRDefault="000151E0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 xml:space="preserve">Координаты, </w:t>
            </w:r>
            <w:proofErr w:type="gramStart"/>
            <w:r w:rsidRPr="003140D8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075" w:type="dxa"/>
            <w:vMerge w:val="restart"/>
            <w:tcBorders>
              <w:bottom w:val="nil"/>
            </w:tcBorders>
            <w:vAlign w:val="center"/>
          </w:tcPr>
          <w:p w:rsidR="000151E0" w:rsidRPr="003140D8" w:rsidRDefault="000151E0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Метод определения координат характерной точки</w:t>
            </w:r>
          </w:p>
        </w:tc>
        <w:tc>
          <w:tcPr>
            <w:tcW w:w="3598" w:type="dxa"/>
            <w:vMerge w:val="restart"/>
            <w:tcBorders>
              <w:bottom w:val="nil"/>
            </w:tcBorders>
            <w:vAlign w:val="center"/>
          </w:tcPr>
          <w:p w:rsidR="000151E0" w:rsidRPr="003140D8" w:rsidRDefault="000151E0" w:rsidP="000711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 xml:space="preserve">Средняя </w:t>
            </w:r>
            <w:proofErr w:type="spellStart"/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>квадратическая</w:t>
            </w:r>
            <w:proofErr w:type="spellEnd"/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 xml:space="preserve"> погрешность положения характерной точки (</w:t>
            </w:r>
            <w:r w:rsidRPr="003140D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Mt</w:t>
            </w:r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2344" w:type="dxa"/>
            <w:vMerge w:val="restart"/>
            <w:tcBorders>
              <w:bottom w:val="nil"/>
            </w:tcBorders>
            <w:vAlign w:val="center"/>
          </w:tcPr>
          <w:p w:rsidR="000151E0" w:rsidRPr="003140D8" w:rsidRDefault="000151E0" w:rsidP="00071167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Описание обозначения точки на местности</w:t>
            </w:r>
          </w:p>
          <w:p w:rsidR="000151E0" w:rsidRPr="003140D8" w:rsidRDefault="000151E0" w:rsidP="000711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140D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(при наличии)</w:t>
            </w:r>
          </w:p>
        </w:tc>
      </w:tr>
      <w:tr w:rsidR="000151E0" w:rsidRPr="003140D8" w:rsidTr="003140D8">
        <w:trPr>
          <w:trHeight w:val="70"/>
        </w:trPr>
        <w:tc>
          <w:tcPr>
            <w:tcW w:w="2593" w:type="dxa"/>
            <w:vMerge/>
            <w:tcBorders>
              <w:bottom w:val="nil"/>
            </w:tcBorders>
          </w:tcPr>
          <w:p w:rsidR="000151E0" w:rsidRPr="003140D8" w:rsidRDefault="000151E0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dxa"/>
            <w:tcBorders>
              <w:bottom w:val="nil"/>
            </w:tcBorders>
            <w:vAlign w:val="center"/>
          </w:tcPr>
          <w:p w:rsidR="000151E0" w:rsidRPr="003140D8" w:rsidRDefault="000151E0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476" w:type="dxa"/>
            <w:tcBorders>
              <w:bottom w:val="nil"/>
            </w:tcBorders>
            <w:vAlign w:val="center"/>
          </w:tcPr>
          <w:p w:rsidR="000151E0" w:rsidRPr="003140D8" w:rsidRDefault="000151E0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3075" w:type="dxa"/>
            <w:vMerge/>
            <w:tcBorders>
              <w:bottom w:val="nil"/>
            </w:tcBorders>
            <w:vAlign w:val="center"/>
          </w:tcPr>
          <w:p w:rsidR="000151E0" w:rsidRPr="003140D8" w:rsidRDefault="000151E0" w:rsidP="000711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98" w:type="dxa"/>
            <w:vMerge/>
            <w:tcBorders>
              <w:bottom w:val="nil"/>
            </w:tcBorders>
          </w:tcPr>
          <w:p w:rsidR="000151E0" w:rsidRPr="003140D8" w:rsidRDefault="000151E0" w:rsidP="000711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vMerge/>
            <w:tcBorders>
              <w:bottom w:val="nil"/>
            </w:tcBorders>
          </w:tcPr>
          <w:p w:rsidR="000151E0" w:rsidRPr="003140D8" w:rsidRDefault="000151E0" w:rsidP="0007116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0151E0" w:rsidRPr="003140D8" w:rsidRDefault="000151E0" w:rsidP="000151E0">
      <w:pPr>
        <w:rPr>
          <w:rFonts w:ascii="Times New Roman" w:hAnsi="Times New Roman"/>
          <w:sz w:val="2"/>
          <w:szCs w:val="2"/>
        </w:rPr>
      </w:pPr>
    </w:p>
    <w:tbl>
      <w:tblPr>
        <w:tblStyle w:val="a9"/>
        <w:tblW w:w="14442" w:type="dxa"/>
        <w:tblLayout w:type="fixed"/>
        <w:tblLook w:val="04A0" w:firstRow="1" w:lastRow="0" w:firstColumn="1" w:lastColumn="0" w:noHBand="0" w:noVBand="1"/>
      </w:tblPr>
      <w:tblGrid>
        <w:gridCol w:w="2593"/>
        <w:gridCol w:w="1356"/>
        <w:gridCol w:w="1476"/>
        <w:gridCol w:w="3075"/>
        <w:gridCol w:w="3598"/>
        <w:gridCol w:w="2344"/>
      </w:tblGrid>
      <w:tr w:rsidR="000151E0" w:rsidRPr="003140D8" w:rsidTr="003140D8">
        <w:trPr>
          <w:tblHeader/>
        </w:trPr>
        <w:tc>
          <w:tcPr>
            <w:tcW w:w="2593" w:type="dxa"/>
          </w:tcPr>
          <w:p w:rsidR="000151E0" w:rsidRPr="003140D8" w:rsidRDefault="000151E0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0151E0" w:rsidRPr="003140D8" w:rsidRDefault="000151E0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</w:tcPr>
          <w:p w:rsidR="000151E0" w:rsidRPr="003140D8" w:rsidRDefault="000151E0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75" w:type="dxa"/>
            <w:vAlign w:val="center"/>
          </w:tcPr>
          <w:p w:rsidR="000151E0" w:rsidRPr="003140D8" w:rsidRDefault="000151E0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98" w:type="dxa"/>
          </w:tcPr>
          <w:p w:rsidR="000151E0" w:rsidRPr="003140D8" w:rsidRDefault="000151E0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0151E0" w:rsidRPr="003140D8" w:rsidRDefault="000151E0" w:rsidP="000711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916CD" w:rsidRPr="003140D8" w:rsidTr="003140D8">
        <w:trPr>
          <w:tblHeader/>
        </w:trPr>
        <w:tc>
          <w:tcPr>
            <w:tcW w:w="14442" w:type="dxa"/>
            <w:gridSpan w:val="6"/>
          </w:tcPr>
          <w:p w:rsidR="007916CD" w:rsidRPr="003140D8" w:rsidRDefault="006E685C" w:rsidP="007916CD">
            <w:pPr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Участок</w:t>
            </w:r>
            <w:r w:rsidR="007916CD" w:rsidRPr="003140D8">
              <w:rPr>
                <w:rFonts w:ascii="Times New Roman" w:hAnsi="Times New Roman"/>
                <w:sz w:val="24"/>
                <w:szCs w:val="24"/>
              </w:rPr>
              <w:t xml:space="preserve"> 1 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91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390770.59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1336997.03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92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390763.62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1337039.39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14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390712.29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1337031.94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390712.98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1337028.02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12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390696.04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1337025.46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11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390681.26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1337024.17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10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390524.16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1337000.51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9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390514.98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1336998.66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8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390509.58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1337002.64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7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390495.92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1337003.75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3140D8" w:rsidRPr="003140D8" w:rsidTr="003140D8">
        <w:trPr>
          <w:tblHeader/>
        </w:trPr>
        <w:tc>
          <w:tcPr>
            <w:tcW w:w="2593" w:type="dxa"/>
          </w:tcPr>
          <w:p w:rsidR="003140D8" w:rsidRPr="003140D8" w:rsidRDefault="003140D8" w:rsidP="00314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56" w:type="dxa"/>
          </w:tcPr>
          <w:p w:rsidR="003140D8" w:rsidRPr="003140D8" w:rsidRDefault="003140D8" w:rsidP="00314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</w:tcPr>
          <w:p w:rsidR="003140D8" w:rsidRPr="003140D8" w:rsidRDefault="003140D8" w:rsidP="00314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75" w:type="dxa"/>
            <w:vAlign w:val="center"/>
          </w:tcPr>
          <w:p w:rsidR="003140D8" w:rsidRPr="003140D8" w:rsidRDefault="003140D8" w:rsidP="00314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98" w:type="dxa"/>
          </w:tcPr>
          <w:p w:rsidR="003140D8" w:rsidRPr="003140D8" w:rsidRDefault="003140D8" w:rsidP="00314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3140D8" w:rsidRPr="003140D8" w:rsidRDefault="003140D8" w:rsidP="003140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390493.08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1337022.83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390473.99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1337025.71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390454.77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1337024.87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390445.90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1337028.73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390402.39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1337032.02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390395.53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1336967.82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90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390369.68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1336973.74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93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390362.22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1336946.96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94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390357.76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1336921.18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95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390367.46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1336904.82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96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390406.96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1336890.10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97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390478.94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1336883.09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98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390526.14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1336883.09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99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390585.80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1336904.53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100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390640.34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1336890.42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101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390644.47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1336891.27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102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390642.84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1336900.22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103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390654.94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1336902.77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104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390651.70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1336917.91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105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390672.25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1336920.99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106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390674.26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1336921.26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107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390682.31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1336923.48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108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390705.14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1336928.89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109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390694.52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1336982.52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916CD" w:rsidRPr="003140D8" w:rsidTr="003140D8">
        <w:trPr>
          <w:tblHeader/>
        </w:trPr>
        <w:tc>
          <w:tcPr>
            <w:tcW w:w="2593" w:type="dxa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91</w:t>
            </w:r>
          </w:p>
        </w:tc>
        <w:tc>
          <w:tcPr>
            <w:tcW w:w="135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390770.59</w:t>
            </w:r>
          </w:p>
        </w:tc>
        <w:tc>
          <w:tcPr>
            <w:tcW w:w="1476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1336997.03</w:t>
            </w:r>
          </w:p>
        </w:tc>
        <w:tc>
          <w:tcPr>
            <w:tcW w:w="3075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7916CD" w:rsidRPr="003140D8" w:rsidRDefault="007916CD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25A3B" w:rsidRPr="003140D8" w:rsidTr="003140D8">
        <w:trPr>
          <w:tblHeader/>
        </w:trPr>
        <w:tc>
          <w:tcPr>
            <w:tcW w:w="14442" w:type="dxa"/>
            <w:gridSpan w:val="6"/>
          </w:tcPr>
          <w:p w:rsidR="00925A3B" w:rsidRPr="003140D8" w:rsidRDefault="006616D9" w:rsidP="00925A3B">
            <w:pP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Участок 2</w:t>
            </w:r>
          </w:p>
        </w:tc>
      </w:tr>
      <w:tr w:rsidR="00925A3B" w:rsidRPr="003140D8" w:rsidTr="003140D8">
        <w:trPr>
          <w:tblHeader/>
        </w:trPr>
        <w:tc>
          <w:tcPr>
            <w:tcW w:w="2593" w:type="dxa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26</w:t>
            </w:r>
          </w:p>
        </w:tc>
        <w:tc>
          <w:tcPr>
            <w:tcW w:w="1356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390747.75</w:t>
            </w:r>
          </w:p>
        </w:tc>
        <w:tc>
          <w:tcPr>
            <w:tcW w:w="1476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1337240.94</w:t>
            </w:r>
          </w:p>
        </w:tc>
        <w:tc>
          <w:tcPr>
            <w:tcW w:w="3075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25A3B" w:rsidRPr="003140D8" w:rsidTr="003140D8">
        <w:trPr>
          <w:tblHeader/>
        </w:trPr>
        <w:tc>
          <w:tcPr>
            <w:tcW w:w="2593" w:type="dxa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110</w:t>
            </w:r>
          </w:p>
        </w:tc>
        <w:tc>
          <w:tcPr>
            <w:tcW w:w="1356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390746.60</w:t>
            </w:r>
          </w:p>
        </w:tc>
        <w:tc>
          <w:tcPr>
            <w:tcW w:w="1476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1337264.96</w:t>
            </w:r>
          </w:p>
        </w:tc>
        <w:tc>
          <w:tcPr>
            <w:tcW w:w="3075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25A3B" w:rsidRPr="003140D8" w:rsidTr="003140D8">
        <w:trPr>
          <w:tblHeader/>
        </w:trPr>
        <w:tc>
          <w:tcPr>
            <w:tcW w:w="2593" w:type="dxa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111</w:t>
            </w:r>
          </w:p>
        </w:tc>
        <w:tc>
          <w:tcPr>
            <w:tcW w:w="1356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390745.83</w:t>
            </w:r>
          </w:p>
        </w:tc>
        <w:tc>
          <w:tcPr>
            <w:tcW w:w="1476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1337284.46</w:t>
            </w:r>
          </w:p>
        </w:tc>
        <w:tc>
          <w:tcPr>
            <w:tcW w:w="3075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25A3B" w:rsidRPr="003140D8" w:rsidTr="003140D8">
        <w:trPr>
          <w:tblHeader/>
        </w:trPr>
        <w:tc>
          <w:tcPr>
            <w:tcW w:w="2593" w:type="dxa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112</w:t>
            </w:r>
          </w:p>
        </w:tc>
        <w:tc>
          <w:tcPr>
            <w:tcW w:w="1356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390745.76</w:t>
            </w:r>
          </w:p>
        </w:tc>
        <w:tc>
          <w:tcPr>
            <w:tcW w:w="1476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1337289.11</w:t>
            </w:r>
          </w:p>
        </w:tc>
        <w:tc>
          <w:tcPr>
            <w:tcW w:w="3075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25A3B" w:rsidRPr="003140D8" w:rsidTr="003140D8">
        <w:trPr>
          <w:tblHeader/>
        </w:trPr>
        <w:tc>
          <w:tcPr>
            <w:tcW w:w="2593" w:type="dxa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113</w:t>
            </w:r>
          </w:p>
        </w:tc>
        <w:tc>
          <w:tcPr>
            <w:tcW w:w="1356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390731.72</w:t>
            </w:r>
          </w:p>
        </w:tc>
        <w:tc>
          <w:tcPr>
            <w:tcW w:w="1476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1337288.64</w:t>
            </w:r>
          </w:p>
        </w:tc>
        <w:tc>
          <w:tcPr>
            <w:tcW w:w="3075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25A3B" w:rsidRPr="003140D8" w:rsidTr="003140D8">
        <w:trPr>
          <w:tblHeader/>
        </w:trPr>
        <w:tc>
          <w:tcPr>
            <w:tcW w:w="2593" w:type="dxa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29</w:t>
            </w:r>
          </w:p>
        </w:tc>
        <w:tc>
          <w:tcPr>
            <w:tcW w:w="1356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390699.26</w:t>
            </w:r>
          </w:p>
        </w:tc>
        <w:tc>
          <w:tcPr>
            <w:tcW w:w="1476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1337276.50</w:t>
            </w:r>
          </w:p>
        </w:tc>
        <w:tc>
          <w:tcPr>
            <w:tcW w:w="3075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C81CA6" w:rsidRPr="003140D8" w:rsidTr="003140D8">
        <w:trPr>
          <w:tblHeader/>
        </w:trPr>
        <w:tc>
          <w:tcPr>
            <w:tcW w:w="2593" w:type="dxa"/>
          </w:tcPr>
          <w:p w:rsidR="00C81CA6" w:rsidRPr="003140D8" w:rsidRDefault="00C81CA6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1</w:t>
            </w:r>
          </w:p>
        </w:tc>
        <w:tc>
          <w:tcPr>
            <w:tcW w:w="1356" w:type="dxa"/>
            <w:vAlign w:val="center"/>
          </w:tcPr>
          <w:p w:rsidR="00C81CA6" w:rsidRPr="003140D8" w:rsidRDefault="00C81CA6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2</w:t>
            </w:r>
          </w:p>
        </w:tc>
        <w:tc>
          <w:tcPr>
            <w:tcW w:w="1476" w:type="dxa"/>
            <w:vAlign w:val="center"/>
          </w:tcPr>
          <w:p w:rsidR="00C81CA6" w:rsidRPr="003140D8" w:rsidRDefault="00C81CA6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</w:t>
            </w:r>
          </w:p>
        </w:tc>
        <w:tc>
          <w:tcPr>
            <w:tcW w:w="3075" w:type="dxa"/>
            <w:vAlign w:val="center"/>
          </w:tcPr>
          <w:p w:rsidR="00C81CA6" w:rsidRPr="003140D8" w:rsidRDefault="00C81CA6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3598" w:type="dxa"/>
            <w:vAlign w:val="center"/>
          </w:tcPr>
          <w:p w:rsidR="00C81CA6" w:rsidRPr="003140D8" w:rsidRDefault="00C81CA6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2344" w:type="dxa"/>
            <w:vAlign w:val="center"/>
          </w:tcPr>
          <w:p w:rsidR="00C81CA6" w:rsidRPr="003140D8" w:rsidRDefault="00C81CA6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</w:tr>
      <w:tr w:rsidR="003140D8" w:rsidRPr="003140D8" w:rsidTr="003140D8">
        <w:trPr>
          <w:tblHeader/>
        </w:trPr>
        <w:tc>
          <w:tcPr>
            <w:tcW w:w="2593" w:type="dxa"/>
          </w:tcPr>
          <w:p w:rsidR="003140D8" w:rsidRPr="003140D8" w:rsidRDefault="003140D8" w:rsidP="003140D8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28</w:t>
            </w:r>
          </w:p>
        </w:tc>
        <w:tc>
          <w:tcPr>
            <w:tcW w:w="1356" w:type="dxa"/>
            <w:vAlign w:val="center"/>
          </w:tcPr>
          <w:p w:rsidR="003140D8" w:rsidRPr="003140D8" w:rsidRDefault="003140D8" w:rsidP="003140D8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390701.20</w:t>
            </w:r>
          </w:p>
        </w:tc>
        <w:tc>
          <w:tcPr>
            <w:tcW w:w="1476" w:type="dxa"/>
            <w:vAlign w:val="center"/>
          </w:tcPr>
          <w:p w:rsidR="003140D8" w:rsidRPr="003140D8" w:rsidRDefault="003140D8" w:rsidP="003140D8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1337241.57</w:t>
            </w:r>
          </w:p>
        </w:tc>
        <w:tc>
          <w:tcPr>
            <w:tcW w:w="3075" w:type="dxa"/>
            <w:vAlign w:val="center"/>
          </w:tcPr>
          <w:p w:rsidR="003140D8" w:rsidRPr="003140D8" w:rsidRDefault="003140D8" w:rsidP="003140D8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3140D8" w:rsidRPr="003140D8" w:rsidRDefault="003140D8" w:rsidP="003140D8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3140D8" w:rsidRPr="003140D8" w:rsidRDefault="003140D8" w:rsidP="003140D8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25A3B" w:rsidRPr="003140D8" w:rsidTr="003140D8">
        <w:trPr>
          <w:tblHeader/>
        </w:trPr>
        <w:tc>
          <w:tcPr>
            <w:tcW w:w="2593" w:type="dxa"/>
          </w:tcPr>
          <w:p w:rsidR="00925A3B" w:rsidRPr="003140D8" w:rsidRDefault="00925A3B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27</w:t>
            </w:r>
          </w:p>
        </w:tc>
        <w:tc>
          <w:tcPr>
            <w:tcW w:w="1356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390702.13</w:t>
            </w:r>
          </w:p>
        </w:tc>
        <w:tc>
          <w:tcPr>
            <w:tcW w:w="1476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1337241.56</w:t>
            </w:r>
          </w:p>
        </w:tc>
        <w:tc>
          <w:tcPr>
            <w:tcW w:w="3075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25A3B" w:rsidRPr="003140D8" w:rsidTr="003140D8">
        <w:trPr>
          <w:tblHeader/>
        </w:trPr>
        <w:tc>
          <w:tcPr>
            <w:tcW w:w="2593" w:type="dxa"/>
          </w:tcPr>
          <w:p w:rsidR="00925A3B" w:rsidRPr="003140D8" w:rsidRDefault="00925A3B" w:rsidP="00071167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26</w:t>
            </w:r>
          </w:p>
        </w:tc>
        <w:tc>
          <w:tcPr>
            <w:tcW w:w="1356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390747.75</w:t>
            </w:r>
          </w:p>
        </w:tc>
        <w:tc>
          <w:tcPr>
            <w:tcW w:w="1476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1337240.94</w:t>
            </w:r>
          </w:p>
        </w:tc>
        <w:tc>
          <w:tcPr>
            <w:tcW w:w="3075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25A3B" w:rsidRPr="003140D8" w:rsidRDefault="00925A3B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09191B" w:rsidRPr="003140D8" w:rsidTr="003140D8">
        <w:trPr>
          <w:tblHeader/>
        </w:trPr>
        <w:tc>
          <w:tcPr>
            <w:tcW w:w="14442" w:type="dxa"/>
            <w:gridSpan w:val="6"/>
          </w:tcPr>
          <w:p w:rsidR="0009191B" w:rsidRPr="003140D8" w:rsidRDefault="00A4459E" w:rsidP="0009191B">
            <w:pPr>
              <w:tabs>
                <w:tab w:val="left" w:pos="358"/>
              </w:tabs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Участок 3</w:t>
            </w:r>
          </w:p>
        </w:tc>
      </w:tr>
      <w:tr w:rsidR="002B192E" w:rsidRPr="003140D8" w:rsidTr="003140D8">
        <w:trPr>
          <w:tblHeader/>
        </w:trPr>
        <w:tc>
          <w:tcPr>
            <w:tcW w:w="2593" w:type="dxa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31</w:t>
            </w:r>
          </w:p>
        </w:tc>
        <w:tc>
          <w:tcPr>
            <w:tcW w:w="135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390682.01</w:t>
            </w:r>
          </w:p>
        </w:tc>
        <w:tc>
          <w:tcPr>
            <w:tcW w:w="147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1337224.73</w:t>
            </w:r>
          </w:p>
        </w:tc>
        <w:tc>
          <w:tcPr>
            <w:tcW w:w="3075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2B192E" w:rsidRPr="003140D8" w:rsidTr="003140D8">
        <w:trPr>
          <w:tblHeader/>
        </w:trPr>
        <w:tc>
          <w:tcPr>
            <w:tcW w:w="2593" w:type="dxa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30</w:t>
            </w:r>
          </w:p>
        </w:tc>
        <w:tc>
          <w:tcPr>
            <w:tcW w:w="135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390670.68</w:t>
            </w:r>
          </w:p>
        </w:tc>
        <w:tc>
          <w:tcPr>
            <w:tcW w:w="147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1337278.34</w:t>
            </w:r>
          </w:p>
        </w:tc>
        <w:tc>
          <w:tcPr>
            <w:tcW w:w="3075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2B192E" w:rsidRPr="003140D8" w:rsidTr="003140D8">
        <w:trPr>
          <w:tblHeader/>
        </w:trPr>
        <w:tc>
          <w:tcPr>
            <w:tcW w:w="2593" w:type="dxa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114</w:t>
            </w:r>
          </w:p>
        </w:tc>
        <w:tc>
          <w:tcPr>
            <w:tcW w:w="135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390630.12</w:t>
            </w:r>
          </w:p>
        </w:tc>
        <w:tc>
          <w:tcPr>
            <w:tcW w:w="147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1337265.44</w:t>
            </w:r>
          </w:p>
        </w:tc>
        <w:tc>
          <w:tcPr>
            <w:tcW w:w="3075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2B192E" w:rsidRPr="003140D8" w:rsidTr="003140D8">
        <w:trPr>
          <w:tblHeader/>
        </w:trPr>
        <w:tc>
          <w:tcPr>
            <w:tcW w:w="2593" w:type="dxa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115</w:t>
            </w:r>
          </w:p>
        </w:tc>
        <w:tc>
          <w:tcPr>
            <w:tcW w:w="135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390615.16</w:t>
            </w:r>
          </w:p>
        </w:tc>
        <w:tc>
          <w:tcPr>
            <w:tcW w:w="147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1337258.70</w:t>
            </w:r>
          </w:p>
        </w:tc>
        <w:tc>
          <w:tcPr>
            <w:tcW w:w="3075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2B192E" w:rsidRPr="003140D8" w:rsidTr="003140D8">
        <w:trPr>
          <w:tblHeader/>
        </w:trPr>
        <w:tc>
          <w:tcPr>
            <w:tcW w:w="2593" w:type="dxa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116</w:t>
            </w:r>
          </w:p>
        </w:tc>
        <w:tc>
          <w:tcPr>
            <w:tcW w:w="135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390576.46</w:t>
            </w:r>
          </w:p>
        </w:tc>
        <w:tc>
          <w:tcPr>
            <w:tcW w:w="147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1337249.19</w:t>
            </w:r>
          </w:p>
        </w:tc>
        <w:tc>
          <w:tcPr>
            <w:tcW w:w="3075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2B192E" w:rsidRPr="003140D8" w:rsidTr="003140D8">
        <w:trPr>
          <w:tblHeader/>
        </w:trPr>
        <w:tc>
          <w:tcPr>
            <w:tcW w:w="2593" w:type="dxa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117</w:t>
            </w:r>
          </w:p>
        </w:tc>
        <w:tc>
          <w:tcPr>
            <w:tcW w:w="135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390572.78</w:t>
            </w:r>
          </w:p>
        </w:tc>
        <w:tc>
          <w:tcPr>
            <w:tcW w:w="147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1337248.33</w:t>
            </w:r>
          </w:p>
        </w:tc>
        <w:tc>
          <w:tcPr>
            <w:tcW w:w="3075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2B192E" w:rsidRPr="003140D8" w:rsidTr="003140D8">
        <w:trPr>
          <w:tblHeader/>
        </w:trPr>
        <w:tc>
          <w:tcPr>
            <w:tcW w:w="2593" w:type="dxa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</w:t>
            </w:r>
          </w:p>
        </w:tc>
        <w:tc>
          <w:tcPr>
            <w:tcW w:w="135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390541.55</w:t>
            </w:r>
          </w:p>
        </w:tc>
        <w:tc>
          <w:tcPr>
            <w:tcW w:w="147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1337248.51</w:t>
            </w:r>
          </w:p>
        </w:tc>
        <w:tc>
          <w:tcPr>
            <w:tcW w:w="3075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2B192E" w:rsidRPr="003140D8" w:rsidTr="003140D8">
        <w:trPr>
          <w:tblHeader/>
        </w:trPr>
        <w:tc>
          <w:tcPr>
            <w:tcW w:w="2593" w:type="dxa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38</w:t>
            </w:r>
          </w:p>
        </w:tc>
        <w:tc>
          <w:tcPr>
            <w:tcW w:w="135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390545.51</w:t>
            </w:r>
          </w:p>
        </w:tc>
        <w:tc>
          <w:tcPr>
            <w:tcW w:w="147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1337222.72</w:t>
            </w:r>
          </w:p>
        </w:tc>
        <w:tc>
          <w:tcPr>
            <w:tcW w:w="3075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2B192E" w:rsidRPr="003140D8" w:rsidTr="003140D8">
        <w:trPr>
          <w:tblHeader/>
        </w:trPr>
        <w:tc>
          <w:tcPr>
            <w:tcW w:w="2593" w:type="dxa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37</w:t>
            </w:r>
          </w:p>
        </w:tc>
        <w:tc>
          <w:tcPr>
            <w:tcW w:w="135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390553.54</w:t>
            </w:r>
          </w:p>
        </w:tc>
        <w:tc>
          <w:tcPr>
            <w:tcW w:w="147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1337180.62</w:t>
            </w:r>
          </w:p>
        </w:tc>
        <w:tc>
          <w:tcPr>
            <w:tcW w:w="3075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2B192E" w:rsidRPr="003140D8" w:rsidTr="003140D8">
        <w:trPr>
          <w:tblHeader/>
        </w:trPr>
        <w:tc>
          <w:tcPr>
            <w:tcW w:w="2593" w:type="dxa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36</w:t>
            </w:r>
          </w:p>
        </w:tc>
        <w:tc>
          <w:tcPr>
            <w:tcW w:w="135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390558.72</w:t>
            </w:r>
          </w:p>
        </w:tc>
        <w:tc>
          <w:tcPr>
            <w:tcW w:w="147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1337178.26</w:t>
            </w:r>
          </w:p>
        </w:tc>
        <w:tc>
          <w:tcPr>
            <w:tcW w:w="3075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2B192E" w:rsidRPr="003140D8" w:rsidTr="003140D8">
        <w:trPr>
          <w:tblHeader/>
        </w:trPr>
        <w:tc>
          <w:tcPr>
            <w:tcW w:w="2593" w:type="dxa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35</w:t>
            </w:r>
          </w:p>
        </w:tc>
        <w:tc>
          <w:tcPr>
            <w:tcW w:w="135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390583.74</w:t>
            </w:r>
          </w:p>
        </w:tc>
        <w:tc>
          <w:tcPr>
            <w:tcW w:w="147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1337184.82</w:t>
            </w:r>
          </w:p>
        </w:tc>
        <w:tc>
          <w:tcPr>
            <w:tcW w:w="3075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2B192E" w:rsidRPr="003140D8" w:rsidTr="003140D8">
        <w:trPr>
          <w:tblHeader/>
        </w:trPr>
        <w:tc>
          <w:tcPr>
            <w:tcW w:w="2593" w:type="dxa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34</w:t>
            </w:r>
          </w:p>
        </w:tc>
        <w:tc>
          <w:tcPr>
            <w:tcW w:w="135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390621.46</w:t>
            </w:r>
          </w:p>
        </w:tc>
        <w:tc>
          <w:tcPr>
            <w:tcW w:w="147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1337195.40</w:t>
            </w:r>
          </w:p>
        </w:tc>
        <w:tc>
          <w:tcPr>
            <w:tcW w:w="3075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2B192E" w:rsidRPr="003140D8" w:rsidTr="003140D8">
        <w:trPr>
          <w:tblHeader/>
        </w:trPr>
        <w:tc>
          <w:tcPr>
            <w:tcW w:w="2593" w:type="dxa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33</w:t>
            </w:r>
          </w:p>
        </w:tc>
        <w:tc>
          <w:tcPr>
            <w:tcW w:w="135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390639.73</w:t>
            </w:r>
          </w:p>
        </w:tc>
        <w:tc>
          <w:tcPr>
            <w:tcW w:w="147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1337209.71</w:t>
            </w:r>
          </w:p>
        </w:tc>
        <w:tc>
          <w:tcPr>
            <w:tcW w:w="3075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2B192E" w:rsidRPr="003140D8" w:rsidTr="003140D8">
        <w:trPr>
          <w:tblHeader/>
        </w:trPr>
        <w:tc>
          <w:tcPr>
            <w:tcW w:w="2593" w:type="dxa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32</w:t>
            </w:r>
          </w:p>
        </w:tc>
        <w:tc>
          <w:tcPr>
            <w:tcW w:w="135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390644.18</w:t>
            </w:r>
          </w:p>
        </w:tc>
        <w:tc>
          <w:tcPr>
            <w:tcW w:w="147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1337214.33</w:t>
            </w:r>
          </w:p>
        </w:tc>
        <w:tc>
          <w:tcPr>
            <w:tcW w:w="3075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2B192E" w:rsidRPr="003140D8" w:rsidTr="003140D8">
        <w:trPr>
          <w:tblHeader/>
        </w:trPr>
        <w:tc>
          <w:tcPr>
            <w:tcW w:w="2593" w:type="dxa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31</w:t>
            </w:r>
          </w:p>
        </w:tc>
        <w:tc>
          <w:tcPr>
            <w:tcW w:w="135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390682.01</w:t>
            </w:r>
          </w:p>
        </w:tc>
        <w:tc>
          <w:tcPr>
            <w:tcW w:w="1476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1337224.73</w:t>
            </w:r>
          </w:p>
        </w:tc>
        <w:tc>
          <w:tcPr>
            <w:tcW w:w="3075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2B192E" w:rsidRPr="003140D8" w:rsidRDefault="002B192E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2B192E" w:rsidRPr="003140D8" w:rsidTr="003140D8">
        <w:trPr>
          <w:tblHeader/>
        </w:trPr>
        <w:tc>
          <w:tcPr>
            <w:tcW w:w="14442" w:type="dxa"/>
            <w:gridSpan w:val="6"/>
          </w:tcPr>
          <w:p w:rsidR="002B192E" w:rsidRPr="003140D8" w:rsidRDefault="00BF6971" w:rsidP="002B192E">
            <w:pP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Участок 4</w:t>
            </w:r>
          </w:p>
        </w:tc>
      </w:tr>
      <w:tr w:rsidR="00935CE7" w:rsidRPr="003140D8" w:rsidTr="003140D8">
        <w:trPr>
          <w:tblHeader/>
        </w:trPr>
        <w:tc>
          <w:tcPr>
            <w:tcW w:w="2593" w:type="dxa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73</w:t>
            </w:r>
          </w:p>
        </w:tc>
        <w:tc>
          <w:tcPr>
            <w:tcW w:w="135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390469.65</w:t>
            </w:r>
          </w:p>
        </w:tc>
        <w:tc>
          <w:tcPr>
            <w:tcW w:w="147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1337159.54</w:t>
            </w:r>
          </w:p>
        </w:tc>
        <w:tc>
          <w:tcPr>
            <w:tcW w:w="3075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35CE7" w:rsidRPr="003140D8" w:rsidTr="003140D8">
        <w:trPr>
          <w:tblHeader/>
        </w:trPr>
        <w:tc>
          <w:tcPr>
            <w:tcW w:w="2593" w:type="dxa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72</w:t>
            </w:r>
          </w:p>
        </w:tc>
        <w:tc>
          <w:tcPr>
            <w:tcW w:w="135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390465.34</w:t>
            </w:r>
          </w:p>
        </w:tc>
        <w:tc>
          <w:tcPr>
            <w:tcW w:w="147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1337187.82</w:t>
            </w:r>
          </w:p>
        </w:tc>
        <w:tc>
          <w:tcPr>
            <w:tcW w:w="3075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35CE7" w:rsidRPr="003140D8" w:rsidTr="003140D8">
        <w:trPr>
          <w:tblHeader/>
        </w:trPr>
        <w:tc>
          <w:tcPr>
            <w:tcW w:w="2593" w:type="dxa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71</w:t>
            </w:r>
          </w:p>
        </w:tc>
        <w:tc>
          <w:tcPr>
            <w:tcW w:w="135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390496.30</w:t>
            </w:r>
          </w:p>
        </w:tc>
        <w:tc>
          <w:tcPr>
            <w:tcW w:w="147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1337192.54</w:t>
            </w:r>
          </w:p>
        </w:tc>
        <w:tc>
          <w:tcPr>
            <w:tcW w:w="3075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35CE7" w:rsidRPr="003140D8" w:rsidTr="003140D8">
        <w:trPr>
          <w:tblHeader/>
        </w:trPr>
        <w:tc>
          <w:tcPr>
            <w:tcW w:w="2593" w:type="dxa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70</w:t>
            </w:r>
          </w:p>
        </w:tc>
        <w:tc>
          <w:tcPr>
            <w:tcW w:w="135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390497.33</w:t>
            </w:r>
          </w:p>
        </w:tc>
        <w:tc>
          <w:tcPr>
            <w:tcW w:w="147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1337192.85</w:t>
            </w:r>
          </w:p>
        </w:tc>
        <w:tc>
          <w:tcPr>
            <w:tcW w:w="3075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35CE7" w:rsidRPr="003140D8" w:rsidTr="003140D8">
        <w:trPr>
          <w:tblHeader/>
        </w:trPr>
        <w:tc>
          <w:tcPr>
            <w:tcW w:w="2593" w:type="dxa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43</w:t>
            </w:r>
          </w:p>
        </w:tc>
        <w:tc>
          <w:tcPr>
            <w:tcW w:w="135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390493.23</w:t>
            </w:r>
          </w:p>
        </w:tc>
        <w:tc>
          <w:tcPr>
            <w:tcW w:w="147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1337219.77</w:t>
            </w:r>
          </w:p>
        </w:tc>
        <w:tc>
          <w:tcPr>
            <w:tcW w:w="3075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35CE7" w:rsidRPr="003140D8" w:rsidTr="003140D8">
        <w:trPr>
          <w:tblHeader/>
        </w:trPr>
        <w:tc>
          <w:tcPr>
            <w:tcW w:w="2593" w:type="dxa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42</w:t>
            </w:r>
          </w:p>
        </w:tc>
        <w:tc>
          <w:tcPr>
            <w:tcW w:w="135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390488.36</w:t>
            </w:r>
          </w:p>
        </w:tc>
        <w:tc>
          <w:tcPr>
            <w:tcW w:w="147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1337234.20</w:t>
            </w:r>
          </w:p>
        </w:tc>
        <w:tc>
          <w:tcPr>
            <w:tcW w:w="3075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35CE7" w:rsidRPr="003140D8" w:rsidTr="003140D8">
        <w:trPr>
          <w:tblHeader/>
        </w:trPr>
        <w:tc>
          <w:tcPr>
            <w:tcW w:w="2593" w:type="dxa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41</w:t>
            </w:r>
          </w:p>
        </w:tc>
        <w:tc>
          <w:tcPr>
            <w:tcW w:w="135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390484.70</w:t>
            </w:r>
          </w:p>
        </w:tc>
        <w:tc>
          <w:tcPr>
            <w:tcW w:w="147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1337245.03</w:t>
            </w:r>
          </w:p>
        </w:tc>
        <w:tc>
          <w:tcPr>
            <w:tcW w:w="3075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35CE7" w:rsidRPr="003140D8" w:rsidTr="003140D8">
        <w:trPr>
          <w:tblHeader/>
        </w:trPr>
        <w:tc>
          <w:tcPr>
            <w:tcW w:w="2593" w:type="dxa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118</w:t>
            </w:r>
          </w:p>
        </w:tc>
        <w:tc>
          <w:tcPr>
            <w:tcW w:w="135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390431.60</w:t>
            </w:r>
          </w:p>
        </w:tc>
        <w:tc>
          <w:tcPr>
            <w:tcW w:w="147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1337235.45</w:t>
            </w:r>
          </w:p>
        </w:tc>
        <w:tc>
          <w:tcPr>
            <w:tcW w:w="3075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35CE7" w:rsidRPr="003140D8" w:rsidTr="003140D8">
        <w:trPr>
          <w:tblHeader/>
        </w:trPr>
        <w:tc>
          <w:tcPr>
            <w:tcW w:w="2593" w:type="dxa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78</w:t>
            </w:r>
          </w:p>
        </w:tc>
        <w:tc>
          <w:tcPr>
            <w:tcW w:w="135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390416.07</w:t>
            </w:r>
          </w:p>
        </w:tc>
        <w:tc>
          <w:tcPr>
            <w:tcW w:w="147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1337177.81</w:t>
            </w:r>
          </w:p>
        </w:tc>
        <w:tc>
          <w:tcPr>
            <w:tcW w:w="3075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35CE7" w:rsidRPr="003140D8" w:rsidTr="003140D8">
        <w:trPr>
          <w:tblHeader/>
        </w:trPr>
        <w:tc>
          <w:tcPr>
            <w:tcW w:w="2593" w:type="dxa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77</w:t>
            </w:r>
          </w:p>
        </w:tc>
        <w:tc>
          <w:tcPr>
            <w:tcW w:w="135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390434.27</w:t>
            </w:r>
          </w:p>
        </w:tc>
        <w:tc>
          <w:tcPr>
            <w:tcW w:w="147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1337181.65</w:t>
            </w:r>
          </w:p>
        </w:tc>
        <w:tc>
          <w:tcPr>
            <w:tcW w:w="3075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35CE7" w:rsidRPr="003140D8" w:rsidTr="003140D8">
        <w:trPr>
          <w:tblHeader/>
        </w:trPr>
        <w:tc>
          <w:tcPr>
            <w:tcW w:w="2593" w:type="dxa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76</w:t>
            </w:r>
          </w:p>
        </w:tc>
        <w:tc>
          <w:tcPr>
            <w:tcW w:w="135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390435.20</w:t>
            </w:r>
          </w:p>
        </w:tc>
        <w:tc>
          <w:tcPr>
            <w:tcW w:w="147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1337174.61</w:t>
            </w:r>
          </w:p>
        </w:tc>
        <w:tc>
          <w:tcPr>
            <w:tcW w:w="3075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35CE7" w:rsidRPr="003140D8" w:rsidTr="003140D8">
        <w:trPr>
          <w:tblHeader/>
        </w:trPr>
        <w:tc>
          <w:tcPr>
            <w:tcW w:w="2593" w:type="dxa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75</w:t>
            </w:r>
          </w:p>
        </w:tc>
        <w:tc>
          <w:tcPr>
            <w:tcW w:w="135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390439.59</w:t>
            </w:r>
          </w:p>
        </w:tc>
        <w:tc>
          <w:tcPr>
            <w:tcW w:w="1476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1337153.88</w:t>
            </w:r>
          </w:p>
        </w:tc>
        <w:tc>
          <w:tcPr>
            <w:tcW w:w="3075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35CE7" w:rsidRPr="003140D8" w:rsidRDefault="00935CE7" w:rsidP="00071167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7E7438" w:rsidRPr="003140D8" w:rsidTr="003140D8">
        <w:trPr>
          <w:tblHeader/>
        </w:trPr>
        <w:tc>
          <w:tcPr>
            <w:tcW w:w="2593" w:type="dxa"/>
          </w:tcPr>
          <w:p w:rsidR="007E7438" w:rsidRPr="003140D8" w:rsidRDefault="007E7438" w:rsidP="009F5DA5">
            <w:pPr>
              <w:spacing w:line="233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lastRenderedPageBreak/>
              <w:t>1</w:t>
            </w:r>
          </w:p>
        </w:tc>
        <w:tc>
          <w:tcPr>
            <w:tcW w:w="1356" w:type="dxa"/>
            <w:vAlign w:val="center"/>
          </w:tcPr>
          <w:p w:rsidR="007E7438" w:rsidRPr="003140D8" w:rsidRDefault="007E7438" w:rsidP="009F5DA5">
            <w:pPr>
              <w:spacing w:line="233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2</w:t>
            </w:r>
          </w:p>
        </w:tc>
        <w:tc>
          <w:tcPr>
            <w:tcW w:w="1476" w:type="dxa"/>
            <w:vAlign w:val="center"/>
          </w:tcPr>
          <w:p w:rsidR="007E7438" w:rsidRPr="003140D8" w:rsidRDefault="007E7438" w:rsidP="009F5DA5">
            <w:pPr>
              <w:spacing w:line="233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</w:t>
            </w:r>
          </w:p>
        </w:tc>
        <w:tc>
          <w:tcPr>
            <w:tcW w:w="3075" w:type="dxa"/>
            <w:vAlign w:val="center"/>
          </w:tcPr>
          <w:p w:rsidR="007E7438" w:rsidRPr="003140D8" w:rsidRDefault="007E7438" w:rsidP="009F5DA5">
            <w:pPr>
              <w:spacing w:line="233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  <w:tc>
          <w:tcPr>
            <w:tcW w:w="3598" w:type="dxa"/>
            <w:vAlign w:val="center"/>
          </w:tcPr>
          <w:p w:rsidR="007E7438" w:rsidRPr="003140D8" w:rsidRDefault="007E7438" w:rsidP="009F5DA5">
            <w:pPr>
              <w:spacing w:line="233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5</w:t>
            </w:r>
          </w:p>
        </w:tc>
        <w:tc>
          <w:tcPr>
            <w:tcW w:w="2344" w:type="dxa"/>
            <w:vAlign w:val="center"/>
          </w:tcPr>
          <w:p w:rsidR="007E7438" w:rsidRPr="003140D8" w:rsidRDefault="007E7438" w:rsidP="009F5DA5">
            <w:pPr>
              <w:spacing w:line="233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6</w:t>
            </w:r>
          </w:p>
        </w:tc>
      </w:tr>
      <w:tr w:rsidR="003140D8" w:rsidRPr="003140D8" w:rsidTr="003140D8">
        <w:trPr>
          <w:tblHeader/>
        </w:trPr>
        <w:tc>
          <w:tcPr>
            <w:tcW w:w="2593" w:type="dxa"/>
          </w:tcPr>
          <w:p w:rsidR="003140D8" w:rsidRPr="003140D8" w:rsidRDefault="003140D8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74</w:t>
            </w:r>
          </w:p>
        </w:tc>
        <w:tc>
          <w:tcPr>
            <w:tcW w:w="1356" w:type="dxa"/>
            <w:vAlign w:val="center"/>
          </w:tcPr>
          <w:p w:rsidR="003140D8" w:rsidRPr="003140D8" w:rsidRDefault="003140D8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390462.48</w:t>
            </w:r>
          </w:p>
        </w:tc>
        <w:tc>
          <w:tcPr>
            <w:tcW w:w="1476" w:type="dxa"/>
            <w:vAlign w:val="center"/>
          </w:tcPr>
          <w:p w:rsidR="003140D8" w:rsidRPr="003140D8" w:rsidRDefault="003140D8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1337158.19</w:t>
            </w:r>
          </w:p>
        </w:tc>
        <w:tc>
          <w:tcPr>
            <w:tcW w:w="3075" w:type="dxa"/>
            <w:vAlign w:val="center"/>
          </w:tcPr>
          <w:p w:rsidR="003140D8" w:rsidRPr="003140D8" w:rsidRDefault="003140D8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3140D8" w:rsidRPr="003140D8" w:rsidRDefault="003140D8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3140D8" w:rsidRPr="003140D8" w:rsidRDefault="003140D8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935CE7" w:rsidRPr="003140D8" w:rsidTr="003140D8">
        <w:trPr>
          <w:tblHeader/>
        </w:trPr>
        <w:tc>
          <w:tcPr>
            <w:tcW w:w="2593" w:type="dxa"/>
          </w:tcPr>
          <w:p w:rsidR="00935CE7" w:rsidRPr="003140D8" w:rsidRDefault="00935CE7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73</w:t>
            </w:r>
          </w:p>
        </w:tc>
        <w:tc>
          <w:tcPr>
            <w:tcW w:w="1356" w:type="dxa"/>
            <w:vAlign w:val="center"/>
          </w:tcPr>
          <w:p w:rsidR="00935CE7" w:rsidRPr="003140D8" w:rsidRDefault="00935CE7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390469.65</w:t>
            </w:r>
          </w:p>
        </w:tc>
        <w:tc>
          <w:tcPr>
            <w:tcW w:w="1476" w:type="dxa"/>
            <w:vAlign w:val="center"/>
          </w:tcPr>
          <w:p w:rsidR="00935CE7" w:rsidRPr="003140D8" w:rsidRDefault="00935CE7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1337159.54</w:t>
            </w:r>
          </w:p>
        </w:tc>
        <w:tc>
          <w:tcPr>
            <w:tcW w:w="3075" w:type="dxa"/>
            <w:vAlign w:val="center"/>
          </w:tcPr>
          <w:p w:rsidR="00935CE7" w:rsidRPr="003140D8" w:rsidRDefault="00935CE7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935CE7" w:rsidRPr="003140D8" w:rsidRDefault="00935CE7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935CE7" w:rsidRPr="003140D8" w:rsidRDefault="00935CE7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872BB0" w:rsidRPr="003140D8" w:rsidTr="003140D8">
        <w:trPr>
          <w:tblHeader/>
        </w:trPr>
        <w:tc>
          <w:tcPr>
            <w:tcW w:w="14442" w:type="dxa"/>
            <w:gridSpan w:val="6"/>
          </w:tcPr>
          <w:p w:rsidR="00872BB0" w:rsidRPr="003140D8" w:rsidRDefault="005514BC" w:rsidP="009F5DA5">
            <w:pPr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4. </w:t>
            </w:r>
            <w:r w:rsidR="00437643"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Сведения о характерных точках</w:t>
            </w: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части (частей) границы объекта</w:t>
            </w:r>
            <w:r w:rsidR="00E5324B"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 xml:space="preserve"> 2 </w:t>
            </w: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ЗРЗ-2</w:t>
            </w:r>
          </w:p>
        </w:tc>
      </w:tr>
      <w:tr w:rsidR="00CD4A7C" w:rsidRPr="003140D8" w:rsidTr="003140D8">
        <w:trPr>
          <w:trHeight w:val="695"/>
        </w:trPr>
        <w:tc>
          <w:tcPr>
            <w:tcW w:w="2593" w:type="dxa"/>
            <w:vMerge w:val="restart"/>
            <w:tcBorders>
              <w:bottom w:val="nil"/>
            </w:tcBorders>
            <w:vAlign w:val="center"/>
          </w:tcPr>
          <w:p w:rsidR="00CD4A7C" w:rsidRPr="003140D8" w:rsidRDefault="00CD4A7C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Обозначение характерных точек границ объекта 2</w:t>
            </w:r>
          </w:p>
        </w:tc>
        <w:tc>
          <w:tcPr>
            <w:tcW w:w="2832" w:type="dxa"/>
            <w:gridSpan w:val="2"/>
            <w:tcBorders>
              <w:bottom w:val="single" w:sz="4" w:space="0" w:color="auto"/>
            </w:tcBorders>
            <w:vAlign w:val="center"/>
          </w:tcPr>
          <w:p w:rsidR="00CD4A7C" w:rsidRPr="003140D8" w:rsidRDefault="00CD4A7C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 xml:space="preserve">Координаты, </w:t>
            </w:r>
            <w:proofErr w:type="gramStart"/>
            <w:r w:rsidRPr="003140D8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075" w:type="dxa"/>
            <w:vMerge w:val="restart"/>
            <w:tcBorders>
              <w:bottom w:val="nil"/>
            </w:tcBorders>
            <w:vAlign w:val="center"/>
          </w:tcPr>
          <w:p w:rsidR="00CD4A7C" w:rsidRPr="003140D8" w:rsidRDefault="00CD4A7C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Метод определения координат характерной точки</w:t>
            </w:r>
          </w:p>
        </w:tc>
        <w:tc>
          <w:tcPr>
            <w:tcW w:w="3598" w:type="dxa"/>
            <w:vMerge w:val="restart"/>
            <w:tcBorders>
              <w:bottom w:val="nil"/>
            </w:tcBorders>
            <w:vAlign w:val="center"/>
          </w:tcPr>
          <w:p w:rsidR="00CD4A7C" w:rsidRPr="003140D8" w:rsidRDefault="00CD4A7C" w:rsidP="009F5DA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 xml:space="preserve">Средняя </w:t>
            </w:r>
            <w:proofErr w:type="spellStart"/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>квадратическая</w:t>
            </w:r>
            <w:proofErr w:type="spellEnd"/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 xml:space="preserve"> погрешность положения характерной точки (</w:t>
            </w:r>
            <w:r w:rsidRPr="003140D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Mt</w:t>
            </w:r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>), м</w:t>
            </w:r>
          </w:p>
        </w:tc>
        <w:tc>
          <w:tcPr>
            <w:tcW w:w="2344" w:type="dxa"/>
            <w:vMerge w:val="restart"/>
            <w:tcBorders>
              <w:bottom w:val="nil"/>
            </w:tcBorders>
            <w:vAlign w:val="center"/>
          </w:tcPr>
          <w:p w:rsidR="00CD4A7C" w:rsidRPr="003140D8" w:rsidRDefault="00CD4A7C" w:rsidP="009F5DA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Описание обозначения точки на местности</w:t>
            </w:r>
          </w:p>
          <w:p w:rsidR="00CD4A7C" w:rsidRPr="003140D8" w:rsidRDefault="00CD4A7C" w:rsidP="009F5DA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140D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(при наличии)</w:t>
            </w:r>
          </w:p>
        </w:tc>
      </w:tr>
      <w:tr w:rsidR="00CD4A7C" w:rsidRPr="003140D8" w:rsidTr="003140D8">
        <w:trPr>
          <w:trHeight w:val="70"/>
        </w:trPr>
        <w:tc>
          <w:tcPr>
            <w:tcW w:w="2593" w:type="dxa"/>
            <w:vMerge/>
            <w:tcBorders>
              <w:bottom w:val="nil"/>
            </w:tcBorders>
          </w:tcPr>
          <w:p w:rsidR="00CD4A7C" w:rsidRPr="003140D8" w:rsidRDefault="00CD4A7C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6" w:type="dxa"/>
            <w:tcBorders>
              <w:bottom w:val="nil"/>
            </w:tcBorders>
            <w:vAlign w:val="center"/>
          </w:tcPr>
          <w:p w:rsidR="00CD4A7C" w:rsidRPr="003140D8" w:rsidRDefault="00CD4A7C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476" w:type="dxa"/>
            <w:tcBorders>
              <w:bottom w:val="nil"/>
            </w:tcBorders>
            <w:vAlign w:val="center"/>
          </w:tcPr>
          <w:p w:rsidR="00CD4A7C" w:rsidRPr="003140D8" w:rsidRDefault="00CD4A7C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3075" w:type="dxa"/>
            <w:vMerge/>
            <w:tcBorders>
              <w:bottom w:val="nil"/>
            </w:tcBorders>
            <w:vAlign w:val="center"/>
          </w:tcPr>
          <w:p w:rsidR="00CD4A7C" w:rsidRPr="003140D8" w:rsidRDefault="00CD4A7C" w:rsidP="009F5DA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98" w:type="dxa"/>
            <w:vMerge/>
            <w:tcBorders>
              <w:bottom w:val="nil"/>
            </w:tcBorders>
          </w:tcPr>
          <w:p w:rsidR="00CD4A7C" w:rsidRPr="003140D8" w:rsidRDefault="00CD4A7C" w:rsidP="009F5DA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vMerge/>
            <w:tcBorders>
              <w:bottom w:val="nil"/>
            </w:tcBorders>
          </w:tcPr>
          <w:p w:rsidR="00CD4A7C" w:rsidRPr="003140D8" w:rsidRDefault="00CD4A7C" w:rsidP="009F5DA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140D8" w:rsidRPr="003140D8" w:rsidRDefault="003140D8" w:rsidP="009F5DA5">
      <w:pPr>
        <w:rPr>
          <w:rFonts w:ascii="Times New Roman" w:hAnsi="Times New Roman"/>
          <w:sz w:val="2"/>
          <w:szCs w:val="2"/>
        </w:rPr>
      </w:pPr>
    </w:p>
    <w:tbl>
      <w:tblPr>
        <w:tblStyle w:val="a9"/>
        <w:tblW w:w="14442" w:type="dxa"/>
        <w:tblLayout w:type="fixed"/>
        <w:tblLook w:val="04A0" w:firstRow="1" w:lastRow="0" w:firstColumn="1" w:lastColumn="0" w:noHBand="0" w:noVBand="1"/>
      </w:tblPr>
      <w:tblGrid>
        <w:gridCol w:w="2593"/>
        <w:gridCol w:w="1356"/>
        <w:gridCol w:w="1476"/>
        <w:gridCol w:w="3075"/>
        <w:gridCol w:w="3598"/>
        <w:gridCol w:w="2344"/>
      </w:tblGrid>
      <w:tr w:rsidR="00CD4A7C" w:rsidRPr="003140D8" w:rsidTr="003140D8">
        <w:trPr>
          <w:tblHeader/>
        </w:trPr>
        <w:tc>
          <w:tcPr>
            <w:tcW w:w="2593" w:type="dxa"/>
          </w:tcPr>
          <w:p w:rsidR="00CD4A7C" w:rsidRPr="003140D8" w:rsidRDefault="00CD4A7C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6" w:type="dxa"/>
          </w:tcPr>
          <w:p w:rsidR="00CD4A7C" w:rsidRPr="003140D8" w:rsidRDefault="00CD4A7C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</w:tcPr>
          <w:p w:rsidR="00CD4A7C" w:rsidRPr="003140D8" w:rsidRDefault="00CD4A7C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75" w:type="dxa"/>
            <w:vAlign w:val="center"/>
          </w:tcPr>
          <w:p w:rsidR="00CD4A7C" w:rsidRPr="003140D8" w:rsidRDefault="00CD4A7C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98" w:type="dxa"/>
          </w:tcPr>
          <w:p w:rsidR="00CD4A7C" w:rsidRPr="003140D8" w:rsidRDefault="00CD4A7C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CD4A7C" w:rsidRPr="003140D8" w:rsidRDefault="00CD4A7C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84FC8" w:rsidRPr="003140D8" w:rsidTr="003140D8">
        <w:trPr>
          <w:tblHeader/>
        </w:trPr>
        <w:tc>
          <w:tcPr>
            <w:tcW w:w="14442" w:type="dxa"/>
            <w:gridSpan w:val="6"/>
          </w:tcPr>
          <w:p w:rsidR="00D84FC8" w:rsidRPr="003140D8" w:rsidRDefault="00D84FC8" w:rsidP="009F5DA5">
            <w:pPr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Внешний контур</w:t>
            </w:r>
          </w:p>
        </w:tc>
      </w:tr>
      <w:tr w:rsidR="00BC7E0D" w:rsidRPr="003140D8" w:rsidTr="003140D8">
        <w:trPr>
          <w:tblHeader/>
        </w:trPr>
        <w:tc>
          <w:tcPr>
            <w:tcW w:w="2593" w:type="dxa"/>
          </w:tcPr>
          <w:p w:rsidR="00BC7E0D" w:rsidRPr="003140D8" w:rsidRDefault="00BC7E0D" w:rsidP="009F5DA5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14</w:t>
            </w:r>
          </w:p>
        </w:tc>
        <w:tc>
          <w:tcPr>
            <w:tcW w:w="135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390712.29</w:t>
            </w:r>
          </w:p>
        </w:tc>
        <w:tc>
          <w:tcPr>
            <w:tcW w:w="147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1337031.94</w:t>
            </w:r>
          </w:p>
        </w:tc>
        <w:tc>
          <w:tcPr>
            <w:tcW w:w="3075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BC7E0D" w:rsidRPr="003140D8" w:rsidTr="003140D8">
        <w:trPr>
          <w:tblHeader/>
        </w:trPr>
        <w:tc>
          <w:tcPr>
            <w:tcW w:w="2593" w:type="dxa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92</w:t>
            </w:r>
          </w:p>
        </w:tc>
        <w:tc>
          <w:tcPr>
            <w:tcW w:w="135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390763.62</w:t>
            </w:r>
          </w:p>
        </w:tc>
        <w:tc>
          <w:tcPr>
            <w:tcW w:w="147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1337039.39</w:t>
            </w:r>
          </w:p>
        </w:tc>
        <w:tc>
          <w:tcPr>
            <w:tcW w:w="3075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BC7E0D" w:rsidRPr="003140D8" w:rsidTr="003140D8">
        <w:trPr>
          <w:tblHeader/>
        </w:trPr>
        <w:tc>
          <w:tcPr>
            <w:tcW w:w="2593" w:type="dxa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119</w:t>
            </w:r>
          </w:p>
        </w:tc>
        <w:tc>
          <w:tcPr>
            <w:tcW w:w="135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390760.11</w:t>
            </w:r>
          </w:p>
        </w:tc>
        <w:tc>
          <w:tcPr>
            <w:tcW w:w="147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1337057.59</w:t>
            </w:r>
          </w:p>
        </w:tc>
        <w:tc>
          <w:tcPr>
            <w:tcW w:w="3075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BC7E0D" w:rsidRPr="003140D8" w:rsidTr="003140D8">
        <w:trPr>
          <w:tblHeader/>
        </w:trPr>
        <w:tc>
          <w:tcPr>
            <w:tcW w:w="2593" w:type="dxa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120</w:t>
            </w:r>
          </w:p>
        </w:tc>
        <w:tc>
          <w:tcPr>
            <w:tcW w:w="135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390754.35</w:t>
            </w:r>
          </w:p>
        </w:tc>
        <w:tc>
          <w:tcPr>
            <w:tcW w:w="147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1337087.55</w:t>
            </w:r>
          </w:p>
        </w:tc>
        <w:tc>
          <w:tcPr>
            <w:tcW w:w="3075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BC7E0D" w:rsidRPr="003140D8" w:rsidTr="003140D8">
        <w:trPr>
          <w:tblHeader/>
        </w:trPr>
        <w:tc>
          <w:tcPr>
            <w:tcW w:w="2593" w:type="dxa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121</w:t>
            </w:r>
          </w:p>
        </w:tc>
        <w:tc>
          <w:tcPr>
            <w:tcW w:w="135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390768.96</w:t>
            </w:r>
          </w:p>
        </w:tc>
        <w:tc>
          <w:tcPr>
            <w:tcW w:w="147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1337151.28</w:t>
            </w:r>
          </w:p>
        </w:tc>
        <w:tc>
          <w:tcPr>
            <w:tcW w:w="3075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BC7E0D" w:rsidRPr="003140D8" w:rsidTr="003140D8">
        <w:trPr>
          <w:tblHeader/>
        </w:trPr>
        <w:tc>
          <w:tcPr>
            <w:tcW w:w="2593" w:type="dxa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122</w:t>
            </w:r>
          </w:p>
        </w:tc>
        <w:tc>
          <w:tcPr>
            <w:tcW w:w="135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390763.03</w:t>
            </w:r>
          </w:p>
        </w:tc>
        <w:tc>
          <w:tcPr>
            <w:tcW w:w="147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1337210.06</w:t>
            </w:r>
          </w:p>
        </w:tc>
        <w:tc>
          <w:tcPr>
            <w:tcW w:w="3075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BC7E0D" w:rsidRPr="003140D8" w:rsidTr="003140D8">
        <w:trPr>
          <w:tblHeader/>
        </w:trPr>
        <w:tc>
          <w:tcPr>
            <w:tcW w:w="2593" w:type="dxa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25</w:t>
            </w:r>
          </w:p>
        </w:tc>
        <w:tc>
          <w:tcPr>
            <w:tcW w:w="135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390761.59</w:t>
            </w:r>
          </w:p>
        </w:tc>
        <w:tc>
          <w:tcPr>
            <w:tcW w:w="147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1337224.38</w:t>
            </w:r>
          </w:p>
        </w:tc>
        <w:tc>
          <w:tcPr>
            <w:tcW w:w="3075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BC7E0D" w:rsidRPr="003140D8" w:rsidTr="003140D8">
        <w:trPr>
          <w:tblHeader/>
        </w:trPr>
        <w:tc>
          <w:tcPr>
            <w:tcW w:w="2593" w:type="dxa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24</w:t>
            </w:r>
          </w:p>
        </w:tc>
        <w:tc>
          <w:tcPr>
            <w:tcW w:w="135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390718.02</w:t>
            </w:r>
          </w:p>
        </w:tc>
        <w:tc>
          <w:tcPr>
            <w:tcW w:w="147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1337223.44</w:t>
            </w:r>
          </w:p>
        </w:tc>
        <w:tc>
          <w:tcPr>
            <w:tcW w:w="3075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BC7E0D" w:rsidRPr="003140D8" w:rsidTr="003140D8">
        <w:trPr>
          <w:tblHeader/>
        </w:trPr>
        <w:tc>
          <w:tcPr>
            <w:tcW w:w="2593" w:type="dxa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23</w:t>
            </w:r>
          </w:p>
        </w:tc>
        <w:tc>
          <w:tcPr>
            <w:tcW w:w="135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390720.37</w:t>
            </w:r>
          </w:p>
        </w:tc>
        <w:tc>
          <w:tcPr>
            <w:tcW w:w="147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1337190.17</w:t>
            </w:r>
          </w:p>
        </w:tc>
        <w:tc>
          <w:tcPr>
            <w:tcW w:w="3075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BC7E0D" w:rsidRPr="003140D8" w:rsidTr="003140D8">
        <w:trPr>
          <w:tblHeader/>
        </w:trPr>
        <w:tc>
          <w:tcPr>
            <w:tcW w:w="2593" w:type="dxa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22</w:t>
            </w:r>
          </w:p>
        </w:tc>
        <w:tc>
          <w:tcPr>
            <w:tcW w:w="135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390717.90</w:t>
            </w:r>
          </w:p>
        </w:tc>
        <w:tc>
          <w:tcPr>
            <w:tcW w:w="147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1337158.82</w:t>
            </w:r>
          </w:p>
        </w:tc>
        <w:tc>
          <w:tcPr>
            <w:tcW w:w="3075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BC7E0D" w:rsidRPr="003140D8" w:rsidTr="003140D8">
        <w:trPr>
          <w:tblHeader/>
        </w:trPr>
        <w:tc>
          <w:tcPr>
            <w:tcW w:w="2593" w:type="dxa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21</w:t>
            </w:r>
          </w:p>
        </w:tc>
        <w:tc>
          <w:tcPr>
            <w:tcW w:w="135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390708.65</w:t>
            </w:r>
          </w:p>
        </w:tc>
        <w:tc>
          <w:tcPr>
            <w:tcW w:w="147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1337148.98</w:t>
            </w:r>
          </w:p>
        </w:tc>
        <w:tc>
          <w:tcPr>
            <w:tcW w:w="3075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BC7E0D" w:rsidRPr="003140D8" w:rsidTr="003140D8">
        <w:trPr>
          <w:tblHeader/>
        </w:trPr>
        <w:tc>
          <w:tcPr>
            <w:tcW w:w="2593" w:type="dxa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20</w:t>
            </w:r>
          </w:p>
        </w:tc>
        <w:tc>
          <w:tcPr>
            <w:tcW w:w="135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390693.56</w:t>
            </w:r>
          </w:p>
        </w:tc>
        <w:tc>
          <w:tcPr>
            <w:tcW w:w="147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1337143.41</w:t>
            </w:r>
          </w:p>
        </w:tc>
        <w:tc>
          <w:tcPr>
            <w:tcW w:w="3075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BC7E0D" w:rsidRPr="003140D8" w:rsidTr="003140D8">
        <w:trPr>
          <w:tblHeader/>
        </w:trPr>
        <w:tc>
          <w:tcPr>
            <w:tcW w:w="2593" w:type="dxa"/>
          </w:tcPr>
          <w:p w:rsidR="00BC7E0D" w:rsidRPr="003140D8" w:rsidRDefault="00BC7E0D" w:rsidP="009F5DA5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19</w:t>
            </w:r>
          </w:p>
        </w:tc>
        <w:tc>
          <w:tcPr>
            <w:tcW w:w="135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390694.51</w:t>
            </w:r>
          </w:p>
        </w:tc>
        <w:tc>
          <w:tcPr>
            <w:tcW w:w="147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1337135.52</w:t>
            </w:r>
          </w:p>
        </w:tc>
        <w:tc>
          <w:tcPr>
            <w:tcW w:w="3075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BC7E0D" w:rsidRPr="003140D8" w:rsidTr="003140D8">
        <w:trPr>
          <w:tblHeader/>
        </w:trPr>
        <w:tc>
          <w:tcPr>
            <w:tcW w:w="2593" w:type="dxa"/>
          </w:tcPr>
          <w:p w:rsidR="00BC7E0D" w:rsidRPr="003140D8" w:rsidRDefault="00BC7E0D" w:rsidP="009F5DA5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18</w:t>
            </w:r>
          </w:p>
        </w:tc>
        <w:tc>
          <w:tcPr>
            <w:tcW w:w="135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390699.68</w:t>
            </w:r>
          </w:p>
        </w:tc>
        <w:tc>
          <w:tcPr>
            <w:tcW w:w="147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1337102.39</w:t>
            </w:r>
          </w:p>
        </w:tc>
        <w:tc>
          <w:tcPr>
            <w:tcW w:w="3075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BC7E0D" w:rsidRPr="003140D8" w:rsidTr="003140D8">
        <w:trPr>
          <w:tblHeader/>
        </w:trPr>
        <w:tc>
          <w:tcPr>
            <w:tcW w:w="2593" w:type="dxa"/>
          </w:tcPr>
          <w:p w:rsidR="00BC7E0D" w:rsidRPr="003140D8" w:rsidRDefault="00BC7E0D" w:rsidP="009F5DA5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17</w:t>
            </w:r>
          </w:p>
        </w:tc>
        <w:tc>
          <w:tcPr>
            <w:tcW w:w="135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390700.75</w:t>
            </w:r>
          </w:p>
        </w:tc>
        <w:tc>
          <w:tcPr>
            <w:tcW w:w="147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1337090.29</w:t>
            </w:r>
          </w:p>
        </w:tc>
        <w:tc>
          <w:tcPr>
            <w:tcW w:w="3075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BC7E0D" w:rsidRPr="003140D8" w:rsidTr="003140D8">
        <w:trPr>
          <w:tblHeader/>
        </w:trPr>
        <w:tc>
          <w:tcPr>
            <w:tcW w:w="2593" w:type="dxa"/>
          </w:tcPr>
          <w:p w:rsidR="00BC7E0D" w:rsidRPr="003140D8" w:rsidRDefault="00BC7E0D" w:rsidP="009F5DA5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16</w:t>
            </w:r>
          </w:p>
        </w:tc>
        <w:tc>
          <w:tcPr>
            <w:tcW w:w="135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390704.22</w:t>
            </w:r>
          </w:p>
        </w:tc>
        <w:tc>
          <w:tcPr>
            <w:tcW w:w="147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1337078.12</w:t>
            </w:r>
          </w:p>
        </w:tc>
        <w:tc>
          <w:tcPr>
            <w:tcW w:w="3075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BC7E0D" w:rsidRPr="003140D8" w:rsidTr="003140D8">
        <w:trPr>
          <w:tblHeader/>
        </w:trPr>
        <w:tc>
          <w:tcPr>
            <w:tcW w:w="2593" w:type="dxa"/>
          </w:tcPr>
          <w:p w:rsidR="00BC7E0D" w:rsidRPr="003140D8" w:rsidRDefault="00BC7E0D" w:rsidP="009F5DA5">
            <w:pPr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15</w:t>
            </w:r>
          </w:p>
        </w:tc>
        <w:tc>
          <w:tcPr>
            <w:tcW w:w="135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390709.27</w:t>
            </w:r>
          </w:p>
        </w:tc>
        <w:tc>
          <w:tcPr>
            <w:tcW w:w="147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1337049.23</w:t>
            </w:r>
          </w:p>
        </w:tc>
        <w:tc>
          <w:tcPr>
            <w:tcW w:w="3075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  <w:tr w:rsidR="00BC7E0D" w:rsidRPr="003140D8" w:rsidTr="003140D8">
        <w:trPr>
          <w:tblHeader/>
        </w:trPr>
        <w:tc>
          <w:tcPr>
            <w:tcW w:w="2593" w:type="dxa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14</w:t>
            </w:r>
          </w:p>
        </w:tc>
        <w:tc>
          <w:tcPr>
            <w:tcW w:w="135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390712.29</w:t>
            </w:r>
          </w:p>
        </w:tc>
        <w:tc>
          <w:tcPr>
            <w:tcW w:w="1476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1337031.94</w:t>
            </w:r>
          </w:p>
        </w:tc>
        <w:tc>
          <w:tcPr>
            <w:tcW w:w="3075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аналитический</w:t>
            </w:r>
          </w:p>
        </w:tc>
        <w:tc>
          <w:tcPr>
            <w:tcW w:w="3598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0,1</w:t>
            </w:r>
          </w:p>
        </w:tc>
        <w:tc>
          <w:tcPr>
            <w:tcW w:w="2344" w:type="dxa"/>
            <w:vAlign w:val="center"/>
          </w:tcPr>
          <w:p w:rsidR="00BC7E0D" w:rsidRPr="003140D8" w:rsidRDefault="00BC7E0D" w:rsidP="009F5DA5">
            <w:pPr>
              <w:jc w:val="center"/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</w:pPr>
            <w:r w:rsidRPr="003140D8">
              <w:rPr>
                <w:rFonts w:ascii="Times New Roman" w:hAnsi="Times New Roman"/>
                <w:kern w:val="2"/>
                <w:sz w:val="24"/>
                <w:szCs w:val="24"/>
                <w14:ligatures w14:val="standardContextual"/>
              </w:rPr>
              <w:t>-</w:t>
            </w:r>
          </w:p>
        </w:tc>
      </w:tr>
    </w:tbl>
    <w:p w:rsidR="000151E0" w:rsidRPr="003140D8" w:rsidRDefault="000151E0" w:rsidP="009F5DA5">
      <w:pPr>
        <w:rPr>
          <w:rFonts w:ascii="Times New Roman" w:hAnsi="Times New Roman"/>
          <w:highlight w:val="yellow"/>
        </w:rPr>
      </w:pPr>
    </w:p>
    <w:tbl>
      <w:tblPr>
        <w:tblStyle w:val="a9"/>
        <w:tblW w:w="14442" w:type="dxa"/>
        <w:tblLayout w:type="fixed"/>
        <w:tblLook w:val="04A0" w:firstRow="1" w:lastRow="0" w:firstColumn="1" w:lastColumn="0" w:noHBand="0" w:noVBand="1"/>
      </w:tblPr>
      <w:tblGrid>
        <w:gridCol w:w="2366"/>
        <w:gridCol w:w="4721"/>
        <w:gridCol w:w="7355"/>
      </w:tblGrid>
      <w:tr w:rsidR="003A3E76" w:rsidRPr="003140D8" w:rsidTr="009F5DA5">
        <w:tc>
          <w:tcPr>
            <w:tcW w:w="14442" w:type="dxa"/>
            <w:gridSpan w:val="3"/>
            <w:vAlign w:val="center"/>
          </w:tcPr>
          <w:p w:rsidR="003A3E76" w:rsidRPr="003140D8" w:rsidRDefault="003A3E76" w:rsidP="009F5DA5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 xml:space="preserve">Текстовое описание местоположения границы </w:t>
            </w:r>
            <w:r w:rsidR="008A2694" w:rsidRPr="003140D8">
              <w:rPr>
                <w:rFonts w:ascii="Times New Roman" w:hAnsi="Times New Roman"/>
                <w:bCs/>
                <w:sz w:val="24"/>
                <w:szCs w:val="24"/>
              </w:rPr>
              <w:t xml:space="preserve">части (частей) </w:t>
            </w:r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 xml:space="preserve">объекта </w:t>
            </w:r>
            <w:r w:rsidR="00053622" w:rsidRPr="003140D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8A2694" w:rsidRPr="003140D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3A3E76" w:rsidRPr="003140D8" w:rsidTr="009F5DA5">
        <w:tc>
          <w:tcPr>
            <w:tcW w:w="7087" w:type="dxa"/>
            <w:gridSpan w:val="2"/>
            <w:tcBorders>
              <w:bottom w:val="single" w:sz="4" w:space="0" w:color="auto"/>
            </w:tcBorders>
            <w:vAlign w:val="center"/>
          </w:tcPr>
          <w:p w:rsidR="003A3E76" w:rsidRPr="003140D8" w:rsidRDefault="003A3E76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Прохождение границы</w:t>
            </w:r>
          </w:p>
        </w:tc>
        <w:tc>
          <w:tcPr>
            <w:tcW w:w="7355" w:type="dxa"/>
            <w:vMerge w:val="restart"/>
            <w:tcBorders>
              <w:bottom w:val="nil"/>
            </w:tcBorders>
            <w:vAlign w:val="center"/>
          </w:tcPr>
          <w:p w:rsidR="003A3E76" w:rsidRPr="003140D8" w:rsidRDefault="003A3E76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Описание прохождения границы</w:t>
            </w:r>
          </w:p>
        </w:tc>
      </w:tr>
      <w:tr w:rsidR="003A3E76" w:rsidRPr="003140D8" w:rsidTr="009F5DA5">
        <w:tc>
          <w:tcPr>
            <w:tcW w:w="2366" w:type="dxa"/>
            <w:tcBorders>
              <w:bottom w:val="nil"/>
            </w:tcBorders>
            <w:vAlign w:val="center"/>
          </w:tcPr>
          <w:p w:rsidR="003A3E76" w:rsidRPr="003140D8" w:rsidRDefault="003A3E76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от точки</w:t>
            </w:r>
          </w:p>
        </w:tc>
        <w:tc>
          <w:tcPr>
            <w:tcW w:w="4721" w:type="dxa"/>
            <w:tcBorders>
              <w:bottom w:val="nil"/>
            </w:tcBorders>
            <w:vAlign w:val="center"/>
          </w:tcPr>
          <w:p w:rsidR="003A3E76" w:rsidRPr="003140D8" w:rsidRDefault="003A3E76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до точки</w:t>
            </w:r>
          </w:p>
        </w:tc>
        <w:tc>
          <w:tcPr>
            <w:tcW w:w="7355" w:type="dxa"/>
            <w:vMerge/>
            <w:tcBorders>
              <w:bottom w:val="nil"/>
            </w:tcBorders>
            <w:vAlign w:val="center"/>
          </w:tcPr>
          <w:p w:rsidR="003A3E76" w:rsidRPr="003140D8" w:rsidRDefault="003A3E76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F5DA5" w:rsidRPr="009F5DA5" w:rsidRDefault="009F5DA5" w:rsidP="009F5DA5">
      <w:pPr>
        <w:rPr>
          <w:rFonts w:ascii="Times New Roman" w:hAnsi="Times New Roman"/>
          <w:sz w:val="2"/>
          <w:szCs w:val="2"/>
        </w:rPr>
      </w:pPr>
    </w:p>
    <w:tbl>
      <w:tblPr>
        <w:tblStyle w:val="a9"/>
        <w:tblW w:w="14442" w:type="dxa"/>
        <w:tblLayout w:type="fixed"/>
        <w:tblLook w:val="04A0" w:firstRow="1" w:lastRow="0" w:firstColumn="1" w:lastColumn="0" w:noHBand="0" w:noVBand="1"/>
      </w:tblPr>
      <w:tblGrid>
        <w:gridCol w:w="2366"/>
        <w:gridCol w:w="4721"/>
        <w:gridCol w:w="7355"/>
      </w:tblGrid>
      <w:tr w:rsidR="003A3E76" w:rsidRPr="003140D8" w:rsidTr="009F5DA5">
        <w:trPr>
          <w:tblHeader/>
        </w:trPr>
        <w:tc>
          <w:tcPr>
            <w:tcW w:w="2366" w:type="dxa"/>
            <w:vAlign w:val="center"/>
          </w:tcPr>
          <w:p w:rsidR="003A3E76" w:rsidRPr="003140D8" w:rsidRDefault="003A3E76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1" w:type="dxa"/>
            <w:vAlign w:val="center"/>
          </w:tcPr>
          <w:p w:rsidR="003A3E76" w:rsidRPr="003140D8" w:rsidRDefault="003A3E76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55" w:type="dxa"/>
            <w:vAlign w:val="center"/>
          </w:tcPr>
          <w:p w:rsidR="003A3E76" w:rsidRPr="003140D8" w:rsidRDefault="003A3E76" w:rsidP="009F5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A3E76" w:rsidRPr="003140D8" w:rsidTr="009F5DA5">
        <w:tc>
          <w:tcPr>
            <w:tcW w:w="14442" w:type="dxa"/>
            <w:gridSpan w:val="3"/>
            <w:vAlign w:val="center"/>
          </w:tcPr>
          <w:p w:rsidR="003A3E76" w:rsidRPr="003140D8" w:rsidRDefault="00B667FC" w:rsidP="006E685C">
            <w:pPr>
              <w:spacing w:line="228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ЗРЗ-1 </w:t>
            </w:r>
            <w:r w:rsidR="006E685C" w:rsidRPr="003140D8">
              <w:rPr>
                <w:rFonts w:ascii="Times New Roman" w:hAnsi="Times New Roman"/>
                <w:sz w:val="24"/>
                <w:szCs w:val="24"/>
              </w:rPr>
              <w:t>участок</w:t>
            </w:r>
            <w:r w:rsidR="00DA6B2D" w:rsidRPr="003140D8">
              <w:rPr>
                <w:rFonts w:ascii="Times New Roman" w:hAnsi="Times New Roman"/>
                <w:sz w:val="24"/>
                <w:szCs w:val="24"/>
              </w:rPr>
              <w:t xml:space="preserve"> 1 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91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993"/>
              </w:tabs>
              <w:ind w:left="-400" w:firstLine="431"/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92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42,93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92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14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51,87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14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3,98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13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12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17,13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12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14,84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158,87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9,36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6,71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8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</w:t>
            </w:r>
          </w:p>
        </w:tc>
        <w:tc>
          <w:tcPr>
            <w:tcW w:w="7355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13,71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19,29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6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19,31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5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19,24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9,67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43,63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64,57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90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26,52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90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93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27,80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93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94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26,16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94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95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19,02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95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96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42,15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96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97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72,32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97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98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северном направлении 47,20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98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99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63,40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99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100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56,34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100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101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4,22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101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102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9,10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102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103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12,37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103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104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15,48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104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105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20,78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105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106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2,03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106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107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8,35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lastRenderedPageBreak/>
              <w:t>107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108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23,46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108</w:t>
            </w:r>
          </w:p>
        </w:tc>
        <w:tc>
          <w:tcPr>
            <w:tcW w:w="4721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109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54,67 м</w:t>
            </w:r>
          </w:p>
        </w:tc>
      </w:tr>
      <w:tr w:rsidR="00D21709" w:rsidRPr="003140D8" w:rsidTr="009F5DA5">
        <w:tc>
          <w:tcPr>
            <w:tcW w:w="2366" w:type="dxa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109</w:t>
            </w:r>
          </w:p>
        </w:tc>
        <w:tc>
          <w:tcPr>
            <w:tcW w:w="4721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91</w:t>
            </w:r>
          </w:p>
        </w:tc>
        <w:tc>
          <w:tcPr>
            <w:tcW w:w="7355" w:type="dxa"/>
            <w:vAlign w:val="center"/>
          </w:tcPr>
          <w:p w:rsidR="00D21709" w:rsidRPr="003140D8" w:rsidRDefault="00D2170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направлении, замыкая контур 77,44 м</w:t>
            </w:r>
          </w:p>
        </w:tc>
      </w:tr>
      <w:tr w:rsidR="00D21709" w:rsidRPr="003140D8" w:rsidTr="009F5DA5">
        <w:tc>
          <w:tcPr>
            <w:tcW w:w="14442" w:type="dxa"/>
            <w:gridSpan w:val="3"/>
          </w:tcPr>
          <w:p w:rsidR="00D21709" w:rsidRPr="003140D8" w:rsidRDefault="00B667FC" w:rsidP="005B54A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highlight w:val="yellow"/>
                <w:lang w:eastAsia="zh-CN"/>
                <w14:ligatures w14:val="standardContextual"/>
              </w:rPr>
            </w:pPr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 xml:space="preserve">ЗРЗ-1 </w:t>
            </w:r>
            <w:r w:rsidR="005B54A7"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участок</w:t>
            </w:r>
            <w:r w:rsidR="00D21709"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 xml:space="preserve"> 2 </w:t>
            </w:r>
          </w:p>
        </w:tc>
      </w:tr>
      <w:tr w:rsidR="00F242B7" w:rsidRPr="003140D8" w:rsidTr="009F5DA5">
        <w:tc>
          <w:tcPr>
            <w:tcW w:w="2366" w:type="dxa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26</w:t>
            </w:r>
          </w:p>
        </w:tc>
        <w:tc>
          <w:tcPr>
            <w:tcW w:w="4721" w:type="dxa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110</w:t>
            </w:r>
          </w:p>
        </w:tc>
        <w:tc>
          <w:tcPr>
            <w:tcW w:w="7355" w:type="dxa"/>
            <w:vAlign w:val="center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24,05 м</w:t>
            </w:r>
          </w:p>
        </w:tc>
      </w:tr>
      <w:tr w:rsidR="00F242B7" w:rsidRPr="003140D8" w:rsidTr="009F5DA5">
        <w:tc>
          <w:tcPr>
            <w:tcW w:w="2366" w:type="dxa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110</w:t>
            </w:r>
          </w:p>
        </w:tc>
        <w:tc>
          <w:tcPr>
            <w:tcW w:w="4721" w:type="dxa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111</w:t>
            </w:r>
          </w:p>
        </w:tc>
        <w:tc>
          <w:tcPr>
            <w:tcW w:w="7355" w:type="dxa"/>
            <w:vAlign w:val="center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19,52 м</w:t>
            </w:r>
          </w:p>
        </w:tc>
      </w:tr>
      <w:tr w:rsidR="00F242B7" w:rsidRPr="003140D8" w:rsidTr="009F5DA5">
        <w:tc>
          <w:tcPr>
            <w:tcW w:w="2366" w:type="dxa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111</w:t>
            </w:r>
          </w:p>
        </w:tc>
        <w:tc>
          <w:tcPr>
            <w:tcW w:w="4721" w:type="dxa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112</w:t>
            </w:r>
          </w:p>
        </w:tc>
        <w:tc>
          <w:tcPr>
            <w:tcW w:w="7355" w:type="dxa"/>
            <w:vAlign w:val="center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4,65 м</w:t>
            </w:r>
          </w:p>
        </w:tc>
      </w:tr>
      <w:tr w:rsidR="00F242B7" w:rsidRPr="003140D8" w:rsidTr="009F5DA5">
        <w:tc>
          <w:tcPr>
            <w:tcW w:w="2366" w:type="dxa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112</w:t>
            </w:r>
          </w:p>
        </w:tc>
        <w:tc>
          <w:tcPr>
            <w:tcW w:w="4721" w:type="dxa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113</w:t>
            </w:r>
          </w:p>
        </w:tc>
        <w:tc>
          <w:tcPr>
            <w:tcW w:w="7355" w:type="dxa"/>
            <w:vAlign w:val="center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14,05 м</w:t>
            </w:r>
          </w:p>
        </w:tc>
      </w:tr>
      <w:tr w:rsidR="00F242B7" w:rsidRPr="003140D8" w:rsidTr="009F5DA5">
        <w:tc>
          <w:tcPr>
            <w:tcW w:w="2366" w:type="dxa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113</w:t>
            </w:r>
          </w:p>
        </w:tc>
        <w:tc>
          <w:tcPr>
            <w:tcW w:w="4721" w:type="dxa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29</w:t>
            </w:r>
          </w:p>
        </w:tc>
        <w:tc>
          <w:tcPr>
            <w:tcW w:w="7355" w:type="dxa"/>
            <w:vAlign w:val="center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34,66 м</w:t>
            </w:r>
          </w:p>
        </w:tc>
      </w:tr>
      <w:tr w:rsidR="00F242B7" w:rsidRPr="003140D8" w:rsidTr="009F5DA5">
        <w:tc>
          <w:tcPr>
            <w:tcW w:w="2366" w:type="dxa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29</w:t>
            </w:r>
          </w:p>
        </w:tc>
        <w:tc>
          <w:tcPr>
            <w:tcW w:w="4721" w:type="dxa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28</w:t>
            </w:r>
          </w:p>
        </w:tc>
        <w:tc>
          <w:tcPr>
            <w:tcW w:w="7355" w:type="dxa"/>
            <w:vAlign w:val="center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34,98 м</w:t>
            </w:r>
          </w:p>
        </w:tc>
      </w:tr>
      <w:tr w:rsidR="00F242B7" w:rsidRPr="003140D8" w:rsidTr="009F5DA5">
        <w:tc>
          <w:tcPr>
            <w:tcW w:w="2366" w:type="dxa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28</w:t>
            </w:r>
          </w:p>
        </w:tc>
        <w:tc>
          <w:tcPr>
            <w:tcW w:w="4721" w:type="dxa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27</w:t>
            </w:r>
          </w:p>
        </w:tc>
        <w:tc>
          <w:tcPr>
            <w:tcW w:w="7355" w:type="dxa"/>
            <w:vAlign w:val="center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0,93 м</w:t>
            </w:r>
          </w:p>
        </w:tc>
      </w:tr>
      <w:tr w:rsidR="00F242B7" w:rsidRPr="003140D8" w:rsidTr="009F5DA5">
        <w:tc>
          <w:tcPr>
            <w:tcW w:w="2366" w:type="dxa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27</w:t>
            </w:r>
          </w:p>
        </w:tc>
        <w:tc>
          <w:tcPr>
            <w:tcW w:w="4721" w:type="dxa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26</w:t>
            </w:r>
          </w:p>
        </w:tc>
        <w:tc>
          <w:tcPr>
            <w:tcW w:w="7355" w:type="dxa"/>
            <w:vAlign w:val="center"/>
          </w:tcPr>
          <w:p w:rsidR="00F242B7" w:rsidRPr="003140D8" w:rsidRDefault="00F242B7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направлении, замыкая контур 45,62 м</w:t>
            </w:r>
          </w:p>
        </w:tc>
      </w:tr>
      <w:tr w:rsidR="00F242B7" w:rsidRPr="003140D8" w:rsidTr="009F5DA5">
        <w:tc>
          <w:tcPr>
            <w:tcW w:w="14442" w:type="dxa"/>
            <w:gridSpan w:val="3"/>
          </w:tcPr>
          <w:p w:rsidR="00F242B7" w:rsidRPr="003140D8" w:rsidRDefault="00B667FC" w:rsidP="00821AAA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highlight w:val="yellow"/>
                <w:lang w:eastAsia="zh-CN"/>
                <w14:ligatures w14:val="standardContextual"/>
              </w:rPr>
            </w:pPr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 xml:space="preserve">ЗРЗ-1 </w:t>
            </w:r>
            <w:r w:rsidR="00821AAA" w:rsidRPr="003140D8">
              <w:rPr>
                <w:rFonts w:ascii="Times New Roman" w:hAnsi="Times New Roman"/>
                <w:sz w:val="24"/>
                <w:szCs w:val="24"/>
              </w:rPr>
              <w:t>участок 3</w:t>
            </w:r>
          </w:p>
        </w:tc>
      </w:tr>
      <w:tr w:rsidR="007C7B73" w:rsidRPr="003140D8" w:rsidTr="009F5DA5">
        <w:tc>
          <w:tcPr>
            <w:tcW w:w="2366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31</w:t>
            </w:r>
          </w:p>
        </w:tc>
        <w:tc>
          <w:tcPr>
            <w:tcW w:w="4721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30</w:t>
            </w:r>
          </w:p>
        </w:tc>
        <w:tc>
          <w:tcPr>
            <w:tcW w:w="7355" w:type="dxa"/>
            <w:vAlign w:val="center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54,79 м</w:t>
            </w:r>
          </w:p>
        </w:tc>
      </w:tr>
      <w:tr w:rsidR="007C7B73" w:rsidRPr="003140D8" w:rsidTr="009F5DA5">
        <w:tc>
          <w:tcPr>
            <w:tcW w:w="2366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30</w:t>
            </w:r>
          </w:p>
        </w:tc>
        <w:tc>
          <w:tcPr>
            <w:tcW w:w="4721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114</w:t>
            </w:r>
          </w:p>
        </w:tc>
        <w:tc>
          <w:tcPr>
            <w:tcW w:w="7355" w:type="dxa"/>
            <w:vAlign w:val="center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42,56 м</w:t>
            </w:r>
          </w:p>
        </w:tc>
      </w:tr>
      <w:tr w:rsidR="007C7B73" w:rsidRPr="003140D8" w:rsidTr="009F5DA5">
        <w:tc>
          <w:tcPr>
            <w:tcW w:w="2366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114</w:t>
            </w:r>
          </w:p>
        </w:tc>
        <w:tc>
          <w:tcPr>
            <w:tcW w:w="4721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115</w:t>
            </w:r>
          </w:p>
        </w:tc>
        <w:tc>
          <w:tcPr>
            <w:tcW w:w="7355" w:type="dxa"/>
            <w:vAlign w:val="center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16,41 м</w:t>
            </w:r>
          </w:p>
        </w:tc>
      </w:tr>
      <w:tr w:rsidR="007C7B73" w:rsidRPr="003140D8" w:rsidTr="009F5DA5">
        <w:tc>
          <w:tcPr>
            <w:tcW w:w="2366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115</w:t>
            </w:r>
          </w:p>
        </w:tc>
        <w:tc>
          <w:tcPr>
            <w:tcW w:w="4721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116</w:t>
            </w:r>
          </w:p>
        </w:tc>
        <w:tc>
          <w:tcPr>
            <w:tcW w:w="7355" w:type="dxa"/>
            <w:vAlign w:val="center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39,85 м</w:t>
            </w:r>
          </w:p>
        </w:tc>
      </w:tr>
      <w:tr w:rsidR="007C7B73" w:rsidRPr="003140D8" w:rsidTr="009F5DA5">
        <w:tc>
          <w:tcPr>
            <w:tcW w:w="2366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116</w:t>
            </w:r>
          </w:p>
        </w:tc>
        <w:tc>
          <w:tcPr>
            <w:tcW w:w="4721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117</w:t>
            </w:r>
          </w:p>
        </w:tc>
        <w:tc>
          <w:tcPr>
            <w:tcW w:w="7355" w:type="dxa"/>
            <w:vAlign w:val="center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3,78 м</w:t>
            </w:r>
          </w:p>
        </w:tc>
      </w:tr>
      <w:tr w:rsidR="007C7B73" w:rsidRPr="003140D8" w:rsidTr="009F5DA5">
        <w:tc>
          <w:tcPr>
            <w:tcW w:w="2366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117</w:t>
            </w:r>
          </w:p>
        </w:tc>
        <w:tc>
          <w:tcPr>
            <w:tcW w:w="4721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</w:t>
            </w:r>
          </w:p>
        </w:tc>
        <w:tc>
          <w:tcPr>
            <w:tcW w:w="7355" w:type="dxa"/>
            <w:vAlign w:val="center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южном направлении 31,23 м</w:t>
            </w:r>
          </w:p>
        </w:tc>
      </w:tr>
      <w:tr w:rsidR="007C7B73" w:rsidRPr="003140D8" w:rsidTr="009F5DA5">
        <w:tc>
          <w:tcPr>
            <w:tcW w:w="2366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39</w:t>
            </w:r>
          </w:p>
        </w:tc>
        <w:tc>
          <w:tcPr>
            <w:tcW w:w="4721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38</w:t>
            </w:r>
          </w:p>
        </w:tc>
        <w:tc>
          <w:tcPr>
            <w:tcW w:w="7355" w:type="dxa"/>
            <w:vAlign w:val="center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26,09 м</w:t>
            </w:r>
          </w:p>
        </w:tc>
      </w:tr>
      <w:tr w:rsidR="007C7B73" w:rsidRPr="003140D8" w:rsidTr="009F5DA5">
        <w:tc>
          <w:tcPr>
            <w:tcW w:w="2366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38</w:t>
            </w:r>
          </w:p>
        </w:tc>
        <w:tc>
          <w:tcPr>
            <w:tcW w:w="4721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37</w:t>
            </w:r>
          </w:p>
        </w:tc>
        <w:tc>
          <w:tcPr>
            <w:tcW w:w="7355" w:type="dxa"/>
            <w:vAlign w:val="center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42,86 м</w:t>
            </w:r>
          </w:p>
        </w:tc>
      </w:tr>
      <w:tr w:rsidR="007C7B73" w:rsidRPr="003140D8" w:rsidTr="009F5DA5">
        <w:tc>
          <w:tcPr>
            <w:tcW w:w="2366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37</w:t>
            </w:r>
          </w:p>
        </w:tc>
        <w:tc>
          <w:tcPr>
            <w:tcW w:w="4721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36</w:t>
            </w:r>
          </w:p>
        </w:tc>
        <w:tc>
          <w:tcPr>
            <w:tcW w:w="7355" w:type="dxa"/>
            <w:vAlign w:val="center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5,69 м</w:t>
            </w:r>
          </w:p>
        </w:tc>
      </w:tr>
      <w:tr w:rsidR="007C7B73" w:rsidRPr="003140D8" w:rsidTr="009F5DA5">
        <w:tc>
          <w:tcPr>
            <w:tcW w:w="2366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36</w:t>
            </w:r>
          </w:p>
        </w:tc>
        <w:tc>
          <w:tcPr>
            <w:tcW w:w="4721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35</w:t>
            </w:r>
          </w:p>
        </w:tc>
        <w:tc>
          <w:tcPr>
            <w:tcW w:w="7355" w:type="dxa"/>
            <w:vAlign w:val="center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25,87 м</w:t>
            </w:r>
          </w:p>
        </w:tc>
      </w:tr>
      <w:tr w:rsidR="007C7B73" w:rsidRPr="003140D8" w:rsidTr="009F5DA5">
        <w:tc>
          <w:tcPr>
            <w:tcW w:w="2366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35</w:t>
            </w:r>
          </w:p>
        </w:tc>
        <w:tc>
          <w:tcPr>
            <w:tcW w:w="4721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34</w:t>
            </w:r>
          </w:p>
        </w:tc>
        <w:tc>
          <w:tcPr>
            <w:tcW w:w="7355" w:type="dxa"/>
            <w:vAlign w:val="center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39,18 м</w:t>
            </w:r>
          </w:p>
        </w:tc>
      </w:tr>
      <w:tr w:rsidR="007C7B73" w:rsidRPr="003140D8" w:rsidTr="009F5DA5">
        <w:tc>
          <w:tcPr>
            <w:tcW w:w="2366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34</w:t>
            </w:r>
          </w:p>
        </w:tc>
        <w:tc>
          <w:tcPr>
            <w:tcW w:w="4721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33</w:t>
            </w:r>
          </w:p>
        </w:tc>
        <w:tc>
          <w:tcPr>
            <w:tcW w:w="7355" w:type="dxa"/>
            <w:vAlign w:val="center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23,21 м</w:t>
            </w:r>
          </w:p>
        </w:tc>
      </w:tr>
      <w:tr w:rsidR="007C7B73" w:rsidRPr="003140D8" w:rsidTr="009F5DA5">
        <w:tc>
          <w:tcPr>
            <w:tcW w:w="2366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33</w:t>
            </w:r>
          </w:p>
        </w:tc>
        <w:tc>
          <w:tcPr>
            <w:tcW w:w="4721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32</w:t>
            </w:r>
          </w:p>
        </w:tc>
        <w:tc>
          <w:tcPr>
            <w:tcW w:w="7355" w:type="dxa"/>
            <w:vAlign w:val="center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6,41 м</w:t>
            </w:r>
          </w:p>
        </w:tc>
      </w:tr>
      <w:tr w:rsidR="007C7B73" w:rsidRPr="003140D8" w:rsidTr="009F5DA5">
        <w:tc>
          <w:tcPr>
            <w:tcW w:w="2366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32</w:t>
            </w:r>
          </w:p>
        </w:tc>
        <w:tc>
          <w:tcPr>
            <w:tcW w:w="4721" w:type="dxa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31</w:t>
            </w:r>
          </w:p>
        </w:tc>
        <w:tc>
          <w:tcPr>
            <w:tcW w:w="7355" w:type="dxa"/>
            <w:vAlign w:val="center"/>
          </w:tcPr>
          <w:p w:rsidR="007C7B73" w:rsidRPr="003140D8" w:rsidRDefault="007C7B73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направлении, замыкая контур 39,23 м</w:t>
            </w:r>
          </w:p>
        </w:tc>
      </w:tr>
      <w:tr w:rsidR="007C7B73" w:rsidRPr="003140D8" w:rsidTr="009F5DA5">
        <w:tc>
          <w:tcPr>
            <w:tcW w:w="14442" w:type="dxa"/>
            <w:gridSpan w:val="3"/>
          </w:tcPr>
          <w:p w:rsidR="007C7B73" w:rsidRPr="003140D8" w:rsidRDefault="00B667FC" w:rsidP="005B75DD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hAnsi="Times New Roman"/>
                <w:bCs/>
                <w:sz w:val="24"/>
                <w:szCs w:val="24"/>
              </w:rPr>
              <w:t xml:space="preserve">ЗРЗ-1 </w:t>
            </w:r>
            <w:r w:rsidR="002B38C1" w:rsidRPr="003140D8">
              <w:rPr>
                <w:rFonts w:ascii="Times New Roman" w:hAnsi="Times New Roman"/>
                <w:sz w:val="24"/>
                <w:szCs w:val="24"/>
              </w:rPr>
              <w:t>участок 4</w:t>
            </w:r>
          </w:p>
        </w:tc>
      </w:tr>
      <w:tr w:rsidR="00CE4469" w:rsidRPr="003140D8" w:rsidTr="009F5DA5">
        <w:tc>
          <w:tcPr>
            <w:tcW w:w="2366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73</w:t>
            </w:r>
          </w:p>
        </w:tc>
        <w:tc>
          <w:tcPr>
            <w:tcW w:w="4721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72</w:t>
            </w:r>
          </w:p>
        </w:tc>
        <w:tc>
          <w:tcPr>
            <w:tcW w:w="7355" w:type="dxa"/>
            <w:vAlign w:val="center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28,61 м</w:t>
            </w:r>
          </w:p>
        </w:tc>
      </w:tr>
      <w:tr w:rsidR="00CE4469" w:rsidRPr="003140D8" w:rsidTr="009F5DA5">
        <w:tc>
          <w:tcPr>
            <w:tcW w:w="2366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72</w:t>
            </w:r>
          </w:p>
        </w:tc>
        <w:tc>
          <w:tcPr>
            <w:tcW w:w="4721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71</w:t>
            </w:r>
          </w:p>
        </w:tc>
        <w:tc>
          <w:tcPr>
            <w:tcW w:w="7355" w:type="dxa"/>
            <w:vAlign w:val="center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31,32 м</w:t>
            </w:r>
          </w:p>
        </w:tc>
      </w:tr>
      <w:tr w:rsidR="00CE4469" w:rsidRPr="003140D8" w:rsidTr="009F5DA5">
        <w:tc>
          <w:tcPr>
            <w:tcW w:w="2366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71</w:t>
            </w:r>
          </w:p>
        </w:tc>
        <w:tc>
          <w:tcPr>
            <w:tcW w:w="4721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70</w:t>
            </w:r>
          </w:p>
        </w:tc>
        <w:tc>
          <w:tcPr>
            <w:tcW w:w="7355" w:type="dxa"/>
            <w:vAlign w:val="center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1,08 м</w:t>
            </w:r>
          </w:p>
        </w:tc>
      </w:tr>
      <w:tr w:rsidR="00CE4469" w:rsidRPr="003140D8" w:rsidTr="009F5DA5">
        <w:tc>
          <w:tcPr>
            <w:tcW w:w="2366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70</w:t>
            </w:r>
          </w:p>
        </w:tc>
        <w:tc>
          <w:tcPr>
            <w:tcW w:w="4721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43</w:t>
            </w:r>
          </w:p>
        </w:tc>
        <w:tc>
          <w:tcPr>
            <w:tcW w:w="7355" w:type="dxa"/>
            <w:vAlign w:val="center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27,23 м</w:t>
            </w:r>
          </w:p>
        </w:tc>
      </w:tr>
      <w:tr w:rsidR="00CE4469" w:rsidRPr="003140D8" w:rsidTr="009F5DA5">
        <w:tc>
          <w:tcPr>
            <w:tcW w:w="2366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lastRenderedPageBreak/>
              <w:t>43</w:t>
            </w:r>
          </w:p>
        </w:tc>
        <w:tc>
          <w:tcPr>
            <w:tcW w:w="4721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42</w:t>
            </w:r>
          </w:p>
        </w:tc>
        <w:tc>
          <w:tcPr>
            <w:tcW w:w="7355" w:type="dxa"/>
            <w:vAlign w:val="center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15,23 м</w:t>
            </w:r>
          </w:p>
        </w:tc>
      </w:tr>
      <w:tr w:rsidR="00CE4469" w:rsidRPr="003140D8" w:rsidTr="009F5DA5">
        <w:tc>
          <w:tcPr>
            <w:tcW w:w="2366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42</w:t>
            </w:r>
          </w:p>
        </w:tc>
        <w:tc>
          <w:tcPr>
            <w:tcW w:w="4721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41</w:t>
            </w:r>
          </w:p>
        </w:tc>
        <w:tc>
          <w:tcPr>
            <w:tcW w:w="7355" w:type="dxa"/>
            <w:vAlign w:val="center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11,43 м</w:t>
            </w:r>
          </w:p>
        </w:tc>
      </w:tr>
      <w:tr w:rsidR="00CE4469" w:rsidRPr="003140D8" w:rsidTr="009F5DA5">
        <w:tc>
          <w:tcPr>
            <w:tcW w:w="2366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41</w:t>
            </w:r>
          </w:p>
        </w:tc>
        <w:tc>
          <w:tcPr>
            <w:tcW w:w="4721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118</w:t>
            </w:r>
          </w:p>
        </w:tc>
        <w:tc>
          <w:tcPr>
            <w:tcW w:w="7355" w:type="dxa"/>
            <w:vAlign w:val="center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53,96 м</w:t>
            </w:r>
          </w:p>
        </w:tc>
      </w:tr>
      <w:tr w:rsidR="00CE4469" w:rsidRPr="003140D8" w:rsidTr="009F5DA5">
        <w:tc>
          <w:tcPr>
            <w:tcW w:w="2366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118</w:t>
            </w:r>
          </w:p>
        </w:tc>
        <w:tc>
          <w:tcPr>
            <w:tcW w:w="4721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78</w:t>
            </w:r>
          </w:p>
        </w:tc>
        <w:tc>
          <w:tcPr>
            <w:tcW w:w="7355" w:type="dxa"/>
            <w:vAlign w:val="center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59,70 м</w:t>
            </w:r>
          </w:p>
        </w:tc>
      </w:tr>
      <w:tr w:rsidR="00CE4469" w:rsidRPr="003140D8" w:rsidTr="009F5DA5">
        <w:tc>
          <w:tcPr>
            <w:tcW w:w="2366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78</w:t>
            </w:r>
          </w:p>
        </w:tc>
        <w:tc>
          <w:tcPr>
            <w:tcW w:w="4721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77</w:t>
            </w:r>
          </w:p>
        </w:tc>
        <w:tc>
          <w:tcPr>
            <w:tcW w:w="7355" w:type="dxa"/>
            <w:vAlign w:val="center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18,60 м</w:t>
            </w:r>
          </w:p>
        </w:tc>
      </w:tr>
      <w:tr w:rsidR="00CE4469" w:rsidRPr="003140D8" w:rsidTr="009F5DA5">
        <w:tc>
          <w:tcPr>
            <w:tcW w:w="2366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77</w:t>
            </w:r>
          </w:p>
        </w:tc>
        <w:tc>
          <w:tcPr>
            <w:tcW w:w="4721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76</w:t>
            </w:r>
          </w:p>
        </w:tc>
        <w:tc>
          <w:tcPr>
            <w:tcW w:w="7355" w:type="dxa"/>
            <w:vAlign w:val="center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7,10 м</w:t>
            </w:r>
          </w:p>
        </w:tc>
      </w:tr>
      <w:tr w:rsidR="00CE4469" w:rsidRPr="003140D8" w:rsidTr="009F5DA5">
        <w:tc>
          <w:tcPr>
            <w:tcW w:w="2366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76</w:t>
            </w:r>
          </w:p>
        </w:tc>
        <w:tc>
          <w:tcPr>
            <w:tcW w:w="4721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75</w:t>
            </w:r>
          </w:p>
        </w:tc>
        <w:tc>
          <w:tcPr>
            <w:tcW w:w="7355" w:type="dxa"/>
            <w:vAlign w:val="center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21,19 м</w:t>
            </w:r>
          </w:p>
        </w:tc>
      </w:tr>
      <w:tr w:rsidR="00CE4469" w:rsidRPr="003140D8" w:rsidTr="009F5DA5">
        <w:tc>
          <w:tcPr>
            <w:tcW w:w="2366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75</w:t>
            </w:r>
          </w:p>
        </w:tc>
        <w:tc>
          <w:tcPr>
            <w:tcW w:w="4721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74</w:t>
            </w:r>
          </w:p>
        </w:tc>
        <w:tc>
          <w:tcPr>
            <w:tcW w:w="7355" w:type="dxa"/>
            <w:vAlign w:val="center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23,29 м</w:t>
            </w:r>
          </w:p>
        </w:tc>
      </w:tr>
      <w:tr w:rsidR="00CE4469" w:rsidRPr="003140D8" w:rsidTr="009F5DA5">
        <w:tc>
          <w:tcPr>
            <w:tcW w:w="2366" w:type="dxa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74</w:t>
            </w:r>
          </w:p>
        </w:tc>
        <w:tc>
          <w:tcPr>
            <w:tcW w:w="4721" w:type="dxa"/>
            <w:vAlign w:val="center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73</w:t>
            </w:r>
          </w:p>
        </w:tc>
        <w:tc>
          <w:tcPr>
            <w:tcW w:w="7355" w:type="dxa"/>
            <w:vAlign w:val="center"/>
          </w:tcPr>
          <w:p w:rsidR="00CE4469" w:rsidRPr="003140D8" w:rsidRDefault="00CE4469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направлении, замыкая контур 7,30 м</w:t>
            </w:r>
          </w:p>
        </w:tc>
      </w:tr>
      <w:tr w:rsidR="009B6EA8" w:rsidRPr="003140D8" w:rsidTr="009F5DA5">
        <w:tc>
          <w:tcPr>
            <w:tcW w:w="14442" w:type="dxa"/>
            <w:gridSpan w:val="3"/>
          </w:tcPr>
          <w:p w:rsidR="009B6EA8" w:rsidRPr="003140D8" w:rsidRDefault="0065241E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hAnsi="Times New Roman"/>
                <w:sz w:val="24"/>
                <w:szCs w:val="24"/>
              </w:rPr>
              <w:t>ЗРЗ-2</w:t>
            </w:r>
          </w:p>
        </w:tc>
      </w:tr>
      <w:tr w:rsidR="00FD185B" w:rsidRPr="003140D8" w:rsidTr="009F5DA5">
        <w:tc>
          <w:tcPr>
            <w:tcW w:w="14442" w:type="dxa"/>
            <w:gridSpan w:val="3"/>
          </w:tcPr>
          <w:p w:rsidR="00FD185B" w:rsidRPr="003140D8" w:rsidRDefault="00FD185B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Внешний контур</w:t>
            </w:r>
          </w:p>
        </w:tc>
      </w:tr>
      <w:tr w:rsidR="007A2B98" w:rsidRPr="003140D8" w:rsidTr="009F5DA5">
        <w:tc>
          <w:tcPr>
            <w:tcW w:w="2366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14</w:t>
            </w:r>
          </w:p>
        </w:tc>
        <w:tc>
          <w:tcPr>
            <w:tcW w:w="4721" w:type="dxa"/>
          </w:tcPr>
          <w:p w:rsidR="007A2B98" w:rsidRPr="003140D8" w:rsidRDefault="007A2B98" w:rsidP="00071167">
            <w:pPr>
              <w:tabs>
                <w:tab w:val="left" w:pos="993"/>
              </w:tabs>
              <w:ind w:left="-400" w:firstLine="431"/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92</w:t>
            </w:r>
          </w:p>
        </w:tc>
        <w:tc>
          <w:tcPr>
            <w:tcW w:w="7355" w:type="dxa"/>
            <w:vAlign w:val="center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51,87 м</w:t>
            </w:r>
          </w:p>
        </w:tc>
      </w:tr>
      <w:tr w:rsidR="007A2B98" w:rsidRPr="003140D8" w:rsidTr="009F5DA5">
        <w:tc>
          <w:tcPr>
            <w:tcW w:w="2366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92</w:t>
            </w:r>
          </w:p>
        </w:tc>
        <w:tc>
          <w:tcPr>
            <w:tcW w:w="4721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119</w:t>
            </w:r>
          </w:p>
        </w:tc>
        <w:tc>
          <w:tcPr>
            <w:tcW w:w="7355" w:type="dxa"/>
            <w:vAlign w:val="center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18,54 м</w:t>
            </w:r>
          </w:p>
        </w:tc>
      </w:tr>
      <w:tr w:rsidR="007A2B98" w:rsidRPr="003140D8" w:rsidTr="009F5DA5">
        <w:tc>
          <w:tcPr>
            <w:tcW w:w="2366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119</w:t>
            </w:r>
          </w:p>
        </w:tc>
        <w:tc>
          <w:tcPr>
            <w:tcW w:w="4721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120</w:t>
            </w:r>
          </w:p>
        </w:tc>
        <w:tc>
          <w:tcPr>
            <w:tcW w:w="7355" w:type="dxa"/>
            <w:vAlign w:val="center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30,51 м</w:t>
            </w:r>
          </w:p>
        </w:tc>
      </w:tr>
      <w:tr w:rsidR="007A2B98" w:rsidRPr="003140D8" w:rsidTr="009F5DA5">
        <w:tc>
          <w:tcPr>
            <w:tcW w:w="2366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120</w:t>
            </w:r>
          </w:p>
        </w:tc>
        <w:tc>
          <w:tcPr>
            <w:tcW w:w="4721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121</w:t>
            </w:r>
          </w:p>
        </w:tc>
        <w:tc>
          <w:tcPr>
            <w:tcW w:w="7355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северо-восточном направлении 62,38 м</w:t>
            </w:r>
          </w:p>
        </w:tc>
      </w:tr>
      <w:tr w:rsidR="007A2B98" w:rsidRPr="003140D8" w:rsidTr="009F5DA5">
        <w:tc>
          <w:tcPr>
            <w:tcW w:w="2366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121</w:t>
            </w:r>
          </w:p>
        </w:tc>
        <w:tc>
          <w:tcPr>
            <w:tcW w:w="4721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122</w:t>
            </w:r>
          </w:p>
        </w:tc>
        <w:tc>
          <w:tcPr>
            <w:tcW w:w="7355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59,08 м</w:t>
            </w:r>
          </w:p>
        </w:tc>
      </w:tr>
      <w:tr w:rsidR="007A2B98" w:rsidRPr="003140D8" w:rsidTr="009F5DA5">
        <w:tc>
          <w:tcPr>
            <w:tcW w:w="2366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122</w:t>
            </w:r>
          </w:p>
        </w:tc>
        <w:tc>
          <w:tcPr>
            <w:tcW w:w="4721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25</w:t>
            </w:r>
          </w:p>
        </w:tc>
        <w:tc>
          <w:tcPr>
            <w:tcW w:w="7355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юго-восточном направлении 14,39 м</w:t>
            </w:r>
          </w:p>
        </w:tc>
      </w:tr>
      <w:tr w:rsidR="007A2B98" w:rsidRPr="003140D8" w:rsidTr="009F5DA5">
        <w:tc>
          <w:tcPr>
            <w:tcW w:w="2366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25</w:t>
            </w:r>
          </w:p>
        </w:tc>
        <w:tc>
          <w:tcPr>
            <w:tcW w:w="4721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24</w:t>
            </w:r>
          </w:p>
        </w:tc>
        <w:tc>
          <w:tcPr>
            <w:tcW w:w="7355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43,58 м</w:t>
            </w:r>
          </w:p>
        </w:tc>
      </w:tr>
      <w:tr w:rsidR="007A2B98" w:rsidRPr="003140D8" w:rsidTr="009F5DA5">
        <w:tc>
          <w:tcPr>
            <w:tcW w:w="2366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24</w:t>
            </w:r>
          </w:p>
        </w:tc>
        <w:tc>
          <w:tcPr>
            <w:tcW w:w="4721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23</w:t>
            </w:r>
          </w:p>
        </w:tc>
        <w:tc>
          <w:tcPr>
            <w:tcW w:w="7355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33,35 м</w:t>
            </w:r>
          </w:p>
        </w:tc>
      </w:tr>
      <w:tr w:rsidR="007A2B98" w:rsidRPr="003140D8" w:rsidTr="009F5DA5">
        <w:tc>
          <w:tcPr>
            <w:tcW w:w="2366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23</w:t>
            </w:r>
          </w:p>
        </w:tc>
        <w:tc>
          <w:tcPr>
            <w:tcW w:w="4721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22</w:t>
            </w:r>
          </w:p>
        </w:tc>
        <w:tc>
          <w:tcPr>
            <w:tcW w:w="7355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31,45 м</w:t>
            </w:r>
          </w:p>
        </w:tc>
      </w:tr>
      <w:tr w:rsidR="007A2B98" w:rsidRPr="003140D8" w:rsidTr="009F5DA5">
        <w:tc>
          <w:tcPr>
            <w:tcW w:w="2366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22</w:t>
            </w:r>
          </w:p>
        </w:tc>
        <w:tc>
          <w:tcPr>
            <w:tcW w:w="4721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21</w:t>
            </w:r>
          </w:p>
        </w:tc>
        <w:tc>
          <w:tcPr>
            <w:tcW w:w="7355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13,51 м</w:t>
            </w:r>
          </w:p>
        </w:tc>
      </w:tr>
      <w:tr w:rsidR="007A2B98" w:rsidRPr="003140D8" w:rsidTr="009F5DA5">
        <w:tc>
          <w:tcPr>
            <w:tcW w:w="2366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21</w:t>
            </w:r>
          </w:p>
        </w:tc>
        <w:tc>
          <w:tcPr>
            <w:tcW w:w="4721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20</w:t>
            </w:r>
          </w:p>
        </w:tc>
        <w:tc>
          <w:tcPr>
            <w:tcW w:w="7355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юго-западном направлении 16,09 м</w:t>
            </w:r>
          </w:p>
        </w:tc>
      </w:tr>
      <w:tr w:rsidR="007A2B98" w:rsidRPr="003140D8" w:rsidTr="009F5DA5">
        <w:tc>
          <w:tcPr>
            <w:tcW w:w="2366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20</w:t>
            </w:r>
          </w:p>
        </w:tc>
        <w:tc>
          <w:tcPr>
            <w:tcW w:w="4721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19</w:t>
            </w:r>
          </w:p>
        </w:tc>
        <w:tc>
          <w:tcPr>
            <w:tcW w:w="7355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7,95 м</w:t>
            </w:r>
          </w:p>
        </w:tc>
      </w:tr>
      <w:tr w:rsidR="007A2B98" w:rsidRPr="003140D8" w:rsidTr="009F5DA5">
        <w:tc>
          <w:tcPr>
            <w:tcW w:w="2366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19</w:t>
            </w:r>
          </w:p>
        </w:tc>
        <w:tc>
          <w:tcPr>
            <w:tcW w:w="4721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18</w:t>
            </w:r>
          </w:p>
        </w:tc>
        <w:tc>
          <w:tcPr>
            <w:tcW w:w="7355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33,53 м</w:t>
            </w:r>
          </w:p>
        </w:tc>
      </w:tr>
      <w:tr w:rsidR="007A2B98" w:rsidRPr="003140D8" w:rsidTr="009F5DA5">
        <w:tc>
          <w:tcPr>
            <w:tcW w:w="2366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18</w:t>
            </w:r>
          </w:p>
        </w:tc>
        <w:tc>
          <w:tcPr>
            <w:tcW w:w="4721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17</w:t>
            </w:r>
          </w:p>
        </w:tc>
        <w:tc>
          <w:tcPr>
            <w:tcW w:w="7355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12,15 м</w:t>
            </w:r>
          </w:p>
        </w:tc>
      </w:tr>
      <w:tr w:rsidR="007A2B98" w:rsidRPr="003140D8" w:rsidTr="009F5DA5">
        <w:tc>
          <w:tcPr>
            <w:tcW w:w="2366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17</w:t>
            </w:r>
          </w:p>
        </w:tc>
        <w:tc>
          <w:tcPr>
            <w:tcW w:w="4721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16</w:t>
            </w:r>
          </w:p>
        </w:tc>
        <w:tc>
          <w:tcPr>
            <w:tcW w:w="7355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12,66 м</w:t>
            </w:r>
          </w:p>
        </w:tc>
      </w:tr>
      <w:tr w:rsidR="007A2B98" w:rsidRPr="003140D8" w:rsidTr="009F5DA5">
        <w:tc>
          <w:tcPr>
            <w:tcW w:w="2366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16</w:t>
            </w:r>
          </w:p>
        </w:tc>
        <w:tc>
          <w:tcPr>
            <w:tcW w:w="4721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15</w:t>
            </w:r>
          </w:p>
        </w:tc>
        <w:tc>
          <w:tcPr>
            <w:tcW w:w="7355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 29,33 м</w:t>
            </w:r>
          </w:p>
        </w:tc>
      </w:tr>
      <w:tr w:rsidR="007A2B98" w:rsidRPr="003140D8" w:rsidTr="009F5DA5">
        <w:tc>
          <w:tcPr>
            <w:tcW w:w="2366" w:type="dxa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15</w:t>
            </w:r>
          </w:p>
        </w:tc>
        <w:tc>
          <w:tcPr>
            <w:tcW w:w="4721" w:type="dxa"/>
            <w:vAlign w:val="center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SimSun" w:hAnsi="Times New Roman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>14</w:t>
            </w:r>
          </w:p>
        </w:tc>
        <w:tc>
          <w:tcPr>
            <w:tcW w:w="7355" w:type="dxa"/>
            <w:vAlign w:val="center"/>
          </w:tcPr>
          <w:p w:rsidR="007A2B98" w:rsidRPr="003140D8" w:rsidRDefault="007A2B98" w:rsidP="00071167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</w:pPr>
            <w:r w:rsidRPr="003140D8">
              <w:rPr>
                <w:rFonts w:ascii="Times New Roman" w:eastAsia="DengXian" w:hAnsi="Times New Roman"/>
                <w:kern w:val="2"/>
                <w:sz w:val="24"/>
                <w:szCs w:val="24"/>
                <w:lang w:eastAsia="zh-CN"/>
                <w14:ligatures w14:val="standardContextual"/>
              </w:rPr>
              <w:t>в северо-западном направлении, замыкая контур 17,55 м</w:t>
            </w:r>
          </w:p>
        </w:tc>
      </w:tr>
    </w:tbl>
    <w:p w:rsidR="004715B4" w:rsidRPr="003140D8" w:rsidRDefault="004715B4" w:rsidP="0045067D">
      <w:pPr>
        <w:rPr>
          <w:rFonts w:ascii="Times New Roman" w:hAnsi="Times New Roman"/>
          <w:color w:val="00B050"/>
          <w:highlight w:val="yellow"/>
        </w:rPr>
      </w:pPr>
    </w:p>
    <w:p w:rsidR="00F4662A" w:rsidRPr="0032053D" w:rsidRDefault="003F7FF4" w:rsidP="00260B54">
      <w:pPr>
        <w:jc w:val="center"/>
        <w:rPr>
          <w:rFonts w:ascii="Times New Roman" w:hAnsi="Times New Roman"/>
          <w:sz w:val="28"/>
          <w:szCs w:val="28"/>
        </w:rPr>
        <w:sectPr w:rsidR="00F4662A" w:rsidRPr="0032053D" w:rsidSect="003140D8">
          <w:headerReference w:type="default" r:id="rId9"/>
          <w:type w:val="continuous"/>
          <w:pgSz w:w="16834" w:h="11907" w:orient="landscape" w:code="9"/>
          <w:pgMar w:top="1134" w:right="567" w:bottom="1134" w:left="1985" w:header="272" w:footer="397" w:gutter="0"/>
          <w:cols w:space="720"/>
          <w:formProt w:val="0"/>
          <w:titlePg/>
          <w:docGrid w:linePitch="272"/>
        </w:sectPr>
      </w:pPr>
      <w:r w:rsidRPr="0032053D">
        <w:rPr>
          <w:rFonts w:ascii="Times New Roman" w:hAnsi="Times New Roman"/>
          <w:sz w:val="28"/>
          <w:szCs w:val="28"/>
        </w:rPr>
        <w:t>3</w:t>
      </w:r>
      <w:r w:rsidR="000404EA" w:rsidRPr="0032053D">
        <w:rPr>
          <w:rFonts w:ascii="Times New Roman" w:hAnsi="Times New Roman"/>
          <w:sz w:val="28"/>
          <w:szCs w:val="28"/>
        </w:rPr>
        <w:t>.</w:t>
      </w:r>
      <w:r w:rsidR="00BD0DB6" w:rsidRPr="0032053D">
        <w:rPr>
          <w:rFonts w:ascii="Times New Roman" w:hAnsi="Times New Roman"/>
          <w:sz w:val="28"/>
          <w:szCs w:val="28"/>
        </w:rPr>
        <w:t> </w:t>
      </w:r>
      <w:r w:rsidR="000404EA" w:rsidRPr="0032053D">
        <w:rPr>
          <w:rFonts w:ascii="Times New Roman" w:hAnsi="Times New Roman"/>
          <w:sz w:val="28"/>
          <w:szCs w:val="28"/>
        </w:rPr>
        <w:t>Карта (схема) границ зон охраны объекта культурного наследия</w:t>
      </w:r>
      <w:r w:rsidR="00F775D2" w:rsidRPr="0032053D">
        <w:rPr>
          <w:rFonts w:ascii="Times New Roman" w:hAnsi="Times New Roman"/>
          <w:sz w:val="28"/>
          <w:szCs w:val="28"/>
        </w:rPr>
        <w:t xml:space="preserve"> </w:t>
      </w:r>
      <w:r w:rsidR="000404EA" w:rsidRPr="0032053D">
        <w:rPr>
          <w:rFonts w:ascii="Times New Roman" w:hAnsi="Times New Roman"/>
          <w:sz w:val="28"/>
          <w:szCs w:val="28"/>
        </w:rPr>
        <w:t>представлена</w:t>
      </w:r>
      <w:r w:rsidR="0025016F" w:rsidRPr="0032053D">
        <w:rPr>
          <w:rFonts w:ascii="Times New Roman" w:hAnsi="Times New Roman"/>
          <w:sz w:val="28"/>
          <w:szCs w:val="28"/>
        </w:rPr>
        <w:br/>
      </w:r>
      <w:r w:rsidR="000404EA" w:rsidRPr="0032053D">
        <w:rPr>
          <w:rFonts w:ascii="Times New Roman" w:hAnsi="Times New Roman"/>
          <w:sz w:val="28"/>
          <w:szCs w:val="28"/>
        </w:rPr>
        <w:t>в приложении к настоящим зонам охра</w:t>
      </w:r>
      <w:r w:rsidR="00F775D2" w:rsidRPr="0032053D">
        <w:rPr>
          <w:rFonts w:ascii="Times New Roman" w:hAnsi="Times New Roman"/>
          <w:sz w:val="28"/>
          <w:szCs w:val="28"/>
        </w:rPr>
        <w:t>ны объекта культурного наследия</w:t>
      </w:r>
    </w:p>
    <w:tbl>
      <w:tblPr>
        <w:tblW w:w="14538" w:type="dxa"/>
        <w:tblLook w:val="01E0" w:firstRow="1" w:lastRow="1" w:firstColumn="1" w:lastColumn="1" w:noHBand="0" w:noVBand="0"/>
      </w:tblPr>
      <w:tblGrid>
        <w:gridCol w:w="10326"/>
        <w:gridCol w:w="4212"/>
      </w:tblGrid>
      <w:tr w:rsidR="006E1EBD" w:rsidRPr="00CE38EE" w:rsidTr="00621BFA">
        <w:tc>
          <w:tcPr>
            <w:tcW w:w="10326" w:type="dxa"/>
            <w:shd w:val="clear" w:color="auto" w:fill="auto"/>
          </w:tcPr>
          <w:p w:rsidR="006E1EBD" w:rsidRPr="00CE38EE" w:rsidRDefault="006E1EBD" w:rsidP="006E1EBD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12" w:type="dxa"/>
            <w:shd w:val="clear" w:color="auto" w:fill="auto"/>
          </w:tcPr>
          <w:p w:rsidR="006E1EBD" w:rsidRDefault="006E1EBD" w:rsidP="006E1EBD">
            <w:pPr>
              <w:rPr>
                <w:rFonts w:ascii="Times New Roman" w:hAnsi="Times New Roman"/>
                <w:sz w:val="28"/>
                <w:szCs w:val="28"/>
              </w:rPr>
            </w:pPr>
            <w:r w:rsidRPr="00CE38EE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</w:p>
          <w:p w:rsidR="006E1EBD" w:rsidRDefault="006E1EBD" w:rsidP="006E1EBD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40D8">
              <w:rPr>
                <w:rFonts w:ascii="Times New Roman" w:hAnsi="Times New Roman"/>
                <w:sz w:val="28"/>
                <w:szCs w:val="28"/>
              </w:rPr>
              <w:t>к зонам охраны объекта культурного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140D8">
              <w:rPr>
                <w:rFonts w:ascii="Times New Roman" w:hAnsi="Times New Roman"/>
                <w:sz w:val="28"/>
                <w:szCs w:val="28"/>
              </w:rPr>
              <w:t xml:space="preserve">наследия регионального значения «Усадьба фон Дервиза», XIX в. (Рязанская область, </w:t>
            </w:r>
            <w:proofErr w:type="spellStart"/>
            <w:r w:rsidRPr="003140D8">
              <w:rPr>
                <w:rFonts w:ascii="Times New Roman" w:hAnsi="Times New Roman"/>
                <w:sz w:val="28"/>
                <w:szCs w:val="28"/>
              </w:rPr>
              <w:t>Старожиловский</w:t>
            </w:r>
            <w:proofErr w:type="spellEnd"/>
            <w:r w:rsidRPr="003140D8">
              <w:rPr>
                <w:rFonts w:ascii="Times New Roman" w:hAnsi="Times New Roman"/>
                <w:sz w:val="28"/>
                <w:szCs w:val="28"/>
              </w:rPr>
              <w:t xml:space="preserve"> район, </w:t>
            </w:r>
            <w:proofErr w:type="gramEnd"/>
          </w:p>
          <w:p w:rsidR="006E1EBD" w:rsidRPr="00CE38EE" w:rsidRDefault="006E1EBD" w:rsidP="006E1EBD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140D8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3140D8">
              <w:rPr>
                <w:rFonts w:ascii="Times New Roman" w:hAnsi="Times New Roman"/>
                <w:sz w:val="28"/>
                <w:szCs w:val="28"/>
              </w:rPr>
              <w:t>. Соха,  ул. Центральная)</w:t>
            </w:r>
          </w:p>
        </w:tc>
      </w:tr>
    </w:tbl>
    <w:p w:rsidR="006E1EBD" w:rsidRDefault="006E1EBD">
      <w:pPr>
        <w:rPr>
          <w:rFonts w:ascii="Times New Roman" w:hAnsi="Times New Roman"/>
          <w:sz w:val="28"/>
          <w:szCs w:val="28"/>
        </w:rPr>
      </w:pPr>
    </w:p>
    <w:p w:rsidR="006E1EBD" w:rsidRDefault="006E1EBD">
      <w:pPr>
        <w:rPr>
          <w:rFonts w:ascii="Times New Roman" w:hAnsi="Times New Roman"/>
          <w:sz w:val="28"/>
          <w:szCs w:val="28"/>
        </w:rPr>
      </w:pPr>
    </w:p>
    <w:p w:rsidR="006E1EBD" w:rsidRDefault="006E1EBD">
      <w:pPr>
        <w:rPr>
          <w:rFonts w:ascii="Times New Roman" w:hAnsi="Times New Roman"/>
          <w:sz w:val="28"/>
          <w:szCs w:val="28"/>
        </w:rPr>
      </w:pPr>
    </w:p>
    <w:p w:rsidR="00F4662A" w:rsidRPr="003140D8" w:rsidRDefault="00F4662A" w:rsidP="00F4662A">
      <w:pPr>
        <w:jc w:val="both"/>
        <w:rPr>
          <w:rFonts w:ascii="Times New Roman" w:hAnsi="Times New Roman"/>
          <w:sz w:val="16"/>
          <w:szCs w:val="16"/>
          <w:highlight w:val="yellow"/>
        </w:rPr>
      </w:pPr>
    </w:p>
    <w:p w:rsidR="00F4662A" w:rsidRPr="003140D8" w:rsidRDefault="00F4662A" w:rsidP="00F4662A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</w:pPr>
      <w:r w:rsidRPr="003140D8"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  <w:t xml:space="preserve">Карта (схема) границ </w:t>
      </w:r>
      <w:r w:rsidRPr="003140D8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>зон охраны объекта культурного</w:t>
      </w:r>
    </w:p>
    <w:p w:rsidR="00C9730F" w:rsidRPr="003140D8" w:rsidRDefault="00F4662A" w:rsidP="00F4662A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3140D8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 xml:space="preserve">наследия </w:t>
      </w:r>
      <w:r w:rsidR="00C72AF3" w:rsidRPr="003140D8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>регион</w:t>
      </w:r>
      <w:r w:rsidRPr="003140D8"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t xml:space="preserve">ального значения </w:t>
      </w:r>
      <w:r w:rsidR="003513A2" w:rsidRPr="003140D8">
        <w:rPr>
          <w:rFonts w:ascii="Times New Roman" w:hAnsi="Times New Roman"/>
          <w:sz w:val="28"/>
          <w:szCs w:val="28"/>
        </w:rPr>
        <w:t>«Усадьба фон Дервиза», XIX в.</w:t>
      </w:r>
      <w:r w:rsidR="006E1EBD">
        <w:rPr>
          <w:rFonts w:ascii="Times New Roman" w:hAnsi="Times New Roman"/>
          <w:sz w:val="28"/>
          <w:szCs w:val="28"/>
        </w:rPr>
        <w:br/>
      </w:r>
      <w:r w:rsidR="003513A2" w:rsidRPr="003140D8">
        <w:rPr>
          <w:rFonts w:ascii="Times New Roman" w:hAnsi="Times New Roman"/>
          <w:sz w:val="28"/>
          <w:szCs w:val="28"/>
        </w:rPr>
        <w:t>(Рязанская область,</w:t>
      </w:r>
      <w:r w:rsidR="006E1E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13A2" w:rsidRPr="003140D8">
        <w:rPr>
          <w:rFonts w:ascii="Times New Roman" w:hAnsi="Times New Roman"/>
          <w:sz w:val="28"/>
          <w:szCs w:val="28"/>
        </w:rPr>
        <w:t>Старожиловский</w:t>
      </w:r>
      <w:proofErr w:type="spellEnd"/>
      <w:r w:rsidR="003513A2" w:rsidRPr="003140D8">
        <w:rPr>
          <w:rFonts w:ascii="Times New Roman" w:hAnsi="Times New Roman"/>
          <w:sz w:val="28"/>
          <w:szCs w:val="28"/>
        </w:rPr>
        <w:t xml:space="preserve"> район, с. Соха,  ул. Центральная)</w:t>
      </w:r>
      <w:proofErr w:type="gramEnd"/>
    </w:p>
    <w:p w:rsidR="00C9730F" w:rsidRPr="003140D8" w:rsidRDefault="00C9730F" w:rsidP="00F4662A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C9730F" w:rsidRPr="003140D8" w:rsidRDefault="00C9730F" w:rsidP="00F4662A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C9730F" w:rsidRPr="003140D8" w:rsidRDefault="00C9730F" w:rsidP="00F4662A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C9730F" w:rsidRPr="003140D8" w:rsidRDefault="00C9730F" w:rsidP="00F4662A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C9730F" w:rsidRPr="003140D8" w:rsidRDefault="00C9730F" w:rsidP="00F4662A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C9730F" w:rsidRPr="003140D8" w:rsidRDefault="00C9730F" w:rsidP="00F4662A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C9730F" w:rsidRPr="003140D8" w:rsidRDefault="00C9730F" w:rsidP="00F4662A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C9730F" w:rsidRPr="003140D8" w:rsidRDefault="00C9730F" w:rsidP="00F4662A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C9730F" w:rsidRPr="003140D8" w:rsidRDefault="00C9730F" w:rsidP="00F4662A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C9730F" w:rsidRPr="003140D8" w:rsidRDefault="00C9730F" w:rsidP="00F4662A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C9730F" w:rsidRPr="003140D8" w:rsidRDefault="00C9730F" w:rsidP="00F4662A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C9730F" w:rsidRPr="003140D8" w:rsidRDefault="00C9730F" w:rsidP="00F4662A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C9730F" w:rsidRPr="003140D8" w:rsidRDefault="00C9730F" w:rsidP="00F4662A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eastAsia="Calibri" w:hAnsi="Times New Roman"/>
          <w:kern w:val="2"/>
          <w:sz w:val="28"/>
          <w:szCs w:val="28"/>
          <w:lang w:eastAsia="en-US"/>
          <w14:ligatures w14:val="standardContextual"/>
        </w:rPr>
        <w:sectPr w:rsidR="00C9730F" w:rsidRPr="003140D8" w:rsidSect="006E1EBD">
          <w:pgSz w:w="16834" w:h="11907" w:orient="landscape" w:code="9"/>
          <w:pgMar w:top="1134" w:right="567" w:bottom="1134" w:left="1985" w:header="272" w:footer="397" w:gutter="0"/>
          <w:cols w:space="720"/>
          <w:formProt w:val="0"/>
          <w:docGrid w:linePitch="272"/>
        </w:sectPr>
      </w:pPr>
    </w:p>
    <w:p w:rsidR="00F4662A" w:rsidRPr="003140D8" w:rsidRDefault="003E4A3C" w:rsidP="00CC3391">
      <w:pPr>
        <w:autoSpaceDE w:val="0"/>
        <w:autoSpaceDN w:val="0"/>
        <w:adjustRightInd w:val="0"/>
        <w:spacing w:line="259" w:lineRule="auto"/>
        <w:jc w:val="center"/>
        <w:outlineLvl w:val="0"/>
        <w:rPr>
          <w:rFonts w:ascii="Times New Roman" w:eastAsia="Calibri" w:hAnsi="Times New Roman"/>
          <w:kern w:val="2"/>
          <w:sz w:val="28"/>
          <w:szCs w:val="22"/>
          <w:lang w:eastAsia="en-US"/>
          <w14:ligatures w14:val="standardContextual"/>
        </w:rPr>
      </w:pPr>
      <w:r w:rsidRPr="003140D8">
        <w:rPr>
          <w:rFonts w:ascii="Times New Roman" w:eastAsia="Calibri" w:hAnsi="Times New Roman"/>
          <w:noProof/>
          <w:kern w:val="2"/>
          <w:sz w:val="28"/>
          <w:szCs w:val="28"/>
        </w:rPr>
        <w:lastRenderedPageBreak/>
        <w:drawing>
          <wp:inline distT="0" distB="0" distL="0" distR="0" wp14:anchorId="4BE4623C" wp14:editId="139985B8">
            <wp:extent cx="8951245" cy="6330910"/>
            <wp:effectExtent l="0" t="0" r="2540" b="0"/>
            <wp:docPr id="1" name="Рисунок 1" descr="F:\ПЗО_Усадьба фон Дервиза (замечания от 24.11.2025)\Графическая часть\ОКН фон Девизаа зоны с точ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ЗО_Усадьба фон Дервиза (замечания от 24.11.2025)\Графическая часть\ОКН фон Девизаа зоны с точкам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902" cy="633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62A" w:rsidRPr="003140D8" w:rsidSect="006E1EBD">
      <w:pgSz w:w="16834" w:h="11907" w:orient="landscape" w:code="9"/>
      <w:pgMar w:top="1134" w:right="567" w:bottom="1134" w:left="1985" w:header="272" w:footer="397" w:gutter="0"/>
      <w:cols w:space="720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141" w:rsidRDefault="00987141">
      <w:r>
        <w:separator/>
      </w:r>
    </w:p>
  </w:endnote>
  <w:endnote w:type="continuationSeparator" w:id="0">
    <w:p w:rsidR="00987141" w:rsidRDefault="00987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141" w:rsidRDefault="00987141">
      <w:r>
        <w:separator/>
      </w:r>
    </w:p>
  </w:footnote>
  <w:footnote w:type="continuationSeparator" w:id="0">
    <w:p w:rsidR="00987141" w:rsidRDefault="009871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0D8" w:rsidRPr="00481B88" w:rsidRDefault="003140D8" w:rsidP="00E37801">
    <w:pPr>
      <w:pStyle w:val="a5"/>
      <w:framePr w:w="326" w:wrap="around" w:vAnchor="text" w:hAnchor="page" w:x="6486" w:y="321"/>
      <w:rPr>
        <w:rStyle w:val="a8"/>
        <w:rFonts w:ascii="Times New Roman" w:hAnsi="Times New Roman"/>
        <w:sz w:val="28"/>
        <w:szCs w:val="28"/>
      </w:rPr>
    </w:pPr>
  </w:p>
  <w:p w:rsidR="003140D8" w:rsidRPr="0045067D" w:rsidRDefault="003140D8" w:rsidP="0045067D">
    <w:pPr>
      <w:jc w:val="center"/>
      <w:rPr>
        <w:rFonts w:ascii="Times New Roman" w:hAnsi="Times New Roman"/>
        <w:sz w:val="24"/>
        <w:szCs w:val="24"/>
      </w:rPr>
    </w:pPr>
    <w:r w:rsidRPr="0045067D">
      <w:rPr>
        <w:rFonts w:ascii="Times New Roman" w:hAnsi="Times New Roman"/>
        <w:sz w:val="24"/>
        <w:szCs w:val="24"/>
      </w:rPr>
      <w:fldChar w:fldCharType="begin"/>
    </w:r>
    <w:r w:rsidRPr="0045067D">
      <w:rPr>
        <w:rFonts w:ascii="Times New Roman" w:hAnsi="Times New Roman"/>
        <w:sz w:val="24"/>
        <w:szCs w:val="24"/>
      </w:rPr>
      <w:instrText xml:space="preserve">PAGE  </w:instrText>
    </w:r>
    <w:r w:rsidRPr="0045067D">
      <w:rPr>
        <w:rFonts w:ascii="Times New Roman" w:hAnsi="Times New Roman"/>
        <w:sz w:val="24"/>
        <w:szCs w:val="24"/>
      </w:rPr>
      <w:fldChar w:fldCharType="separate"/>
    </w:r>
    <w:r w:rsidR="00151EE1">
      <w:rPr>
        <w:rFonts w:ascii="Times New Roman" w:hAnsi="Times New Roman"/>
        <w:noProof/>
        <w:sz w:val="24"/>
        <w:szCs w:val="24"/>
      </w:rPr>
      <w:t>16</w:t>
    </w:r>
    <w:r w:rsidRPr="0045067D">
      <w:rPr>
        <w:rFonts w:ascii="Times New Roman" w:hAnsi="Times New Roman"/>
        <w:sz w:val="24"/>
        <w:szCs w:val="24"/>
      </w:rPr>
      <w:fldChar w:fldCharType="end"/>
    </w:r>
  </w:p>
  <w:p w:rsidR="003140D8" w:rsidRPr="00E37801" w:rsidRDefault="003140D8" w:rsidP="006E1EBD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55pt;height:11.3pt" o:bullet="t">
        <v:imagedata r:id="rId1" o:title="Номер версии 555" gain="79922f" blacklevel="-1966f"/>
      </v:shape>
    </w:pict>
  </w:numPicBullet>
  <w:abstractNum w:abstractNumId="0">
    <w:nsid w:val="0C041558"/>
    <w:multiLevelType w:val="hybridMultilevel"/>
    <w:tmpl w:val="0AC8D9D6"/>
    <w:lvl w:ilvl="0" w:tplc="A1CEFC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CA52016"/>
    <w:multiLevelType w:val="hybridMultilevel"/>
    <w:tmpl w:val="2A10F5C0"/>
    <w:lvl w:ilvl="0" w:tplc="560687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C5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F094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40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0B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82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4E2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084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C31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EA617D"/>
    <w:multiLevelType w:val="hybridMultilevel"/>
    <w:tmpl w:val="6F325B8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B756AE"/>
    <w:multiLevelType w:val="hybridMultilevel"/>
    <w:tmpl w:val="AFD65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5024D1"/>
    <w:multiLevelType w:val="hybridMultilevel"/>
    <w:tmpl w:val="2BEA3C52"/>
    <w:lvl w:ilvl="0" w:tplc="A2342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CE2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384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A14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60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C418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CA9E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D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5C5A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E87333B"/>
    <w:multiLevelType w:val="hybridMultilevel"/>
    <w:tmpl w:val="15C81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0D5463"/>
    <w:multiLevelType w:val="multilevel"/>
    <w:tmpl w:val="2BEA3C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B975AAC"/>
    <w:multiLevelType w:val="hybridMultilevel"/>
    <w:tmpl w:val="97645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F107BA"/>
    <w:multiLevelType w:val="multilevel"/>
    <w:tmpl w:val="2A10F5C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8A64FD0"/>
    <w:multiLevelType w:val="hybridMultilevel"/>
    <w:tmpl w:val="5D26016E"/>
    <w:lvl w:ilvl="0" w:tplc="7E3E851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4B3C713C"/>
    <w:multiLevelType w:val="hybridMultilevel"/>
    <w:tmpl w:val="5706D74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49026C"/>
    <w:multiLevelType w:val="hybridMultilevel"/>
    <w:tmpl w:val="CDDAA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E66829"/>
    <w:multiLevelType w:val="hybridMultilevel"/>
    <w:tmpl w:val="6FE05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140D7E"/>
    <w:multiLevelType w:val="hybridMultilevel"/>
    <w:tmpl w:val="7662316A"/>
    <w:lvl w:ilvl="0" w:tplc="3C167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02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A80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A42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C95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0F2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6EA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6C7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A12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7CE0728B"/>
    <w:multiLevelType w:val="hybridMultilevel"/>
    <w:tmpl w:val="36D6228A"/>
    <w:lvl w:ilvl="0" w:tplc="7ABE2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2B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5ABA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41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4C60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0AB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A6C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88E8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544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1"/>
  </w:num>
  <w:num w:numId="3">
    <w:abstractNumId w:val="8"/>
  </w:num>
  <w:num w:numId="4">
    <w:abstractNumId w:val="4"/>
  </w:num>
  <w:num w:numId="5">
    <w:abstractNumId w:val="6"/>
  </w:num>
  <w:num w:numId="6">
    <w:abstractNumId w:val="13"/>
  </w:num>
  <w:num w:numId="7">
    <w:abstractNumId w:val="2"/>
  </w:num>
  <w:num w:numId="8">
    <w:abstractNumId w:val="9"/>
  </w:num>
  <w:num w:numId="9">
    <w:abstractNumId w:val="0"/>
  </w:num>
  <w:num w:numId="10">
    <w:abstractNumId w:val="10"/>
  </w:num>
  <w:num w:numId="11">
    <w:abstractNumId w:val="12"/>
  </w:num>
  <w:num w:numId="12">
    <w:abstractNumId w:val="3"/>
  </w:num>
  <w:num w:numId="13">
    <w:abstractNumId w:val="5"/>
  </w:num>
  <w:num w:numId="14">
    <w:abstractNumId w:val="7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drawingGridHorizontalSpacing w:val="78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4EA"/>
    <w:rsid w:val="0000011E"/>
    <w:rsid w:val="000026C5"/>
    <w:rsid w:val="00006DAF"/>
    <w:rsid w:val="00011BE4"/>
    <w:rsid w:val="0001360F"/>
    <w:rsid w:val="00013A1C"/>
    <w:rsid w:val="000151E0"/>
    <w:rsid w:val="000331B3"/>
    <w:rsid w:val="00033413"/>
    <w:rsid w:val="000348F7"/>
    <w:rsid w:val="00037C0C"/>
    <w:rsid w:val="00037C77"/>
    <w:rsid w:val="000404EA"/>
    <w:rsid w:val="00040FB5"/>
    <w:rsid w:val="00044325"/>
    <w:rsid w:val="00046E59"/>
    <w:rsid w:val="00047CE3"/>
    <w:rsid w:val="000502A3"/>
    <w:rsid w:val="000506D5"/>
    <w:rsid w:val="00050FCC"/>
    <w:rsid w:val="0005104D"/>
    <w:rsid w:val="00052E79"/>
    <w:rsid w:val="00053622"/>
    <w:rsid w:val="000546D0"/>
    <w:rsid w:val="00056C49"/>
    <w:rsid w:val="00056DEB"/>
    <w:rsid w:val="000637AD"/>
    <w:rsid w:val="0006505A"/>
    <w:rsid w:val="00071167"/>
    <w:rsid w:val="00072D83"/>
    <w:rsid w:val="000732D6"/>
    <w:rsid w:val="00073A7A"/>
    <w:rsid w:val="00074B34"/>
    <w:rsid w:val="00075134"/>
    <w:rsid w:val="00076D5E"/>
    <w:rsid w:val="000774CF"/>
    <w:rsid w:val="00077757"/>
    <w:rsid w:val="0008392B"/>
    <w:rsid w:val="00084DD3"/>
    <w:rsid w:val="0008524C"/>
    <w:rsid w:val="0008588A"/>
    <w:rsid w:val="000865C2"/>
    <w:rsid w:val="000917C0"/>
    <w:rsid w:val="0009191B"/>
    <w:rsid w:val="00091C41"/>
    <w:rsid w:val="00092388"/>
    <w:rsid w:val="0009376B"/>
    <w:rsid w:val="00093D0E"/>
    <w:rsid w:val="00094AAE"/>
    <w:rsid w:val="0009606B"/>
    <w:rsid w:val="000A39A7"/>
    <w:rsid w:val="000A4242"/>
    <w:rsid w:val="000A5935"/>
    <w:rsid w:val="000A7AC3"/>
    <w:rsid w:val="000B0736"/>
    <w:rsid w:val="000B17AD"/>
    <w:rsid w:val="000B3E9E"/>
    <w:rsid w:val="000B42BE"/>
    <w:rsid w:val="000C0BEC"/>
    <w:rsid w:val="000C0C21"/>
    <w:rsid w:val="000C15B4"/>
    <w:rsid w:val="000C28B5"/>
    <w:rsid w:val="000C6265"/>
    <w:rsid w:val="000D1756"/>
    <w:rsid w:val="000D2432"/>
    <w:rsid w:val="000D7A80"/>
    <w:rsid w:val="000E0E33"/>
    <w:rsid w:val="000E1C3A"/>
    <w:rsid w:val="000E22D4"/>
    <w:rsid w:val="000F1DC2"/>
    <w:rsid w:val="000F3899"/>
    <w:rsid w:val="000F47D1"/>
    <w:rsid w:val="000F4CF8"/>
    <w:rsid w:val="000F7809"/>
    <w:rsid w:val="00102532"/>
    <w:rsid w:val="0010529A"/>
    <w:rsid w:val="00107D8D"/>
    <w:rsid w:val="0011000D"/>
    <w:rsid w:val="0011237F"/>
    <w:rsid w:val="0012028A"/>
    <w:rsid w:val="0012083A"/>
    <w:rsid w:val="00121A5A"/>
    <w:rsid w:val="00122CFD"/>
    <w:rsid w:val="00131681"/>
    <w:rsid w:val="00131ED1"/>
    <w:rsid w:val="00132C8A"/>
    <w:rsid w:val="0014069B"/>
    <w:rsid w:val="00143ADC"/>
    <w:rsid w:val="00150933"/>
    <w:rsid w:val="00151370"/>
    <w:rsid w:val="00151B7C"/>
    <w:rsid w:val="00151D16"/>
    <w:rsid w:val="00151EE1"/>
    <w:rsid w:val="00153F7A"/>
    <w:rsid w:val="00156361"/>
    <w:rsid w:val="00157AAF"/>
    <w:rsid w:val="00162E72"/>
    <w:rsid w:val="00164065"/>
    <w:rsid w:val="0016607F"/>
    <w:rsid w:val="00172DBB"/>
    <w:rsid w:val="00173AB7"/>
    <w:rsid w:val="00175BE5"/>
    <w:rsid w:val="001822EF"/>
    <w:rsid w:val="001828A2"/>
    <w:rsid w:val="00183D8B"/>
    <w:rsid w:val="001850F4"/>
    <w:rsid w:val="001850FC"/>
    <w:rsid w:val="00190FF9"/>
    <w:rsid w:val="00193C89"/>
    <w:rsid w:val="001947BE"/>
    <w:rsid w:val="001A01F2"/>
    <w:rsid w:val="001A3E12"/>
    <w:rsid w:val="001A560F"/>
    <w:rsid w:val="001A580E"/>
    <w:rsid w:val="001B0982"/>
    <w:rsid w:val="001B240B"/>
    <w:rsid w:val="001B2757"/>
    <w:rsid w:val="001B32BA"/>
    <w:rsid w:val="001B502E"/>
    <w:rsid w:val="001C0F8A"/>
    <w:rsid w:val="001C22EB"/>
    <w:rsid w:val="001C507C"/>
    <w:rsid w:val="001C70FF"/>
    <w:rsid w:val="001C7FBA"/>
    <w:rsid w:val="001D1519"/>
    <w:rsid w:val="001D2DBD"/>
    <w:rsid w:val="001E0317"/>
    <w:rsid w:val="001E0CAD"/>
    <w:rsid w:val="001E20F1"/>
    <w:rsid w:val="001E4D79"/>
    <w:rsid w:val="001E68CD"/>
    <w:rsid w:val="001F12E8"/>
    <w:rsid w:val="001F228C"/>
    <w:rsid w:val="001F3649"/>
    <w:rsid w:val="001F4352"/>
    <w:rsid w:val="001F54C7"/>
    <w:rsid w:val="001F64B8"/>
    <w:rsid w:val="001F7C83"/>
    <w:rsid w:val="00200E46"/>
    <w:rsid w:val="0020134C"/>
    <w:rsid w:val="00203046"/>
    <w:rsid w:val="002052E2"/>
    <w:rsid w:val="00205AB5"/>
    <w:rsid w:val="002068EA"/>
    <w:rsid w:val="00207724"/>
    <w:rsid w:val="00220992"/>
    <w:rsid w:val="00221703"/>
    <w:rsid w:val="0022497F"/>
    <w:rsid w:val="00224DBA"/>
    <w:rsid w:val="0022601C"/>
    <w:rsid w:val="002275A6"/>
    <w:rsid w:val="00231F1C"/>
    <w:rsid w:val="00235788"/>
    <w:rsid w:val="00235F11"/>
    <w:rsid w:val="0023643F"/>
    <w:rsid w:val="002367F4"/>
    <w:rsid w:val="00242DDB"/>
    <w:rsid w:val="002436D8"/>
    <w:rsid w:val="00244725"/>
    <w:rsid w:val="002479A2"/>
    <w:rsid w:val="0025016F"/>
    <w:rsid w:val="00257554"/>
    <w:rsid w:val="0026087E"/>
    <w:rsid w:val="00260B54"/>
    <w:rsid w:val="0026161A"/>
    <w:rsid w:val="00261767"/>
    <w:rsid w:val="00261DE0"/>
    <w:rsid w:val="00261E75"/>
    <w:rsid w:val="0026446B"/>
    <w:rsid w:val="00265420"/>
    <w:rsid w:val="002657C7"/>
    <w:rsid w:val="00267FAA"/>
    <w:rsid w:val="00274E14"/>
    <w:rsid w:val="002760E0"/>
    <w:rsid w:val="00280A6D"/>
    <w:rsid w:val="002819D2"/>
    <w:rsid w:val="0028444B"/>
    <w:rsid w:val="00284CD3"/>
    <w:rsid w:val="00286ECA"/>
    <w:rsid w:val="00294EDD"/>
    <w:rsid w:val="002953B6"/>
    <w:rsid w:val="002964C7"/>
    <w:rsid w:val="002A7883"/>
    <w:rsid w:val="002B01AB"/>
    <w:rsid w:val="002B080B"/>
    <w:rsid w:val="002B192E"/>
    <w:rsid w:val="002B38C1"/>
    <w:rsid w:val="002B75D9"/>
    <w:rsid w:val="002B7A59"/>
    <w:rsid w:val="002C1442"/>
    <w:rsid w:val="002C3117"/>
    <w:rsid w:val="002C631B"/>
    <w:rsid w:val="002C6B4B"/>
    <w:rsid w:val="002D0E1F"/>
    <w:rsid w:val="002D1000"/>
    <w:rsid w:val="002E034A"/>
    <w:rsid w:val="002E0F41"/>
    <w:rsid w:val="002E1C05"/>
    <w:rsid w:val="002E51A7"/>
    <w:rsid w:val="002E525D"/>
    <w:rsid w:val="002E5A5F"/>
    <w:rsid w:val="002F1130"/>
    <w:rsid w:val="002F1E81"/>
    <w:rsid w:val="002F398B"/>
    <w:rsid w:val="002F789B"/>
    <w:rsid w:val="00307FAE"/>
    <w:rsid w:val="00310D92"/>
    <w:rsid w:val="003140D8"/>
    <w:rsid w:val="003160CB"/>
    <w:rsid w:val="00316550"/>
    <w:rsid w:val="0032053D"/>
    <w:rsid w:val="00321ED6"/>
    <w:rsid w:val="003222A3"/>
    <w:rsid w:val="0032343C"/>
    <w:rsid w:val="00323A55"/>
    <w:rsid w:val="00326D7F"/>
    <w:rsid w:val="00330F02"/>
    <w:rsid w:val="00331AE9"/>
    <w:rsid w:val="00333101"/>
    <w:rsid w:val="003360C1"/>
    <w:rsid w:val="00336351"/>
    <w:rsid w:val="00337349"/>
    <w:rsid w:val="003408E6"/>
    <w:rsid w:val="00340F24"/>
    <w:rsid w:val="0034689D"/>
    <w:rsid w:val="003469CF"/>
    <w:rsid w:val="0034780A"/>
    <w:rsid w:val="003513A2"/>
    <w:rsid w:val="00360A40"/>
    <w:rsid w:val="00360DD9"/>
    <w:rsid w:val="00362F51"/>
    <w:rsid w:val="0036658D"/>
    <w:rsid w:val="003717BC"/>
    <w:rsid w:val="0037182C"/>
    <w:rsid w:val="00372ADA"/>
    <w:rsid w:val="00373187"/>
    <w:rsid w:val="00373347"/>
    <w:rsid w:val="003739AB"/>
    <w:rsid w:val="003746D1"/>
    <w:rsid w:val="00376334"/>
    <w:rsid w:val="0038418D"/>
    <w:rsid w:val="0038478A"/>
    <w:rsid w:val="00384855"/>
    <w:rsid w:val="003870C2"/>
    <w:rsid w:val="0039265D"/>
    <w:rsid w:val="00392D8E"/>
    <w:rsid w:val="00393C7B"/>
    <w:rsid w:val="00394D66"/>
    <w:rsid w:val="00396C10"/>
    <w:rsid w:val="003A0424"/>
    <w:rsid w:val="003A3E76"/>
    <w:rsid w:val="003B24B1"/>
    <w:rsid w:val="003B3229"/>
    <w:rsid w:val="003B5498"/>
    <w:rsid w:val="003B7F41"/>
    <w:rsid w:val="003C1C63"/>
    <w:rsid w:val="003C2CD2"/>
    <w:rsid w:val="003D0176"/>
    <w:rsid w:val="003D29F0"/>
    <w:rsid w:val="003D39AB"/>
    <w:rsid w:val="003D3B8A"/>
    <w:rsid w:val="003D479F"/>
    <w:rsid w:val="003D54F8"/>
    <w:rsid w:val="003D75A1"/>
    <w:rsid w:val="003E4A3C"/>
    <w:rsid w:val="003E7FE9"/>
    <w:rsid w:val="003F4F5E"/>
    <w:rsid w:val="003F5A8B"/>
    <w:rsid w:val="003F5C73"/>
    <w:rsid w:val="003F66A6"/>
    <w:rsid w:val="003F6F2A"/>
    <w:rsid w:val="003F759F"/>
    <w:rsid w:val="003F7FF4"/>
    <w:rsid w:val="00400874"/>
    <w:rsid w:val="00400906"/>
    <w:rsid w:val="004010FF"/>
    <w:rsid w:val="00402BA7"/>
    <w:rsid w:val="00405EB6"/>
    <w:rsid w:val="00406C14"/>
    <w:rsid w:val="00412B22"/>
    <w:rsid w:val="00415E4A"/>
    <w:rsid w:val="00416B0F"/>
    <w:rsid w:val="00421495"/>
    <w:rsid w:val="00423132"/>
    <w:rsid w:val="0042590E"/>
    <w:rsid w:val="00427A62"/>
    <w:rsid w:val="004304AC"/>
    <w:rsid w:val="00430C03"/>
    <w:rsid w:val="004311E0"/>
    <w:rsid w:val="00437643"/>
    <w:rsid w:val="00437F65"/>
    <w:rsid w:val="00441529"/>
    <w:rsid w:val="00441C5B"/>
    <w:rsid w:val="004427FC"/>
    <w:rsid w:val="00446B9F"/>
    <w:rsid w:val="0045067D"/>
    <w:rsid w:val="00450D9C"/>
    <w:rsid w:val="004557DA"/>
    <w:rsid w:val="00455B46"/>
    <w:rsid w:val="004563CE"/>
    <w:rsid w:val="00456F32"/>
    <w:rsid w:val="00457BCF"/>
    <w:rsid w:val="00460FEA"/>
    <w:rsid w:val="0046113F"/>
    <w:rsid w:val="0046609B"/>
    <w:rsid w:val="00467BCA"/>
    <w:rsid w:val="004715B4"/>
    <w:rsid w:val="00471BEA"/>
    <w:rsid w:val="004734B7"/>
    <w:rsid w:val="00474EB0"/>
    <w:rsid w:val="00481B88"/>
    <w:rsid w:val="00483D26"/>
    <w:rsid w:val="00485B4F"/>
    <w:rsid w:val="004862D1"/>
    <w:rsid w:val="00486843"/>
    <w:rsid w:val="00491D99"/>
    <w:rsid w:val="004921E0"/>
    <w:rsid w:val="004962AB"/>
    <w:rsid w:val="00497BE2"/>
    <w:rsid w:val="004B2D5A"/>
    <w:rsid w:val="004B2E4E"/>
    <w:rsid w:val="004B3FCA"/>
    <w:rsid w:val="004B43D1"/>
    <w:rsid w:val="004B48DF"/>
    <w:rsid w:val="004C41BE"/>
    <w:rsid w:val="004C7B78"/>
    <w:rsid w:val="004D0DED"/>
    <w:rsid w:val="004D293D"/>
    <w:rsid w:val="004D32F7"/>
    <w:rsid w:val="004D4633"/>
    <w:rsid w:val="004D5BFF"/>
    <w:rsid w:val="004D703D"/>
    <w:rsid w:val="004E190A"/>
    <w:rsid w:val="004E2EFD"/>
    <w:rsid w:val="004E7602"/>
    <w:rsid w:val="004F0768"/>
    <w:rsid w:val="004F0D55"/>
    <w:rsid w:val="004F44FE"/>
    <w:rsid w:val="004F6FE3"/>
    <w:rsid w:val="0051038A"/>
    <w:rsid w:val="00512A47"/>
    <w:rsid w:val="0051397C"/>
    <w:rsid w:val="00523B69"/>
    <w:rsid w:val="00531C68"/>
    <w:rsid w:val="00532119"/>
    <w:rsid w:val="005335F3"/>
    <w:rsid w:val="00533B62"/>
    <w:rsid w:val="00535B3F"/>
    <w:rsid w:val="00543C38"/>
    <w:rsid w:val="00543D2D"/>
    <w:rsid w:val="00545A3D"/>
    <w:rsid w:val="00546DBB"/>
    <w:rsid w:val="005514BC"/>
    <w:rsid w:val="00551B7A"/>
    <w:rsid w:val="00557BB4"/>
    <w:rsid w:val="00561A5B"/>
    <w:rsid w:val="00561AA5"/>
    <w:rsid w:val="00566066"/>
    <w:rsid w:val="00566DD8"/>
    <w:rsid w:val="00567380"/>
    <w:rsid w:val="0057074C"/>
    <w:rsid w:val="00571AB6"/>
    <w:rsid w:val="00572B4F"/>
    <w:rsid w:val="00572E0A"/>
    <w:rsid w:val="00573FBF"/>
    <w:rsid w:val="00574FF3"/>
    <w:rsid w:val="00582538"/>
    <w:rsid w:val="005838EA"/>
    <w:rsid w:val="00585EE1"/>
    <w:rsid w:val="00590C0E"/>
    <w:rsid w:val="00591FBE"/>
    <w:rsid w:val="0059276F"/>
    <w:rsid w:val="0059293C"/>
    <w:rsid w:val="005932D8"/>
    <w:rsid w:val="005939E6"/>
    <w:rsid w:val="005A357C"/>
    <w:rsid w:val="005A4227"/>
    <w:rsid w:val="005A579F"/>
    <w:rsid w:val="005A7A1A"/>
    <w:rsid w:val="005B03A7"/>
    <w:rsid w:val="005B0827"/>
    <w:rsid w:val="005B2060"/>
    <w:rsid w:val="005B229B"/>
    <w:rsid w:val="005B3518"/>
    <w:rsid w:val="005B3DC9"/>
    <w:rsid w:val="005B54A7"/>
    <w:rsid w:val="005B75DD"/>
    <w:rsid w:val="005C03B1"/>
    <w:rsid w:val="005C135E"/>
    <w:rsid w:val="005C15AE"/>
    <w:rsid w:val="005C16D9"/>
    <w:rsid w:val="005C3BF1"/>
    <w:rsid w:val="005C56AE"/>
    <w:rsid w:val="005C7449"/>
    <w:rsid w:val="005D0A9B"/>
    <w:rsid w:val="005D1F2F"/>
    <w:rsid w:val="005D3976"/>
    <w:rsid w:val="005D5B47"/>
    <w:rsid w:val="005D5E4E"/>
    <w:rsid w:val="005D78F3"/>
    <w:rsid w:val="005E51E6"/>
    <w:rsid w:val="005E6067"/>
    <w:rsid w:val="005E6D99"/>
    <w:rsid w:val="005E7D7F"/>
    <w:rsid w:val="005F0996"/>
    <w:rsid w:val="005F17B7"/>
    <w:rsid w:val="005F2ADD"/>
    <w:rsid w:val="005F2C49"/>
    <w:rsid w:val="005F4C44"/>
    <w:rsid w:val="005F5F9C"/>
    <w:rsid w:val="006013EB"/>
    <w:rsid w:val="00603484"/>
    <w:rsid w:val="0060479E"/>
    <w:rsid w:val="00604BE7"/>
    <w:rsid w:val="006121C3"/>
    <w:rsid w:val="00616AED"/>
    <w:rsid w:val="00624B35"/>
    <w:rsid w:val="00632A4F"/>
    <w:rsid w:val="00632B56"/>
    <w:rsid w:val="00632D3E"/>
    <w:rsid w:val="006351E3"/>
    <w:rsid w:val="00644236"/>
    <w:rsid w:val="006442DE"/>
    <w:rsid w:val="006471E5"/>
    <w:rsid w:val="00647A6D"/>
    <w:rsid w:val="00650F77"/>
    <w:rsid w:val="0065241E"/>
    <w:rsid w:val="00652F86"/>
    <w:rsid w:val="00655516"/>
    <w:rsid w:val="00657058"/>
    <w:rsid w:val="00660E7B"/>
    <w:rsid w:val="00660EFA"/>
    <w:rsid w:val="00661390"/>
    <w:rsid w:val="006616D9"/>
    <w:rsid w:val="00665994"/>
    <w:rsid w:val="00671502"/>
    <w:rsid w:val="00671D3B"/>
    <w:rsid w:val="00672FFA"/>
    <w:rsid w:val="00675B28"/>
    <w:rsid w:val="00676AA9"/>
    <w:rsid w:val="0068425A"/>
    <w:rsid w:val="00684A5B"/>
    <w:rsid w:val="00686B4D"/>
    <w:rsid w:val="00690027"/>
    <w:rsid w:val="00697EEA"/>
    <w:rsid w:val="006A1F71"/>
    <w:rsid w:val="006A4E58"/>
    <w:rsid w:val="006A6202"/>
    <w:rsid w:val="006B08A5"/>
    <w:rsid w:val="006B22C8"/>
    <w:rsid w:val="006B4074"/>
    <w:rsid w:val="006B413C"/>
    <w:rsid w:val="006B73F8"/>
    <w:rsid w:val="006C0265"/>
    <w:rsid w:val="006C15B1"/>
    <w:rsid w:val="006D4F4A"/>
    <w:rsid w:val="006E1EBD"/>
    <w:rsid w:val="006E29FB"/>
    <w:rsid w:val="006E302E"/>
    <w:rsid w:val="006E3115"/>
    <w:rsid w:val="006E5505"/>
    <w:rsid w:val="006E685C"/>
    <w:rsid w:val="006F328B"/>
    <w:rsid w:val="006F5886"/>
    <w:rsid w:val="006F609A"/>
    <w:rsid w:val="006F74EE"/>
    <w:rsid w:val="006F775B"/>
    <w:rsid w:val="006F77AE"/>
    <w:rsid w:val="00701A0D"/>
    <w:rsid w:val="007031DF"/>
    <w:rsid w:val="00707734"/>
    <w:rsid w:val="00707E19"/>
    <w:rsid w:val="00712F7C"/>
    <w:rsid w:val="00716E8C"/>
    <w:rsid w:val="0072328A"/>
    <w:rsid w:val="00724057"/>
    <w:rsid w:val="00725B18"/>
    <w:rsid w:val="00725F0D"/>
    <w:rsid w:val="0072691B"/>
    <w:rsid w:val="007320AE"/>
    <w:rsid w:val="007377B5"/>
    <w:rsid w:val="00742560"/>
    <w:rsid w:val="00742973"/>
    <w:rsid w:val="00745FD9"/>
    <w:rsid w:val="00746CC2"/>
    <w:rsid w:val="00752EBE"/>
    <w:rsid w:val="00753FFF"/>
    <w:rsid w:val="00757A15"/>
    <w:rsid w:val="00760323"/>
    <w:rsid w:val="007629E3"/>
    <w:rsid w:val="007648C2"/>
    <w:rsid w:val="00765600"/>
    <w:rsid w:val="00770513"/>
    <w:rsid w:val="007714BB"/>
    <w:rsid w:val="00776DCE"/>
    <w:rsid w:val="0078196D"/>
    <w:rsid w:val="007827AA"/>
    <w:rsid w:val="00782A6C"/>
    <w:rsid w:val="007916CD"/>
    <w:rsid w:val="00791C9F"/>
    <w:rsid w:val="00792AAB"/>
    <w:rsid w:val="00793B47"/>
    <w:rsid w:val="007956A8"/>
    <w:rsid w:val="00795C9F"/>
    <w:rsid w:val="00795EE1"/>
    <w:rsid w:val="0079704E"/>
    <w:rsid w:val="007A130E"/>
    <w:rsid w:val="007A1D0C"/>
    <w:rsid w:val="007A2A7B"/>
    <w:rsid w:val="007A2B98"/>
    <w:rsid w:val="007A363B"/>
    <w:rsid w:val="007A4D4A"/>
    <w:rsid w:val="007A5CE0"/>
    <w:rsid w:val="007B2434"/>
    <w:rsid w:val="007B5F0E"/>
    <w:rsid w:val="007C4A0A"/>
    <w:rsid w:val="007C7B73"/>
    <w:rsid w:val="007D395A"/>
    <w:rsid w:val="007D4925"/>
    <w:rsid w:val="007D7730"/>
    <w:rsid w:val="007E17A2"/>
    <w:rsid w:val="007E31D0"/>
    <w:rsid w:val="007E46E0"/>
    <w:rsid w:val="007E5DA3"/>
    <w:rsid w:val="007E71B8"/>
    <w:rsid w:val="007E7438"/>
    <w:rsid w:val="007E7AEA"/>
    <w:rsid w:val="007F03E9"/>
    <w:rsid w:val="007F0C8A"/>
    <w:rsid w:val="007F11AB"/>
    <w:rsid w:val="007F20D8"/>
    <w:rsid w:val="007F374D"/>
    <w:rsid w:val="007F7B19"/>
    <w:rsid w:val="00800E97"/>
    <w:rsid w:val="00807087"/>
    <w:rsid w:val="008143CB"/>
    <w:rsid w:val="008152CA"/>
    <w:rsid w:val="008176AA"/>
    <w:rsid w:val="00820267"/>
    <w:rsid w:val="00820D5E"/>
    <w:rsid w:val="00821AAA"/>
    <w:rsid w:val="00821F0E"/>
    <w:rsid w:val="00823CA1"/>
    <w:rsid w:val="0082761D"/>
    <w:rsid w:val="00827851"/>
    <w:rsid w:val="0083120A"/>
    <w:rsid w:val="008319AF"/>
    <w:rsid w:val="0083391E"/>
    <w:rsid w:val="00835B6B"/>
    <w:rsid w:val="0083617E"/>
    <w:rsid w:val="00836DFB"/>
    <w:rsid w:val="00837D00"/>
    <w:rsid w:val="00840972"/>
    <w:rsid w:val="008432DA"/>
    <w:rsid w:val="008435AC"/>
    <w:rsid w:val="0084580A"/>
    <w:rsid w:val="00846879"/>
    <w:rsid w:val="008510A5"/>
    <w:rsid w:val="008513B9"/>
    <w:rsid w:val="00851480"/>
    <w:rsid w:val="008569F8"/>
    <w:rsid w:val="00856E74"/>
    <w:rsid w:val="008570CD"/>
    <w:rsid w:val="008572FE"/>
    <w:rsid w:val="00863831"/>
    <w:rsid w:val="00864334"/>
    <w:rsid w:val="008702D3"/>
    <w:rsid w:val="00871070"/>
    <w:rsid w:val="00872BB0"/>
    <w:rsid w:val="00874BDF"/>
    <w:rsid w:val="00876034"/>
    <w:rsid w:val="00877FF4"/>
    <w:rsid w:val="008827E7"/>
    <w:rsid w:val="00884E2A"/>
    <w:rsid w:val="00891B30"/>
    <w:rsid w:val="0089202C"/>
    <w:rsid w:val="00892F24"/>
    <w:rsid w:val="008A1696"/>
    <w:rsid w:val="008A2694"/>
    <w:rsid w:val="008B060C"/>
    <w:rsid w:val="008C58FE"/>
    <w:rsid w:val="008C7936"/>
    <w:rsid w:val="008D2F13"/>
    <w:rsid w:val="008D5849"/>
    <w:rsid w:val="008D5ADB"/>
    <w:rsid w:val="008E1A73"/>
    <w:rsid w:val="008E20FA"/>
    <w:rsid w:val="008E6C41"/>
    <w:rsid w:val="008E7849"/>
    <w:rsid w:val="008F0816"/>
    <w:rsid w:val="008F103C"/>
    <w:rsid w:val="008F4822"/>
    <w:rsid w:val="008F6291"/>
    <w:rsid w:val="008F6781"/>
    <w:rsid w:val="008F6BB7"/>
    <w:rsid w:val="00900F42"/>
    <w:rsid w:val="0090205A"/>
    <w:rsid w:val="009036A0"/>
    <w:rsid w:val="0090453B"/>
    <w:rsid w:val="00910EA6"/>
    <w:rsid w:val="00921A75"/>
    <w:rsid w:val="00925A3B"/>
    <w:rsid w:val="00926361"/>
    <w:rsid w:val="00926441"/>
    <w:rsid w:val="00926A40"/>
    <w:rsid w:val="00931AD5"/>
    <w:rsid w:val="00932E3C"/>
    <w:rsid w:val="0093309C"/>
    <w:rsid w:val="00935CE7"/>
    <w:rsid w:val="00937F36"/>
    <w:rsid w:val="009520A1"/>
    <w:rsid w:val="0095315C"/>
    <w:rsid w:val="009550A7"/>
    <w:rsid w:val="009573D3"/>
    <w:rsid w:val="00962A9B"/>
    <w:rsid w:val="00962DE0"/>
    <w:rsid w:val="00966850"/>
    <w:rsid w:val="009717D2"/>
    <w:rsid w:val="009731FC"/>
    <w:rsid w:val="0097391B"/>
    <w:rsid w:val="00974E39"/>
    <w:rsid w:val="00980885"/>
    <w:rsid w:val="00980899"/>
    <w:rsid w:val="00981533"/>
    <w:rsid w:val="00983E2A"/>
    <w:rsid w:val="009852A4"/>
    <w:rsid w:val="00987141"/>
    <w:rsid w:val="009977FF"/>
    <w:rsid w:val="00997A61"/>
    <w:rsid w:val="009A085B"/>
    <w:rsid w:val="009A589C"/>
    <w:rsid w:val="009A6AB2"/>
    <w:rsid w:val="009A76C0"/>
    <w:rsid w:val="009B0E87"/>
    <w:rsid w:val="009B45DB"/>
    <w:rsid w:val="009B47C4"/>
    <w:rsid w:val="009B5B72"/>
    <w:rsid w:val="009B6914"/>
    <w:rsid w:val="009B6EA8"/>
    <w:rsid w:val="009C1DE6"/>
    <w:rsid w:val="009C1F0E"/>
    <w:rsid w:val="009C20E3"/>
    <w:rsid w:val="009C2FC8"/>
    <w:rsid w:val="009C464A"/>
    <w:rsid w:val="009C5321"/>
    <w:rsid w:val="009C5980"/>
    <w:rsid w:val="009D3E8C"/>
    <w:rsid w:val="009D4E34"/>
    <w:rsid w:val="009D5C3A"/>
    <w:rsid w:val="009D7CA3"/>
    <w:rsid w:val="009E0862"/>
    <w:rsid w:val="009E3A0E"/>
    <w:rsid w:val="009F08A2"/>
    <w:rsid w:val="009F5DA5"/>
    <w:rsid w:val="00A00095"/>
    <w:rsid w:val="00A01CD6"/>
    <w:rsid w:val="00A063FA"/>
    <w:rsid w:val="00A1314B"/>
    <w:rsid w:val="00A13160"/>
    <w:rsid w:val="00A137D3"/>
    <w:rsid w:val="00A1638A"/>
    <w:rsid w:val="00A20C1B"/>
    <w:rsid w:val="00A315A5"/>
    <w:rsid w:val="00A3174C"/>
    <w:rsid w:val="00A360C9"/>
    <w:rsid w:val="00A442D2"/>
    <w:rsid w:val="00A4459E"/>
    <w:rsid w:val="00A448F7"/>
    <w:rsid w:val="00A44A8F"/>
    <w:rsid w:val="00A47915"/>
    <w:rsid w:val="00A5049E"/>
    <w:rsid w:val="00A51D96"/>
    <w:rsid w:val="00A55532"/>
    <w:rsid w:val="00A559BF"/>
    <w:rsid w:val="00A5747B"/>
    <w:rsid w:val="00A64D03"/>
    <w:rsid w:val="00A65FC7"/>
    <w:rsid w:val="00A7083F"/>
    <w:rsid w:val="00A72087"/>
    <w:rsid w:val="00A73EC8"/>
    <w:rsid w:val="00A77FD1"/>
    <w:rsid w:val="00A806BC"/>
    <w:rsid w:val="00A83BFD"/>
    <w:rsid w:val="00A85E93"/>
    <w:rsid w:val="00A8710C"/>
    <w:rsid w:val="00A929BE"/>
    <w:rsid w:val="00A93272"/>
    <w:rsid w:val="00A93E78"/>
    <w:rsid w:val="00A96F84"/>
    <w:rsid w:val="00A97A78"/>
    <w:rsid w:val="00AA41A9"/>
    <w:rsid w:val="00AA61B2"/>
    <w:rsid w:val="00AB1C2F"/>
    <w:rsid w:val="00AB28A4"/>
    <w:rsid w:val="00AB62B2"/>
    <w:rsid w:val="00AB6D28"/>
    <w:rsid w:val="00AC3953"/>
    <w:rsid w:val="00AC6C1C"/>
    <w:rsid w:val="00AC7150"/>
    <w:rsid w:val="00AC77BC"/>
    <w:rsid w:val="00AD02C8"/>
    <w:rsid w:val="00AE1DCA"/>
    <w:rsid w:val="00AF0FA2"/>
    <w:rsid w:val="00AF4660"/>
    <w:rsid w:val="00AF5F7C"/>
    <w:rsid w:val="00B02207"/>
    <w:rsid w:val="00B03403"/>
    <w:rsid w:val="00B10324"/>
    <w:rsid w:val="00B16A6B"/>
    <w:rsid w:val="00B22409"/>
    <w:rsid w:val="00B25FD2"/>
    <w:rsid w:val="00B376B1"/>
    <w:rsid w:val="00B4565B"/>
    <w:rsid w:val="00B47EC8"/>
    <w:rsid w:val="00B504D8"/>
    <w:rsid w:val="00B5059E"/>
    <w:rsid w:val="00B5168E"/>
    <w:rsid w:val="00B620D9"/>
    <w:rsid w:val="00B633DB"/>
    <w:rsid w:val="00B639ED"/>
    <w:rsid w:val="00B667FC"/>
    <w:rsid w:val="00B66A8C"/>
    <w:rsid w:val="00B76EA8"/>
    <w:rsid w:val="00B8061C"/>
    <w:rsid w:val="00B83160"/>
    <w:rsid w:val="00B83BA2"/>
    <w:rsid w:val="00B853AA"/>
    <w:rsid w:val="00B875BF"/>
    <w:rsid w:val="00B91BD3"/>
    <w:rsid w:val="00B91F62"/>
    <w:rsid w:val="00B93885"/>
    <w:rsid w:val="00B9727E"/>
    <w:rsid w:val="00BA7384"/>
    <w:rsid w:val="00BB2B29"/>
    <w:rsid w:val="00BB2C98"/>
    <w:rsid w:val="00BB36D6"/>
    <w:rsid w:val="00BB52F5"/>
    <w:rsid w:val="00BC29A5"/>
    <w:rsid w:val="00BC2B51"/>
    <w:rsid w:val="00BC366B"/>
    <w:rsid w:val="00BC379C"/>
    <w:rsid w:val="00BC687F"/>
    <w:rsid w:val="00BC6DEF"/>
    <w:rsid w:val="00BC7E0D"/>
    <w:rsid w:val="00BD0B82"/>
    <w:rsid w:val="00BD0DB6"/>
    <w:rsid w:val="00BD3E27"/>
    <w:rsid w:val="00BD4141"/>
    <w:rsid w:val="00BD5CEA"/>
    <w:rsid w:val="00BD6C96"/>
    <w:rsid w:val="00BE0EFA"/>
    <w:rsid w:val="00BE185B"/>
    <w:rsid w:val="00BE32C2"/>
    <w:rsid w:val="00BE4591"/>
    <w:rsid w:val="00BE4596"/>
    <w:rsid w:val="00BF4F5F"/>
    <w:rsid w:val="00BF6971"/>
    <w:rsid w:val="00BF69DA"/>
    <w:rsid w:val="00BF77CA"/>
    <w:rsid w:val="00BF7E2E"/>
    <w:rsid w:val="00C01211"/>
    <w:rsid w:val="00C01B89"/>
    <w:rsid w:val="00C04EEB"/>
    <w:rsid w:val="00C075A4"/>
    <w:rsid w:val="00C10F12"/>
    <w:rsid w:val="00C11826"/>
    <w:rsid w:val="00C1583E"/>
    <w:rsid w:val="00C166CF"/>
    <w:rsid w:val="00C32C2B"/>
    <w:rsid w:val="00C332B1"/>
    <w:rsid w:val="00C345CD"/>
    <w:rsid w:val="00C3579A"/>
    <w:rsid w:val="00C36F92"/>
    <w:rsid w:val="00C3779E"/>
    <w:rsid w:val="00C37E0D"/>
    <w:rsid w:val="00C42AE2"/>
    <w:rsid w:val="00C44A28"/>
    <w:rsid w:val="00C46183"/>
    <w:rsid w:val="00C46D42"/>
    <w:rsid w:val="00C50C32"/>
    <w:rsid w:val="00C50D5C"/>
    <w:rsid w:val="00C51022"/>
    <w:rsid w:val="00C517A2"/>
    <w:rsid w:val="00C52FC2"/>
    <w:rsid w:val="00C574DE"/>
    <w:rsid w:val="00C60178"/>
    <w:rsid w:val="00C6042D"/>
    <w:rsid w:val="00C61760"/>
    <w:rsid w:val="00C63CD6"/>
    <w:rsid w:val="00C63F38"/>
    <w:rsid w:val="00C70DBB"/>
    <w:rsid w:val="00C71BBF"/>
    <w:rsid w:val="00C72AF3"/>
    <w:rsid w:val="00C80200"/>
    <w:rsid w:val="00C81CA6"/>
    <w:rsid w:val="00C85512"/>
    <w:rsid w:val="00C87D95"/>
    <w:rsid w:val="00C9077A"/>
    <w:rsid w:val="00C91CBD"/>
    <w:rsid w:val="00C95157"/>
    <w:rsid w:val="00C95CD2"/>
    <w:rsid w:val="00C9730F"/>
    <w:rsid w:val="00CA051B"/>
    <w:rsid w:val="00CA596E"/>
    <w:rsid w:val="00CA7B95"/>
    <w:rsid w:val="00CB2752"/>
    <w:rsid w:val="00CB3CBE"/>
    <w:rsid w:val="00CB3E0B"/>
    <w:rsid w:val="00CB69BF"/>
    <w:rsid w:val="00CC0A9F"/>
    <w:rsid w:val="00CC1F86"/>
    <w:rsid w:val="00CC3391"/>
    <w:rsid w:val="00CC45C0"/>
    <w:rsid w:val="00CC6417"/>
    <w:rsid w:val="00CD3789"/>
    <w:rsid w:val="00CD4A7C"/>
    <w:rsid w:val="00CE2190"/>
    <w:rsid w:val="00CE3F0E"/>
    <w:rsid w:val="00CE4469"/>
    <w:rsid w:val="00CE69CC"/>
    <w:rsid w:val="00CE7AF0"/>
    <w:rsid w:val="00CF03D8"/>
    <w:rsid w:val="00CF1DBE"/>
    <w:rsid w:val="00CF1F80"/>
    <w:rsid w:val="00CF3714"/>
    <w:rsid w:val="00CF47A7"/>
    <w:rsid w:val="00D015D5"/>
    <w:rsid w:val="00D03D68"/>
    <w:rsid w:val="00D0447C"/>
    <w:rsid w:val="00D129C3"/>
    <w:rsid w:val="00D15103"/>
    <w:rsid w:val="00D21709"/>
    <w:rsid w:val="00D2531E"/>
    <w:rsid w:val="00D2622A"/>
    <w:rsid w:val="00D266DD"/>
    <w:rsid w:val="00D26DA8"/>
    <w:rsid w:val="00D31B64"/>
    <w:rsid w:val="00D32B04"/>
    <w:rsid w:val="00D34B6B"/>
    <w:rsid w:val="00D35132"/>
    <w:rsid w:val="00D369C6"/>
    <w:rsid w:val="00D374E7"/>
    <w:rsid w:val="00D44718"/>
    <w:rsid w:val="00D5349B"/>
    <w:rsid w:val="00D54395"/>
    <w:rsid w:val="00D550A4"/>
    <w:rsid w:val="00D63949"/>
    <w:rsid w:val="00D64D26"/>
    <w:rsid w:val="00D652E7"/>
    <w:rsid w:val="00D74275"/>
    <w:rsid w:val="00D7751A"/>
    <w:rsid w:val="00D77BCF"/>
    <w:rsid w:val="00D84394"/>
    <w:rsid w:val="00D84FB0"/>
    <w:rsid w:val="00D84FC8"/>
    <w:rsid w:val="00D87220"/>
    <w:rsid w:val="00D8779E"/>
    <w:rsid w:val="00D90601"/>
    <w:rsid w:val="00D90AF1"/>
    <w:rsid w:val="00D93C40"/>
    <w:rsid w:val="00D93CC2"/>
    <w:rsid w:val="00D93D19"/>
    <w:rsid w:val="00D95834"/>
    <w:rsid w:val="00D95E55"/>
    <w:rsid w:val="00DA04F8"/>
    <w:rsid w:val="00DA4AE3"/>
    <w:rsid w:val="00DA5AB7"/>
    <w:rsid w:val="00DA6B2D"/>
    <w:rsid w:val="00DA78C4"/>
    <w:rsid w:val="00DB1ECD"/>
    <w:rsid w:val="00DB2C6C"/>
    <w:rsid w:val="00DB3664"/>
    <w:rsid w:val="00DB67F5"/>
    <w:rsid w:val="00DB7588"/>
    <w:rsid w:val="00DC0BBD"/>
    <w:rsid w:val="00DC101A"/>
    <w:rsid w:val="00DC16FB"/>
    <w:rsid w:val="00DC3772"/>
    <w:rsid w:val="00DC4A65"/>
    <w:rsid w:val="00DC4F66"/>
    <w:rsid w:val="00DC6698"/>
    <w:rsid w:val="00DD16E9"/>
    <w:rsid w:val="00DD3030"/>
    <w:rsid w:val="00DD417D"/>
    <w:rsid w:val="00DD4B2D"/>
    <w:rsid w:val="00DD62A9"/>
    <w:rsid w:val="00DE10E9"/>
    <w:rsid w:val="00DE4AA9"/>
    <w:rsid w:val="00DE7CB7"/>
    <w:rsid w:val="00DF0E49"/>
    <w:rsid w:val="00DF10D8"/>
    <w:rsid w:val="00DF1E90"/>
    <w:rsid w:val="00DF7852"/>
    <w:rsid w:val="00E00DFB"/>
    <w:rsid w:val="00E01F6A"/>
    <w:rsid w:val="00E02622"/>
    <w:rsid w:val="00E034D2"/>
    <w:rsid w:val="00E0647A"/>
    <w:rsid w:val="00E06B22"/>
    <w:rsid w:val="00E10062"/>
    <w:rsid w:val="00E100B5"/>
    <w:rsid w:val="00E10B44"/>
    <w:rsid w:val="00E10B57"/>
    <w:rsid w:val="00E11F02"/>
    <w:rsid w:val="00E137F2"/>
    <w:rsid w:val="00E15344"/>
    <w:rsid w:val="00E172B3"/>
    <w:rsid w:val="00E202DA"/>
    <w:rsid w:val="00E21513"/>
    <w:rsid w:val="00E2726B"/>
    <w:rsid w:val="00E31882"/>
    <w:rsid w:val="00E36AB2"/>
    <w:rsid w:val="00E37801"/>
    <w:rsid w:val="00E41BBF"/>
    <w:rsid w:val="00E46EAA"/>
    <w:rsid w:val="00E47439"/>
    <w:rsid w:val="00E47A1C"/>
    <w:rsid w:val="00E5038C"/>
    <w:rsid w:val="00E50904"/>
    <w:rsid w:val="00E50A26"/>
    <w:rsid w:val="00E50B69"/>
    <w:rsid w:val="00E5298B"/>
    <w:rsid w:val="00E5324B"/>
    <w:rsid w:val="00E54B1E"/>
    <w:rsid w:val="00E56EFB"/>
    <w:rsid w:val="00E57524"/>
    <w:rsid w:val="00E5787F"/>
    <w:rsid w:val="00E6099A"/>
    <w:rsid w:val="00E634AA"/>
    <w:rsid w:val="00E6458F"/>
    <w:rsid w:val="00E678D2"/>
    <w:rsid w:val="00E7242D"/>
    <w:rsid w:val="00E72744"/>
    <w:rsid w:val="00E73929"/>
    <w:rsid w:val="00E80600"/>
    <w:rsid w:val="00E821F8"/>
    <w:rsid w:val="00E844A9"/>
    <w:rsid w:val="00E8690D"/>
    <w:rsid w:val="00E86C61"/>
    <w:rsid w:val="00E87E25"/>
    <w:rsid w:val="00E90924"/>
    <w:rsid w:val="00E9131E"/>
    <w:rsid w:val="00E977F6"/>
    <w:rsid w:val="00EA04F1"/>
    <w:rsid w:val="00EA0503"/>
    <w:rsid w:val="00EA2FD3"/>
    <w:rsid w:val="00EB0A89"/>
    <w:rsid w:val="00EB2365"/>
    <w:rsid w:val="00EB7CE9"/>
    <w:rsid w:val="00EC2DA2"/>
    <w:rsid w:val="00EC433F"/>
    <w:rsid w:val="00ED1FDE"/>
    <w:rsid w:val="00EE5128"/>
    <w:rsid w:val="00EF4EE5"/>
    <w:rsid w:val="00EF6736"/>
    <w:rsid w:val="00EF67E0"/>
    <w:rsid w:val="00EF6FA2"/>
    <w:rsid w:val="00EF7A5E"/>
    <w:rsid w:val="00F016EA"/>
    <w:rsid w:val="00F02CA5"/>
    <w:rsid w:val="00F06EFB"/>
    <w:rsid w:val="00F0706B"/>
    <w:rsid w:val="00F102D2"/>
    <w:rsid w:val="00F105DD"/>
    <w:rsid w:val="00F132A4"/>
    <w:rsid w:val="00F1529E"/>
    <w:rsid w:val="00F16F07"/>
    <w:rsid w:val="00F208A6"/>
    <w:rsid w:val="00F242B7"/>
    <w:rsid w:val="00F31AA3"/>
    <w:rsid w:val="00F33AAA"/>
    <w:rsid w:val="00F34F2B"/>
    <w:rsid w:val="00F36E8D"/>
    <w:rsid w:val="00F40837"/>
    <w:rsid w:val="00F43394"/>
    <w:rsid w:val="00F4460F"/>
    <w:rsid w:val="00F45975"/>
    <w:rsid w:val="00F45A2F"/>
    <w:rsid w:val="00F45B7C"/>
    <w:rsid w:val="00F45FCE"/>
    <w:rsid w:val="00F4662A"/>
    <w:rsid w:val="00F46FBA"/>
    <w:rsid w:val="00F5287D"/>
    <w:rsid w:val="00F52982"/>
    <w:rsid w:val="00F54B08"/>
    <w:rsid w:val="00F54FE8"/>
    <w:rsid w:val="00F55598"/>
    <w:rsid w:val="00F669D9"/>
    <w:rsid w:val="00F72A72"/>
    <w:rsid w:val="00F7443D"/>
    <w:rsid w:val="00F775D2"/>
    <w:rsid w:val="00F77A93"/>
    <w:rsid w:val="00F8026A"/>
    <w:rsid w:val="00F82F61"/>
    <w:rsid w:val="00F859C3"/>
    <w:rsid w:val="00F87D11"/>
    <w:rsid w:val="00F9334F"/>
    <w:rsid w:val="00F93A87"/>
    <w:rsid w:val="00F93C02"/>
    <w:rsid w:val="00F94E1B"/>
    <w:rsid w:val="00F95BFB"/>
    <w:rsid w:val="00F973C3"/>
    <w:rsid w:val="00F97D7F"/>
    <w:rsid w:val="00FA122C"/>
    <w:rsid w:val="00FA24B8"/>
    <w:rsid w:val="00FA3B95"/>
    <w:rsid w:val="00FA5772"/>
    <w:rsid w:val="00FA5AB4"/>
    <w:rsid w:val="00FB528B"/>
    <w:rsid w:val="00FC1278"/>
    <w:rsid w:val="00FC1DC4"/>
    <w:rsid w:val="00FC49C9"/>
    <w:rsid w:val="00FC5353"/>
    <w:rsid w:val="00FD185B"/>
    <w:rsid w:val="00FD7320"/>
    <w:rsid w:val="00FE073A"/>
    <w:rsid w:val="00FE2E28"/>
    <w:rsid w:val="00FE67A7"/>
    <w:rsid w:val="00FE7735"/>
    <w:rsid w:val="00FF3197"/>
    <w:rsid w:val="00FF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77507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page number"/>
    <w:basedOn w:val="a0"/>
  </w:style>
  <w:style w:type="table" w:styleId="a9">
    <w:name w:val="Table Grid"/>
    <w:basedOn w:val="a1"/>
    <w:uiPriority w:val="39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line number"/>
    <w:basedOn w:val="a0"/>
    <w:rsid w:val="00073A7A"/>
  </w:style>
  <w:style w:type="paragraph" w:styleId="ab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styleId="ac">
    <w:name w:val="List Paragraph"/>
    <w:basedOn w:val="a"/>
    <w:uiPriority w:val="34"/>
    <w:qFormat/>
    <w:rsid w:val="003D479F"/>
    <w:pPr>
      <w:ind w:left="720"/>
      <w:contextualSpacing/>
    </w:pPr>
  </w:style>
  <w:style w:type="paragraph" w:styleId="ad">
    <w:name w:val="No Spacing"/>
    <w:uiPriority w:val="1"/>
    <w:qFormat/>
    <w:rsid w:val="00572E0A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acterStyle20">
    <w:name w:val="CharacterStyle20"/>
    <w:rsid w:val="00BE32C2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18"/>
      <w:szCs w:val="18"/>
      <w:u w:val="none"/>
      <w:effect w:val="none"/>
    </w:rPr>
  </w:style>
  <w:style w:type="character" w:customStyle="1" w:styleId="CharacterStyle19">
    <w:name w:val="CharacterStyle19"/>
    <w:hidden/>
    <w:rsid w:val="00094AAE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page number"/>
    <w:basedOn w:val="a0"/>
  </w:style>
  <w:style w:type="table" w:styleId="a9">
    <w:name w:val="Table Grid"/>
    <w:basedOn w:val="a1"/>
    <w:uiPriority w:val="39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line number"/>
    <w:basedOn w:val="a0"/>
    <w:rsid w:val="00073A7A"/>
  </w:style>
  <w:style w:type="paragraph" w:styleId="ab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styleId="ac">
    <w:name w:val="List Paragraph"/>
    <w:basedOn w:val="a"/>
    <w:uiPriority w:val="34"/>
    <w:qFormat/>
    <w:rsid w:val="003D479F"/>
    <w:pPr>
      <w:ind w:left="720"/>
      <w:contextualSpacing/>
    </w:pPr>
  </w:style>
  <w:style w:type="paragraph" w:styleId="ad">
    <w:name w:val="No Spacing"/>
    <w:uiPriority w:val="1"/>
    <w:qFormat/>
    <w:rsid w:val="00572E0A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acterStyle20">
    <w:name w:val="CharacterStyle20"/>
    <w:rsid w:val="00BE32C2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18"/>
      <w:szCs w:val="18"/>
      <w:u w:val="none"/>
      <w:effect w:val="none"/>
    </w:rPr>
  </w:style>
  <w:style w:type="character" w:customStyle="1" w:styleId="CharacterStyle19">
    <w:name w:val="CharacterStyle19"/>
    <w:hidden/>
    <w:rsid w:val="00094AAE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dpam\Desktop\&#1076;&#1086;&#1082;&#1091;&#1084;&#1077;&#1085;&#1090;&#1099;\&#1064;&#1040;&#1041;&#1051;&#1054;&#1053;%20&#1055;&#1056;&#1048;&#1051;&#1054;&#1046;&#1045;&#1053;&#1048;&#1071;%20&#1040;&#1051;&#1068;&#1041;&#1054;&#1052;&#1053;&#1067;&#104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8ECB5-D551-4A39-8696-1DF54C829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ПРИЛОЖЕНИЯ АЛЬБОМНЫЙ</Template>
  <TotalTime>5</TotalTime>
  <Pages>16</Pages>
  <Words>2977</Words>
  <Characters>16973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Microsoft</Company>
  <LinksUpToDate>false</LinksUpToDate>
  <CharactersWithSpaces>19911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Василькин О.А.</dc:creator>
  <cp:lastModifiedBy>Дягилева М.А.</cp:lastModifiedBy>
  <cp:revision>5</cp:revision>
  <cp:lastPrinted>2026-02-19T07:21:00Z</cp:lastPrinted>
  <dcterms:created xsi:type="dcterms:W3CDTF">2026-02-18T12:28:00Z</dcterms:created>
  <dcterms:modified xsi:type="dcterms:W3CDTF">2026-03-03T11:55:00Z</dcterms:modified>
</cp:coreProperties>
</file>