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8A" w:rsidRPr="00CB2804" w:rsidRDefault="003D3B8A" w:rsidP="00190FF9">
      <w:pPr>
        <w:ind w:right="55"/>
        <w:rPr>
          <w:rFonts w:ascii="Times New Roman" w:hAnsi="Times New Roman"/>
          <w:b/>
          <w:bCs/>
          <w:sz w:val="28"/>
          <w:szCs w:val="28"/>
          <w:lang w:val="en-US"/>
        </w:rPr>
        <w:sectPr w:rsidR="003D3B8A" w:rsidRPr="00CB2804" w:rsidSect="00286ECA">
          <w:headerReference w:type="even" r:id="rId9"/>
          <w:headerReference w:type="first" r:id="rId10"/>
          <w:type w:val="continuous"/>
          <w:pgSz w:w="16834" w:h="11907" w:orient="landscape" w:code="9"/>
          <w:pgMar w:top="380" w:right="567" w:bottom="567" w:left="1985" w:header="272" w:footer="567" w:gutter="0"/>
          <w:cols w:space="720"/>
          <w:docGrid w:linePitch="272"/>
        </w:sectPr>
      </w:pPr>
    </w:p>
    <w:tbl>
      <w:tblPr>
        <w:tblStyle w:val="aa"/>
        <w:tblW w:w="14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173"/>
        <w:gridCol w:w="4252"/>
      </w:tblGrid>
      <w:tr w:rsidR="00190FF9" w:rsidRPr="00CB2804" w:rsidTr="00212A92">
        <w:tc>
          <w:tcPr>
            <w:tcW w:w="10173" w:type="dxa"/>
          </w:tcPr>
          <w:p w:rsidR="00190FF9" w:rsidRPr="00CB2804" w:rsidRDefault="00190FF9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CB2804" w:rsidRDefault="00190FF9" w:rsidP="003D479F">
            <w:pPr>
              <w:rPr>
                <w:rFonts w:ascii="Times New Roman" w:hAnsi="Times New Roman"/>
                <w:sz w:val="28"/>
                <w:szCs w:val="28"/>
              </w:rPr>
            </w:pPr>
            <w:r w:rsidRPr="00CB2804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3D479F" w:rsidRPr="00CB2804">
              <w:rPr>
                <w:rFonts w:ascii="Times New Roman" w:hAnsi="Times New Roman"/>
                <w:sz w:val="28"/>
                <w:szCs w:val="28"/>
              </w:rPr>
              <w:t>№ 1</w:t>
            </w:r>
          </w:p>
          <w:p w:rsidR="00190FF9" w:rsidRPr="00CB2804" w:rsidRDefault="000404EA" w:rsidP="003D479F">
            <w:pPr>
              <w:rPr>
                <w:rFonts w:ascii="Times New Roman" w:hAnsi="Times New Roman"/>
                <w:sz w:val="28"/>
                <w:szCs w:val="28"/>
              </w:rPr>
            </w:pPr>
            <w:r w:rsidRPr="00CB2804">
              <w:rPr>
                <w:rFonts w:ascii="Times New Roman" w:hAnsi="Times New Roman"/>
                <w:sz w:val="28"/>
                <w:szCs w:val="28"/>
              </w:rPr>
              <w:t>к постановлен</w:t>
            </w:r>
            <w:r w:rsidR="005D0A9B" w:rsidRPr="00CB2804">
              <w:rPr>
                <w:rFonts w:ascii="Times New Roman" w:hAnsi="Times New Roman"/>
                <w:sz w:val="28"/>
                <w:szCs w:val="28"/>
              </w:rPr>
              <w:t xml:space="preserve">ию </w:t>
            </w:r>
            <w:r w:rsidRPr="00CB2804">
              <w:rPr>
                <w:rFonts w:ascii="Times New Roman" w:hAnsi="Times New Roman"/>
                <w:sz w:val="28"/>
                <w:szCs w:val="28"/>
              </w:rPr>
              <w:t xml:space="preserve">Правительства Рязанской области </w:t>
            </w:r>
          </w:p>
        </w:tc>
      </w:tr>
      <w:tr w:rsidR="003D479F" w:rsidRPr="00CB2804" w:rsidTr="00212A92">
        <w:tc>
          <w:tcPr>
            <w:tcW w:w="10173" w:type="dxa"/>
          </w:tcPr>
          <w:p w:rsidR="003D479F" w:rsidRPr="00CB2804" w:rsidRDefault="003D479F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C01D7A" w:rsidRDefault="00E04EFD" w:rsidP="004504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 24.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4.202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130</w:t>
            </w:r>
            <w:bookmarkStart w:id="0" w:name="_GoBack"/>
            <w:bookmarkEnd w:id="0"/>
            <w:r w:rsidR="00B63CB9" w:rsidRPr="00C01D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D479F" w:rsidRPr="00CB2804" w:rsidTr="00212A92">
        <w:tc>
          <w:tcPr>
            <w:tcW w:w="10173" w:type="dxa"/>
          </w:tcPr>
          <w:p w:rsidR="003D479F" w:rsidRPr="00CB2804" w:rsidRDefault="003D479F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CB2804" w:rsidRDefault="003D479F" w:rsidP="003D47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479F" w:rsidRPr="00CB2804" w:rsidTr="00212A92">
        <w:tc>
          <w:tcPr>
            <w:tcW w:w="10173" w:type="dxa"/>
          </w:tcPr>
          <w:p w:rsidR="003D479F" w:rsidRPr="00CB2804" w:rsidRDefault="003D479F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CB2804" w:rsidRDefault="003D479F" w:rsidP="003D47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3F4A" w:rsidRDefault="00C93070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1564">
        <w:rPr>
          <w:rFonts w:ascii="Times New Roman" w:hAnsi="Times New Roman"/>
          <w:sz w:val="28"/>
          <w:szCs w:val="28"/>
        </w:rPr>
        <w:t>бъединенн</w:t>
      </w:r>
      <w:r>
        <w:rPr>
          <w:rFonts w:ascii="Times New Roman" w:hAnsi="Times New Roman"/>
          <w:sz w:val="28"/>
          <w:szCs w:val="28"/>
        </w:rPr>
        <w:t>ая</w:t>
      </w:r>
      <w:r w:rsidRPr="00011564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а</w:t>
      </w:r>
      <w:r w:rsidRPr="00011564">
        <w:rPr>
          <w:rFonts w:ascii="Times New Roman" w:hAnsi="Times New Roman"/>
          <w:sz w:val="28"/>
          <w:szCs w:val="28"/>
        </w:rPr>
        <w:t xml:space="preserve"> охраны объекта культурного наследия федерального </w:t>
      </w:r>
    </w:p>
    <w:p w:rsidR="00CA28C7" w:rsidRDefault="00C93070" w:rsidP="00F4762D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011564">
        <w:rPr>
          <w:rFonts w:ascii="Times New Roman" w:hAnsi="Times New Roman"/>
          <w:sz w:val="28"/>
          <w:szCs w:val="28"/>
        </w:rPr>
        <w:t xml:space="preserve">значения </w:t>
      </w:r>
      <w:r w:rsidR="00F4762D" w:rsidRPr="00057830">
        <w:rPr>
          <w:rFonts w:ascii="Times New Roman" w:eastAsia="Calibri" w:hAnsi="Times New Roman"/>
          <w:sz w:val="28"/>
          <w:szCs w:val="28"/>
        </w:rPr>
        <w:t xml:space="preserve">«Церковь Преображения», 1794 г. </w:t>
      </w:r>
      <w:r w:rsidR="00F4762D">
        <w:rPr>
          <w:rFonts w:ascii="Times New Roman" w:hAnsi="Times New Roman"/>
          <w:sz w:val="28"/>
          <w:szCs w:val="28"/>
        </w:rPr>
        <w:t>(Рязанская область,</w:t>
      </w:r>
      <w:r w:rsidR="00CA28C7" w:rsidRPr="00CA28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28C7">
        <w:rPr>
          <w:rFonts w:ascii="Times New Roman" w:hAnsi="Times New Roman"/>
          <w:sz w:val="28"/>
          <w:szCs w:val="28"/>
        </w:rPr>
        <w:t>Касимовский</w:t>
      </w:r>
      <w:proofErr w:type="spellEnd"/>
      <w:r w:rsidR="00F4762D">
        <w:rPr>
          <w:rFonts w:ascii="Times New Roman" w:hAnsi="Times New Roman"/>
          <w:sz w:val="28"/>
          <w:szCs w:val="28"/>
        </w:rPr>
        <w:t xml:space="preserve"> район, </w:t>
      </w:r>
      <w:proofErr w:type="gramEnd"/>
    </w:p>
    <w:p w:rsidR="00C01D7A" w:rsidRDefault="00F4762D" w:rsidP="00F4762D">
      <w:pPr>
        <w:spacing w:line="23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Погост) </w:t>
      </w:r>
      <w:r w:rsidR="00CA28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E12B98">
        <w:rPr>
          <w:rFonts w:ascii="Times New Roman" w:hAnsi="Times New Roman"/>
          <w:spacing w:val="-4"/>
          <w:kern w:val="32"/>
          <w:sz w:val="28"/>
          <w:szCs w:val="28"/>
        </w:rPr>
        <w:t xml:space="preserve">объекта культурного наследия </w:t>
      </w:r>
      <w:r>
        <w:rPr>
          <w:rFonts w:ascii="Times New Roman" w:hAnsi="Times New Roman"/>
          <w:spacing w:val="-4"/>
          <w:kern w:val="32"/>
          <w:sz w:val="28"/>
          <w:szCs w:val="28"/>
        </w:rPr>
        <w:t>федер</w:t>
      </w:r>
      <w:r w:rsidRPr="00E12B98">
        <w:rPr>
          <w:rFonts w:ascii="Times New Roman" w:hAnsi="Times New Roman"/>
          <w:spacing w:val="-4"/>
          <w:kern w:val="32"/>
          <w:sz w:val="28"/>
          <w:szCs w:val="28"/>
        </w:rPr>
        <w:t>ального</w:t>
      </w:r>
      <w:r w:rsidRPr="00504E72">
        <w:rPr>
          <w:rFonts w:ascii="Times New Roman" w:hAnsi="Times New Roman"/>
          <w:kern w:val="32"/>
          <w:sz w:val="28"/>
          <w:szCs w:val="28"/>
        </w:rPr>
        <w:t xml:space="preserve"> значения</w:t>
      </w:r>
      <w:r w:rsidRPr="00E12B98">
        <w:rPr>
          <w:rFonts w:ascii="Times New Roman" w:hAnsi="Times New Roman"/>
          <w:spacing w:val="-2"/>
          <w:kern w:val="32"/>
          <w:sz w:val="28"/>
          <w:szCs w:val="28"/>
        </w:rPr>
        <w:t xml:space="preserve"> </w:t>
      </w:r>
      <w:r w:rsidRPr="00887A44">
        <w:rPr>
          <w:rFonts w:ascii="Times New Roman" w:eastAsia="Calibri" w:hAnsi="Times New Roman"/>
          <w:sz w:val="28"/>
          <w:szCs w:val="28"/>
        </w:rPr>
        <w:t>«</w:t>
      </w:r>
      <w:r w:rsidR="000F4268" w:rsidRPr="00887A44">
        <w:rPr>
          <w:rFonts w:ascii="Times New Roman" w:eastAsia="Calibri" w:hAnsi="Times New Roman"/>
          <w:sz w:val="28"/>
          <w:szCs w:val="28"/>
        </w:rPr>
        <w:t>Никольская</w:t>
      </w:r>
      <w:r w:rsidR="000F4268">
        <w:rPr>
          <w:rFonts w:ascii="Times New Roman" w:eastAsia="Calibri" w:hAnsi="Times New Roman"/>
          <w:sz w:val="28"/>
          <w:szCs w:val="28"/>
        </w:rPr>
        <w:t xml:space="preserve"> </w:t>
      </w:r>
    </w:p>
    <w:p w:rsidR="00F4762D" w:rsidRPr="00CB2804" w:rsidRDefault="000F4268" w:rsidP="00F4762D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церковь</w:t>
      </w:r>
      <w:r w:rsidR="00F4762D" w:rsidRPr="00887A44">
        <w:rPr>
          <w:rFonts w:ascii="Times New Roman" w:eastAsia="Calibri" w:hAnsi="Times New Roman"/>
          <w:sz w:val="28"/>
          <w:szCs w:val="28"/>
        </w:rPr>
        <w:t>», 1771 г.</w:t>
      </w:r>
      <w:r w:rsidR="00F4762D">
        <w:rPr>
          <w:rFonts w:ascii="Times New Roman" w:eastAsia="Calibri" w:hAnsi="Times New Roman"/>
        </w:rPr>
        <w:t xml:space="preserve"> </w:t>
      </w:r>
      <w:r w:rsidR="00F4762D">
        <w:rPr>
          <w:rFonts w:ascii="Times New Roman" w:hAnsi="Times New Roman"/>
          <w:sz w:val="28"/>
          <w:szCs w:val="28"/>
        </w:rPr>
        <w:t xml:space="preserve">(Рязанская область, </w:t>
      </w:r>
      <w:proofErr w:type="spellStart"/>
      <w:r w:rsidR="00F4762D">
        <w:rPr>
          <w:rFonts w:ascii="Times New Roman" w:hAnsi="Times New Roman"/>
          <w:sz w:val="28"/>
          <w:szCs w:val="28"/>
        </w:rPr>
        <w:t>Касимовский</w:t>
      </w:r>
      <w:proofErr w:type="spellEnd"/>
      <w:r w:rsidR="00F4762D">
        <w:rPr>
          <w:rFonts w:ascii="Times New Roman" w:hAnsi="Times New Roman"/>
          <w:sz w:val="28"/>
          <w:szCs w:val="28"/>
        </w:rPr>
        <w:t xml:space="preserve"> район, с. Погост)</w:t>
      </w:r>
    </w:p>
    <w:p w:rsidR="000404EA" w:rsidRPr="00CB2804" w:rsidRDefault="000404EA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CB2804">
        <w:rPr>
          <w:rFonts w:ascii="Times New Roman" w:hAnsi="Times New Roman"/>
          <w:sz w:val="28"/>
          <w:szCs w:val="28"/>
        </w:rPr>
        <w:t>(далее – объект</w:t>
      </w:r>
      <w:r w:rsidR="002231AB">
        <w:rPr>
          <w:rFonts w:ascii="Times New Roman" w:hAnsi="Times New Roman"/>
          <w:sz w:val="28"/>
          <w:szCs w:val="28"/>
        </w:rPr>
        <w:t>ы</w:t>
      </w:r>
      <w:r w:rsidRPr="00CB2804">
        <w:rPr>
          <w:rFonts w:ascii="Times New Roman" w:hAnsi="Times New Roman"/>
          <w:sz w:val="28"/>
          <w:szCs w:val="28"/>
        </w:rPr>
        <w:t xml:space="preserve">  культурного наследия)</w:t>
      </w:r>
    </w:p>
    <w:p w:rsidR="000404EA" w:rsidRPr="00CB2804" w:rsidRDefault="000404EA" w:rsidP="00A33F4A">
      <w:pPr>
        <w:spacing w:line="23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A33F4A" w:rsidRPr="001A0232" w:rsidRDefault="003D479F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796014">
        <w:rPr>
          <w:rFonts w:ascii="Times New Roman" w:hAnsi="Times New Roman"/>
          <w:sz w:val="28"/>
          <w:szCs w:val="28"/>
        </w:rPr>
        <w:t>1. </w:t>
      </w:r>
      <w:r w:rsidR="009E3922" w:rsidRPr="001A0232">
        <w:rPr>
          <w:rFonts w:ascii="Times New Roman" w:hAnsi="Times New Roman"/>
          <w:sz w:val="28"/>
          <w:szCs w:val="28"/>
        </w:rPr>
        <w:t>Графическое описание местоположения г</w:t>
      </w:r>
      <w:r w:rsidR="000404EA" w:rsidRPr="001A0232">
        <w:rPr>
          <w:rFonts w:ascii="Times New Roman" w:hAnsi="Times New Roman"/>
          <w:sz w:val="28"/>
          <w:szCs w:val="28"/>
        </w:rPr>
        <w:t xml:space="preserve">раницы </w:t>
      </w:r>
      <w:r w:rsidR="0036020F" w:rsidRPr="001A0232">
        <w:rPr>
          <w:rFonts w:ascii="Times New Roman" w:hAnsi="Times New Roman"/>
          <w:sz w:val="28"/>
          <w:szCs w:val="28"/>
        </w:rPr>
        <w:t xml:space="preserve">единой </w:t>
      </w:r>
      <w:r w:rsidR="000404EA" w:rsidRPr="001A0232">
        <w:rPr>
          <w:rFonts w:ascii="Times New Roman" w:hAnsi="Times New Roman"/>
          <w:sz w:val="28"/>
          <w:szCs w:val="28"/>
        </w:rPr>
        <w:t xml:space="preserve">охранной </w:t>
      </w:r>
    </w:p>
    <w:p w:rsidR="003D479F" w:rsidRPr="001A0232" w:rsidRDefault="000404EA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1A0232">
        <w:rPr>
          <w:rFonts w:ascii="Times New Roman" w:hAnsi="Times New Roman"/>
          <w:sz w:val="28"/>
          <w:szCs w:val="28"/>
        </w:rPr>
        <w:t>зоны объект</w:t>
      </w:r>
      <w:r w:rsidR="0036020F" w:rsidRPr="001A0232">
        <w:rPr>
          <w:rFonts w:ascii="Times New Roman" w:hAnsi="Times New Roman"/>
          <w:sz w:val="28"/>
          <w:szCs w:val="28"/>
        </w:rPr>
        <w:t>ов</w:t>
      </w:r>
      <w:r w:rsidRPr="001A0232">
        <w:rPr>
          <w:rFonts w:ascii="Times New Roman" w:hAnsi="Times New Roman"/>
          <w:sz w:val="28"/>
          <w:szCs w:val="28"/>
        </w:rPr>
        <w:t xml:space="preserve"> культурного наследия</w:t>
      </w:r>
      <w:r w:rsidR="00B6160E" w:rsidRPr="001A0232">
        <w:rPr>
          <w:rFonts w:ascii="Times New Roman" w:hAnsi="Times New Roman"/>
          <w:sz w:val="28"/>
          <w:szCs w:val="28"/>
        </w:rPr>
        <w:t xml:space="preserve"> (ЕОЗ)</w:t>
      </w:r>
    </w:p>
    <w:p w:rsidR="00D93CC2" w:rsidRPr="0081711B" w:rsidRDefault="00D93CC2" w:rsidP="00A33F4A">
      <w:pPr>
        <w:autoSpaceDE w:val="0"/>
        <w:autoSpaceDN w:val="0"/>
        <w:adjustRightInd w:val="0"/>
        <w:spacing w:line="230" w:lineRule="auto"/>
        <w:jc w:val="both"/>
        <w:outlineLvl w:val="0"/>
        <w:rPr>
          <w:rFonts w:ascii="Times New Roman" w:hAnsi="Times New Roman"/>
          <w:highlight w:val="yellow"/>
        </w:rPr>
      </w:pPr>
    </w:p>
    <w:tbl>
      <w:tblPr>
        <w:tblW w:w="0" w:type="auto"/>
        <w:tblInd w:w="62" w:type="dxa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75"/>
        <w:gridCol w:w="6555"/>
        <w:gridCol w:w="7099"/>
      </w:tblGrid>
      <w:tr w:rsidR="00D93CC2" w:rsidRPr="0081711B" w:rsidTr="00212A92">
        <w:trPr>
          <w:trHeight w:val="336"/>
        </w:trPr>
        <w:tc>
          <w:tcPr>
            <w:tcW w:w="14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C2" w:rsidRPr="007B4DD3" w:rsidRDefault="00A839C9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 xml:space="preserve">Сведения о единой </w:t>
            </w:r>
            <w:r w:rsidR="00144C81" w:rsidRPr="007B4DD3">
              <w:rPr>
                <w:rFonts w:ascii="Times New Roman" w:hAnsi="Times New Roman"/>
                <w:sz w:val="24"/>
                <w:szCs w:val="24"/>
              </w:rPr>
              <w:t>охранной зоне объект</w:t>
            </w:r>
            <w:r w:rsidRPr="007B4DD3">
              <w:rPr>
                <w:rFonts w:ascii="Times New Roman" w:hAnsi="Times New Roman"/>
                <w:sz w:val="24"/>
                <w:szCs w:val="24"/>
              </w:rPr>
              <w:t>ов</w:t>
            </w:r>
            <w:r w:rsidR="00144C81" w:rsidRPr="007B4DD3">
              <w:rPr>
                <w:rFonts w:ascii="Times New Roman" w:hAnsi="Times New Roman"/>
                <w:sz w:val="24"/>
                <w:szCs w:val="24"/>
              </w:rPr>
              <w:t xml:space="preserve"> культурного наследия (далее </w:t>
            </w:r>
            <w:r w:rsidR="005336A6" w:rsidRPr="007B4DD3">
              <w:rPr>
                <w:rFonts w:ascii="Times New Roman" w:hAnsi="Times New Roman"/>
                <w:sz w:val="24"/>
                <w:szCs w:val="24"/>
              </w:rPr>
              <w:t>–</w:t>
            </w:r>
            <w:r w:rsidR="00144C81" w:rsidRPr="007B4DD3">
              <w:rPr>
                <w:rFonts w:ascii="Times New Roman" w:hAnsi="Times New Roman"/>
                <w:sz w:val="24"/>
                <w:szCs w:val="24"/>
              </w:rPr>
              <w:t xml:space="preserve"> объект</w:t>
            </w:r>
            <w:r w:rsidR="005336A6" w:rsidRPr="007B4DD3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144C81" w:rsidRPr="007B4DD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3CC2" w:rsidRPr="0081711B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81711B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B4DD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B4DD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C2" w:rsidRPr="007B4DD3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Характеристики объекта</w:t>
            </w:r>
            <w:r w:rsidR="005336A6" w:rsidRPr="007B4DD3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C2" w:rsidRPr="007B4DD3" w:rsidRDefault="00D93CC2" w:rsidP="00A33F4A">
            <w:pPr>
              <w:spacing w:line="23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  <w:tr w:rsidR="00D93CC2" w:rsidRPr="0081711B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7B4DD3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7B4DD3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7B4DD3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12A92" w:rsidRPr="0081711B" w:rsidTr="00A33F4A">
        <w:trPr>
          <w:trHeight w:val="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  <w:r w:rsidR="005336A6" w:rsidRPr="007B4DD3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A92" w:rsidRPr="0081711B" w:rsidRDefault="00212A92" w:rsidP="00B35CF7">
            <w:pPr>
              <w:spacing w:line="23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35CF7">
              <w:rPr>
                <w:rFonts w:ascii="Times New Roman" w:hAnsi="Times New Roman"/>
                <w:sz w:val="24"/>
                <w:szCs w:val="24"/>
              </w:rPr>
              <w:t>Рязанска</w:t>
            </w:r>
            <w:r w:rsidR="005C67BE" w:rsidRPr="00B35CF7">
              <w:rPr>
                <w:rFonts w:ascii="Times New Roman" w:hAnsi="Times New Roman"/>
                <w:sz w:val="24"/>
                <w:szCs w:val="24"/>
              </w:rPr>
              <w:t xml:space="preserve">я область, </w:t>
            </w:r>
            <w:proofErr w:type="spellStart"/>
            <w:r w:rsidR="00B35CF7" w:rsidRPr="00B35CF7">
              <w:rPr>
                <w:rFonts w:ascii="Times New Roman" w:hAnsi="Times New Roman"/>
                <w:sz w:val="24"/>
                <w:szCs w:val="24"/>
              </w:rPr>
              <w:t>Касимовский</w:t>
            </w:r>
            <w:proofErr w:type="spellEnd"/>
            <w:r w:rsidR="00B35CF7" w:rsidRPr="00B35CF7">
              <w:rPr>
                <w:rFonts w:ascii="Times New Roman" w:hAnsi="Times New Roman"/>
                <w:sz w:val="24"/>
                <w:szCs w:val="24"/>
              </w:rPr>
              <w:t xml:space="preserve"> район, с. Погост</w:t>
            </w:r>
          </w:p>
        </w:tc>
      </w:tr>
      <w:tr w:rsidR="00212A92" w:rsidRPr="0081711B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 xml:space="preserve">Площадь объекта </w:t>
            </w:r>
            <w:r w:rsidR="005336A6" w:rsidRPr="007B4DD3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7B4DD3">
              <w:rPr>
                <w:rFonts w:ascii="Times New Roman" w:hAnsi="Times New Roman"/>
                <w:sz w:val="24"/>
                <w:szCs w:val="24"/>
              </w:rPr>
              <w:t>+/- величина погрешности определения площади (P +/- Дельта P)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743" w:rsidRPr="00B6772B" w:rsidRDefault="00B6772B" w:rsidP="00A33F4A">
            <w:pPr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B677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36113 </w:t>
            </w:r>
            <w:r w:rsidR="00467A12" w:rsidRPr="00B6772B">
              <w:rPr>
                <w:rFonts w:ascii="Times New Roman" w:hAnsi="Times New Roman"/>
                <w:sz w:val="24"/>
                <w:szCs w:val="24"/>
              </w:rPr>
              <w:t>кв. м</w:t>
            </w:r>
            <w:r w:rsidR="00575743" w:rsidRPr="00B677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12A92" w:rsidRPr="0081711B" w:rsidRDefault="00467A12" w:rsidP="0093113F">
            <w:pPr>
              <w:spacing w:line="23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310A5">
              <w:rPr>
                <w:rFonts w:ascii="Times New Roman" w:hAnsi="Times New Roman"/>
                <w:sz w:val="24"/>
                <w:szCs w:val="24"/>
              </w:rPr>
              <w:t>п</w:t>
            </w:r>
            <w:r w:rsidR="00575743" w:rsidRPr="00F310A5">
              <w:rPr>
                <w:rFonts w:ascii="Times New Roman" w:hAnsi="Times New Roman"/>
                <w:sz w:val="24"/>
                <w:szCs w:val="24"/>
              </w:rPr>
              <w:t xml:space="preserve">огрешность </w:t>
            </w:r>
            <w:r w:rsidR="009333DC" w:rsidRPr="00F310A5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="00212A92" w:rsidRPr="00F310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4F1C" w:rsidRPr="00F310A5">
              <w:rPr>
                <w:rFonts w:ascii="Times New Roman" w:hAnsi="Times New Roman"/>
                <w:sz w:val="24"/>
                <w:szCs w:val="24"/>
              </w:rPr>
              <w:t>+/-</w:t>
            </w:r>
            <w:r w:rsidR="00212A92" w:rsidRPr="00F310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10A5" w:rsidRPr="00F310A5">
              <w:rPr>
                <w:rFonts w:ascii="Times New Roman" w:hAnsi="Times New Roman"/>
                <w:color w:val="000000"/>
                <w:sz w:val="24"/>
                <w:szCs w:val="24"/>
              </w:rPr>
              <w:t>217</w:t>
            </w:r>
            <w:r w:rsidR="006548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75743" w:rsidRPr="00F310A5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</w:tr>
      <w:tr w:rsidR="00212A92" w:rsidRPr="0081711B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  <w:r w:rsidR="00467A12" w:rsidRPr="007B4DD3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A92" w:rsidRPr="0081711B" w:rsidRDefault="00467A12" w:rsidP="00A33F4A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310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90027" w:rsidRPr="0081711B" w:rsidRDefault="00690027" w:rsidP="00A33F4A">
      <w:pPr>
        <w:spacing w:line="230" w:lineRule="auto"/>
        <w:ind w:firstLine="709"/>
        <w:jc w:val="both"/>
        <w:rPr>
          <w:rFonts w:ascii="Times New Roman" w:hAnsi="Times New Roman"/>
          <w:bCs/>
          <w:color w:val="FF0000"/>
          <w:sz w:val="16"/>
          <w:szCs w:val="16"/>
          <w:highlight w:val="yellow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485"/>
        <w:gridCol w:w="1451"/>
        <w:gridCol w:w="1451"/>
        <w:gridCol w:w="3005"/>
        <w:gridCol w:w="3598"/>
        <w:gridCol w:w="2327"/>
      </w:tblGrid>
      <w:tr w:rsidR="00C345CD" w:rsidRPr="0081711B" w:rsidTr="00212A92">
        <w:tc>
          <w:tcPr>
            <w:tcW w:w="14317" w:type="dxa"/>
            <w:gridSpan w:val="6"/>
          </w:tcPr>
          <w:p w:rsidR="00C345CD" w:rsidRPr="00040D9D" w:rsidRDefault="00C345CD" w:rsidP="00A33F4A">
            <w:pPr>
              <w:spacing w:line="23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0D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Сведения о местоположении границ объекта</w:t>
            </w:r>
            <w:r w:rsidR="000E4D2E" w:rsidRPr="00040D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1</w:t>
            </w:r>
          </w:p>
        </w:tc>
      </w:tr>
      <w:tr w:rsidR="00C345CD" w:rsidRPr="0081711B" w:rsidTr="00212A92">
        <w:tc>
          <w:tcPr>
            <w:tcW w:w="14317" w:type="dxa"/>
            <w:gridSpan w:val="6"/>
          </w:tcPr>
          <w:p w:rsidR="00C345CD" w:rsidRPr="00040D9D" w:rsidRDefault="00C345CD" w:rsidP="00A33F4A">
            <w:pPr>
              <w:spacing w:line="23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0D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 Система координат МСК-62</w:t>
            </w:r>
          </w:p>
        </w:tc>
      </w:tr>
      <w:tr w:rsidR="00C345CD" w:rsidRPr="0081711B" w:rsidTr="00212A92">
        <w:tc>
          <w:tcPr>
            <w:tcW w:w="14317" w:type="dxa"/>
            <w:gridSpan w:val="6"/>
          </w:tcPr>
          <w:p w:rsidR="00C345CD" w:rsidRPr="00040D9D" w:rsidRDefault="00C345CD" w:rsidP="00A33F4A">
            <w:pPr>
              <w:spacing w:line="23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0D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 Сведения о характерных точках границ объекта</w:t>
            </w:r>
            <w:r w:rsidR="000E4D2E" w:rsidRPr="00040D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1</w:t>
            </w:r>
          </w:p>
        </w:tc>
      </w:tr>
      <w:tr w:rsidR="006121C3" w:rsidRPr="007C7DC1" w:rsidTr="00212A92">
        <w:trPr>
          <w:trHeight w:val="695"/>
        </w:trPr>
        <w:tc>
          <w:tcPr>
            <w:tcW w:w="2485" w:type="dxa"/>
            <w:vMerge w:val="restart"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 объекта</w:t>
            </w:r>
            <w:r w:rsidR="000E4D2E" w:rsidRPr="007C7DC1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2902" w:type="dxa"/>
            <w:gridSpan w:val="2"/>
            <w:tcBorders>
              <w:bottom w:val="single" w:sz="4" w:space="0" w:color="auto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7C7DC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05" w:type="dxa"/>
            <w:vMerge w:val="restart"/>
            <w:tcBorders>
              <w:bottom w:val="nil"/>
            </w:tcBorders>
            <w:vAlign w:val="center"/>
          </w:tcPr>
          <w:p w:rsidR="006121C3" w:rsidRPr="007C7DC1" w:rsidRDefault="006121C3" w:rsidP="006E6A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3598" w:type="dxa"/>
            <w:vMerge w:val="restart"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</w:t>
            </w:r>
            <w:r w:rsidR="00D348C7" w:rsidRPr="007C7DC1"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 xml:space="preserve"> точ</w:t>
            </w:r>
            <w:r w:rsidR="00D348C7" w:rsidRPr="007C7DC1">
              <w:rPr>
                <w:rFonts w:ascii="Times New Roman" w:hAnsi="Times New Roman"/>
                <w:bCs/>
                <w:sz w:val="24"/>
                <w:szCs w:val="24"/>
              </w:rPr>
              <w:t>ки</w:t>
            </w:r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7C7D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2327" w:type="dxa"/>
            <w:vMerge w:val="restart"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widowControl w:val="0"/>
              <w:autoSpaceDE w:val="0"/>
              <w:autoSpaceDN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7DC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6121C3" w:rsidRPr="007C7DC1" w:rsidTr="00212A92">
        <w:trPr>
          <w:trHeight w:val="70"/>
        </w:trPr>
        <w:tc>
          <w:tcPr>
            <w:tcW w:w="2485" w:type="dxa"/>
            <w:vMerge/>
            <w:tcBorders>
              <w:bottom w:val="nil"/>
            </w:tcBorders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51" w:type="dxa"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3005" w:type="dxa"/>
            <w:vMerge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98" w:type="dxa"/>
            <w:vMerge/>
            <w:tcBorders>
              <w:bottom w:val="nil"/>
            </w:tcBorders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27" w:type="dxa"/>
            <w:vMerge/>
            <w:tcBorders>
              <w:bottom w:val="nil"/>
            </w:tcBorders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D479F" w:rsidRPr="007C7DC1" w:rsidRDefault="003D479F" w:rsidP="00A33F4A">
      <w:pPr>
        <w:spacing w:line="230" w:lineRule="auto"/>
        <w:rPr>
          <w:rFonts w:ascii="Times New Roman" w:hAnsi="Times New Roman"/>
          <w:sz w:val="2"/>
          <w:szCs w:val="2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85"/>
        <w:gridCol w:w="1451"/>
        <w:gridCol w:w="1451"/>
        <w:gridCol w:w="3005"/>
        <w:gridCol w:w="3598"/>
        <w:gridCol w:w="2327"/>
      </w:tblGrid>
      <w:tr w:rsidR="003D479F" w:rsidRPr="007C7DC1" w:rsidTr="00212A92">
        <w:trPr>
          <w:tblHeader/>
        </w:trPr>
        <w:tc>
          <w:tcPr>
            <w:tcW w:w="2485" w:type="dxa"/>
          </w:tcPr>
          <w:p w:rsidR="003D479F" w:rsidRPr="007C7DC1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1" w:type="dxa"/>
          </w:tcPr>
          <w:p w:rsidR="003D479F" w:rsidRPr="007C7DC1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1" w:type="dxa"/>
          </w:tcPr>
          <w:p w:rsidR="003D479F" w:rsidRPr="007C7DC1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05" w:type="dxa"/>
            <w:vAlign w:val="center"/>
          </w:tcPr>
          <w:p w:rsidR="003D479F" w:rsidRPr="007C7DC1" w:rsidRDefault="005D1F2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</w:tcPr>
          <w:p w:rsidR="003D479F" w:rsidRPr="007C7DC1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27" w:type="dxa"/>
          </w:tcPr>
          <w:p w:rsidR="003D479F" w:rsidRPr="007C7DC1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12A92" w:rsidRPr="007C7DC1" w:rsidTr="00212A92">
        <w:tc>
          <w:tcPr>
            <w:tcW w:w="2485" w:type="dxa"/>
            <w:vAlign w:val="center"/>
          </w:tcPr>
          <w:p w:rsidR="00212A92" w:rsidRPr="007C7DC1" w:rsidRDefault="00DC2F4F" w:rsidP="0059348F">
            <w:pPr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702DC5" w:rsidRPr="007C7DC1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  <w:tc>
          <w:tcPr>
            <w:tcW w:w="1451" w:type="dxa"/>
            <w:vAlign w:val="center"/>
          </w:tcPr>
          <w:p w:rsidR="00212A92" w:rsidRPr="007C7DC1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vAlign w:val="center"/>
          </w:tcPr>
          <w:p w:rsidR="00212A92" w:rsidRPr="007C7DC1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:rsidR="00212A92" w:rsidRPr="007C7DC1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98" w:type="dxa"/>
            <w:vAlign w:val="center"/>
          </w:tcPr>
          <w:p w:rsidR="00212A92" w:rsidRPr="007C7DC1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27" w:type="dxa"/>
          </w:tcPr>
          <w:p w:rsidR="00212A92" w:rsidRPr="007C7DC1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ind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485615.97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2229469.33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485607.63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2229476.45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485618.75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2229493.59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485630.97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2229506.74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485651.65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2229528.49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485563.72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2229684.14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485538.25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2229699.28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485506.34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2229684.15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485475.51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2229668.60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485478.82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2229659.08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485482.23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2229649.62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485486.28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2229637.10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485492.72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2229617.22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485505.58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2229581.53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485504.26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2229578.44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485497.12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2229576.41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485484.75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2229569.49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485480.17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2229557.25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485486.45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2229539.47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485488.79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2229536.24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485493.46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2229531.84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485491.43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2229529.64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485483.17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2229521.53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485475.45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2229515.19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485472.12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2229512.53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485464.47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2229522.98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485447.58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2229550.10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485438.51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2229564.73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485437.77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2229566.04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485429.85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2229582.37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485421.09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2229600.92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485415.27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2229613.24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485407.28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2229629.69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485396.96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2229623.76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485409.61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2229600.02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485412.01</w:t>
            </w:r>
          </w:p>
        </w:tc>
        <w:tc>
          <w:tcPr>
            <w:tcW w:w="1451" w:type="dxa"/>
          </w:tcPr>
          <w:p w:rsidR="00CF1F22" w:rsidRPr="004F1020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2229595.39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C01D7A">
            <w:pPr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485424.46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2229575.32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485444.82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2229540.96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485451.67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2229524.23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485454.24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2229518.84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485464.72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2229490.90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485460.37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2229470.42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485455.42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2229462.23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485454.41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2229460.83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485445.99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2229455.02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485433.67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2229445.78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485428.11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2229440.27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485421.26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2229435.34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485406.47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2229427.01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485382.68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2229405.53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485396.50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2229390.50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485416.36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2229408.30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485429.27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2229405.77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485452.46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2229394.02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485463.20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2229391.85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485469.48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2229389.61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485487.87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2229383.67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485492.53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2229402.51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485507.74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2229400.85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485524.40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2229402.39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485534.91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2229402.47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485537.29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2229387.65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485543.63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2229358.17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485545.24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2229350.68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485563.50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2229280.23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485564.95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2229274.19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485580.27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2229277.91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632F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632F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632F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485578.10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2229286.79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F577BA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485574.97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2229302.12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F577BA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485570.18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2229328.60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F577BA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485560.44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2229367.30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F577BA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485556.07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2229383.31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F577BA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485544.53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2229415.25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9F7EF0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485558.82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2229421.08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485569.40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2229403.08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485592.57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2229413.63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485570.81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2229445.48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485588.08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2229451.37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485596.27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2229451.74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485605.66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2229452.58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485619.13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2229440.81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485631.22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2229428.95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485664.56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2229402.05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485693.98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2229381.56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485700.53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2229387.61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485703.92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2229390.79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485648.62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2229440.67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485663.10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2229455.80</w:t>
            </w:r>
          </w:p>
        </w:tc>
        <w:tc>
          <w:tcPr>
            <w:tcW w:w="3005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CF1F22" w:rsidRDefault="00CF1F2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1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485648.68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2229470.11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485633.77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2229454.82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1F22" w:rsidRPr="0081711B" w:rsidTr="00E15D32">
        <w:tc>
          <w:tcPr>
            <w:tcW w:w="2485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485615.97</w:t>
            </w:r>
          </w:p>
        </w:tc>
        <w:tc>
          <w:tcPr>
            <w:tcW w:w="1451" w:type="dxa"/>
          </w:tcPr>
          <w:p w:rsidR="00CF1F22" w:rsidRPr="004F1020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2229469.33</w:t>
            </w:r>
          </w:p>
        </w:tc>
        <w:tc>
          <w:tcPr>
            <w:tcW w:w="3005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CF1F22" w:rsidRPr="00183134" w:rsidRDefault="00CF1F22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1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348F" w:rsidRPr="0081711B" w:rsidTr="00395636">
        <w:tc>
          <w:tcPr>
            <w:tcW w:w="14317" w:type="dxa"/>
            <w:gridSpan w:val="6"/>
          </w:tcPr>
          <w:p w:rsidR="0059348F" w:rsidRPr="00183134" w:rsidRDefault="0000270A" w:rsidP="005934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59348F">
              <w:rPr>
                <w:rFonts w:ascii="Times New Roman" w:hAnsi="Times New Roman"/>
                <w:sz w:val="24"/>
                <w:szCs w:val="24"/>
              </w:rPr>
              <w:t xml:space="preserve">Внутренний контур 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485582.67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2229539.46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485580.08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2229529.79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485579.19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2229524.83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485581.54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2229483.56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485571.44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2229460.15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485562.75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2229454.88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485511.74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2229453.02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485506.76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2229453.46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485497.27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2229456.88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485484.10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2229464.13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485484.61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2229469.26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485511.61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2229540.40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485514.79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2229549.86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485525.87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2229588.33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485528.97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2229592.15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485538.95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2229593.36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485553.73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2229590.20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485558.05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2229587.70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485578.10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2229560.62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5B6" w:rsidRPr="0081711B" w:rsidTr="00B22AAB">
        <w:tc>
          <w:tcPr>
            <w:tcW w:w="248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485582.67</w:t>
            </w:r>
          </w:p>
        </w:tc>
        <w:tc>
          <w:tcPr>
            <w:tcW w:w="1451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2229539.46</w:t>
            </w:r>
          </w:p>
        </w:tc>
        <w:tc>
          <w:tcPr>
            <w:tcW w:w="3005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2715B6" w:rsidRPr="004F1020" w:rsidRDefault="002715B6" w:rsidP="00714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0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02763" w:rsidRPr="0081711B" w:rsidRDefault="00702763" w:rsidP="000404EA">
      <w:pPr>
        <w:rPr>
          <w:rFonts w:ascii="Times New Roman" w:hAnsi="Times New Roman"/>
          <w:highlight w:val="yellow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5"/>
        <w:gridCol w:w="2694"/>
        <w:gridCol w:w="8927"/>
      </w:tblGrid>
      <w:tr w:rsidR="000404EA" w:rsidRPr="00336EEF" w:rsidTr="00A33F4A">
        <w:tc>
          <w:tcPr>
            <w:tcW w:w="14316" w:type="dxa"/>
            <w:gridSpan w:val="3"/>
            <w:vAlign w:val="center"/>
          </w:tcPr>
          <w:p w:rsidR="000404EA" w:rsidRPr="00336EEF" w:rsidRDefault="000404EA" w:rsidP="0062356D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EEF">
              <w:rPr>
                <w:rFonts w:ascii="Times New Roman" w:hAnsi="Times New Roman"/>
                <w:bCs/>
                <w:sz w:val="24"/>
                <w:szCs w:val="24"/>
              </w:rPr>
              <w:t xml:space="preserve">Текстовое описание </w:t>
            </w:r>
            <w:r w:rsidR="003015D9" w:rsidRPr="00336EEF">
              <w:rPr>
                <w:rFonts w:ascii="Times New Roman" w:hAnsi="Times New Roman"/>
                <w:bCs/>
                <w:sz w:val="24"/>
                <w:szCs w:val="24"/>
              </w:rPr>
              <w:t xml:space="preserve">местоположения </w:t>
            </w:r>
            <w:r w:rsidR="0062356D" w:rsidRPr="00336EEF">
              <w:rPr>
                <w:rFonts w:ascii="Times New Roman" w:hAnsi="Times New Roman"/>
                <w:bCs/>
                <w:sz w:val="24"/>
                <w:szCs w:val="24"/>
              </w:rPr>
              <w:t>границ</w:t>
            </w:r>
            <w:r w:rsidR="00690027" w:rsidRPr="00336E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36EEF">
              <w:rPr>
                <w:rFonts w:ascii="Times New Roman" w:hAnsi="Times New Roman"/>
                <w:sz w:val="24"/>
                <w:szCs w:val="24"/>
              </w:rPr>
              <w:t xml:space="preserve">объекта </w:t>
            </w:r>
            <w:r w:rsidR="00401CC6" w:rsidRPr="00336E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404EA" w:rsidRPr="00336EEF" w:rsidTr="00A33F4A">
        <w:tc>
          <w:tcPr>
            <w:tcW w:w="5389" w:type="dxa"/>
            <w:gridSpan w:val="2"/>
            <w:tcBorders>
              <w:bottom w:val="single" w:sz="4" w:space="0" w:color="auto"/>
            </w:tcBorders>
            <w:vAlign w:val="center"/>
          </w:tcPr>
          <w:p w:rsidR="000404EA" w:rsidRPr="00336EEF" w:rsidRDefault="00782A6C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EEF">
              <w:rPr>
                <w:rFonts w:ascii="Times New Roman" w:hAnsi="Times New Roman"/>
                <w:sz w:val="24"/>
                <w:szCs w:val="24"/>
              </w:rPr>
              <w:t xml:space="preserve">Прохождение </w:t>
            </w:r>
            <w:r w:rsidR="000404EA" w:rsidRPr="00336EEF">
              <w:rPr>
                <w:rFonts w:ascii="Times New Roman" w:hAnsi="Times New Roman"/>
                <w:sz w:val="24"/>
                <w:szCs w:val="24"/>
              </w:rPr>
              <w:t>границы</w:t>
            </w:r>
          </w:p>
        </w:tc>
        <w:tc>
          <w:tcPr>
            <w:tcW w:w="8927" w:type="dxa"/>
            <w:vMerge w:val="restart"/>
            <w:tcBorders>
              <w:bottom w:val="nil"/>
            </w:tcBorders>
            <w:vAlign w:val="center"/>
          </w:tcPr>
          <w:p w:rsidR="000404EA" w:rsidRPr="00336EEF" w:rsidRDefault="000404EA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EEF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404EA" w:rsidRPr="00336EEF" w:rsidTr="00A33F4A">
        <w:tc>
          <w:tcPr>
            <w:tcW w:w="2695" w:type="dxa"/>
            <w:tcBorders>
              <w:bottom w:val="nil"/>
            </w:tcBorders>
            <w:vAlign w:val="center"/>
          </w:tcPr>
          <w:p w:rsidR="000404EA" w:rsidRPr="00336EEF" w:rsidRDefault="005D1F2F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EEF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:rsidR="000404EA" w:rsidRPr="00336EEF" w:rsidRDefault="005D1F2F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EEF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8927" w:type="dxa"/>
            <w:vMerge/>
            <w:tcBorders>
              <w:bottom w:val="nil"/>
            </w:tcBorders>
            <w:vAlign w:val="center"/>
          </w:tcPr>
          <w:p w:rsidR="000404EA" w:rsidRPr="00336EEF" w:rsidRDefault="000404EA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3F4A" w:rsidRPr="00336EEF" w:rsidRDefault="00A33F4A">
      <w:pPr>
        <w:rPr>
          <w:sz w:val="2"/>
          <w:szCs w:val="2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5"/>
        <w:gridCol w:w="2694"/>
        <w:gridCol w:w="8927"/>
      </w:tblGrid>
      <w:tr w:rsidR="00212A92" w:rsidRPr="00336EEF" w:rsidTr="00A33F4A">
        <w:trPr>
          <w:tblHeader/>
        </w:trPr>
        <w:tc>
          <w:tcPr>
            <w:tcW w:w="2695" w:type="dxa"/>
            <w:vAlign w:val="center"/>
          </w:tcPr>
          <w:p w:rsidR="00212A92" w:rsidRPr="00336EEF" w:rsidRDefault="00212A9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E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212A92" w:rsidRPr="00336EEF" w:rsidRDefault="00212A9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E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7" w:type="dxa"/>
            <w:vAlign w:val="center"/>
          </w:tcPr>
          <w:p w:rsidR="00212A92" w:rsidRPr="00336EEF" w:rsidRDefault="00212A9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E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B6D32" w:rsidRPr="0081711B" w:rsidTr="00A33F4A">
        <w:tc>
          <w:tcPr>
            <w:tcW w:w="2695" w:type="dxa"/>
            <w:vAlign w:val="center"/>
          </w:tcPr>
          <w:p w:rsidR="00CB6D32" w:rsidRPr="0081711B" w:rsidRDefault="00CB6D32" w:rsidP="00212A9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F1017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  <w:tc>
          <w:tcPr>
            <w:tcW w:w="2694" w:type="dxa"/>
            <w:vAlign w:val="center"/>
          </w:tcPr>
          <w:p w:rsidR="00CB6D32" w:rsidRPr="0081711B" w:rsidRDefault="00CB6D32" w:rsidP="00212A9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27" w:type="dxa"/>
            <w:vAlign w:val="center"/>
          </w:tcPr>
          <w:p w:rsidR="00CB6D32" w:rsidRPr="0081711B" w:rsidRDefault="00CB6D32" w:rsidP="00212A9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10,97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20,43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17,95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30,01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178,77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29,63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35,31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34,53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10,08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10,06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13,16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20,90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37,94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3,36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7,42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14,17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13,07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18,86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3,99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6,42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2,99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11,58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9,99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4,26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12,95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31,95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17,21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1,50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18,15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20,51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13,63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18,29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11,90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26,90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5,21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23,62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39,94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18,08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5,97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29,84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20,94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9,57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1,73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10,23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15,40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7,83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8,44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16,97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32,05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20,42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26,67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13,16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26,00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10,96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6,67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19,33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19,41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15,30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16,73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10,51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15,01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30,15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7,66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72,78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6,21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15,76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9,14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15,65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26,91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39,91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16,60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33,96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15,43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20,87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25,45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38,57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18,25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8,20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9,43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17,89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16,94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42,84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35,86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8,91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4,65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74,47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20,94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20,32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21,36 м</w:t>
            </w:r>
          </w:p>
        </w:tc>
      </w:tr>
      <w:tr w:rsidR="00F1125B" w:rsidRPr="0081711B" w:rsidTr="009A1E3E">
        <w:tc>
          <w:tcPr>
            <w:tcW w:w="2695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694" w:type="dxa"/>
            <w:vAlign w:val="bottom"/>
          </w:tcPr>
          <w:p w:rsidR="00F1125B" w:rsidRPr="00326EEC" w:rsidRDefault="00F1125B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27" w:type="dxa"/>
            <w:vAlign w:val="bottom"/>
          </w:tcPr>
          <w:p w:rsidR="00F1125B" w:rsidRPr="00F1125B" w:rsidRDefault="00F1125B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25B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направлении, замыкая контур, протяженностью 22,96 м</w:t>
            </w:r>
          </w:p>
        </w:tc>
      </w:tr>
      <w:tr w:rsidR="0029610E" w:rsidRPr="0081711B" w:rsidTr="005D0C1E">
        <w:tc>
          <w:tcPr>
            <w:tcW w:w="14316" w:type="dxa"/>
            <w:gridSpan w:val="3"/>
            <w:vAlign w:val="bottom"/>
          </w:tcPr>
          <w:p w:rsidR="0029610E" w:rsidRPr="00326EEC" w:rsidRDefault="0029610E" w:rsidP="00714FC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Внутренний контур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10,01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5,04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41,34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25,50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10,16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51,04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5,00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10,09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15,03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5,16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76,09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9,98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40,03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4,92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10,05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15,11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4,99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33,69 м</w:t>
            </w:r>
          </w:p>
        </w:tc>
      </w:tr>
      <w:tr w:rsidR="002C5476" w:rsidRPr="0081711B" w:rsidTr="009A1E3E">
        <w:tc>
          <w:tcPr>
            <w:tcW w:w="2695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694" w:type="dxa"/>
            <w:vAlign w:val="bottom"/>
          </w:tcPr>
          <w:p w:rsidR="002C5476" w:rsidRPr="00326EEC" w:rsidRDefault="002C5476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8927" w:type="dxa"/>
            <w:vAlign w:val="bottom"/>
          </w:tcPr>
          <w:p w:rsidR="002C5476" w:rsidRPr="004F2CCF" w:rsidRDefault="002C5476" w:rsidP="002C547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CF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направлении, замыкая контур, протяженностью 21,65 м</w:t>
            </w:r>
          </w:p>
        </w:tc>
      </w:tr>
    </w:tbl>
    <w:p w:rsidR="000404EA" w:rsidRPr="0081711B" w:rsidRDefault="000404EA" w:rsidP="00690027">
      <w:pPr>
        <w:spacing w:line="230" w:lineRule="auto"/>
        <w:rPr>
          <w:rFonts w:ascii="Times New Roman" w:hAnsi="Times New Roman"/>
          <w:highlight w:val="yellow"/>
        </w:rPr>
      </w:pPr>
    </w:p>
    <w:p w:rsidR="00C01D7A" w:rsidRDefault="003D479F" w:rsidP="005D1F2F">
      <w:pPr>
        <w:spacing w:line="23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76798">
        <w:rPr>
          <w:rFonts w:ascii="Times New Roman" w:hAnsi="Times New Roman"/>
          <w:color w:val="000000" w:themeColor="text1"/>
          <w:sz w:val="28"/>
          <w:szCs w:val="28"/>
        </w:rPr>
        <w:t>2. </w:t>
      </w:r>
      <w:r w:rsidR="00B758D9" w:rsidRPr="00476798">
        <w:rPr>
          <w:rFonts w:ascii="Times New Roman" w:hAnsi="Times New Roman"/>
          <w:color w:val="000000" w:themeColor="text1"/>
          <w:sz w:val="28"/>
          <w:szCs w:val="28"/>
        </w:rPr>
        <w:t>Графическое описание местоположения г</w:t>
      </w:r>
      <w:r w:rsidR="000404EA"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раницы </w:t>
      </w:r>
      <w:r w:rsidR="00FB0B00"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единой </w:t>
      </w:r>
      <w:r w:rsidR="000404EA"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зоны регулирования </w:t>
      </w:r>
    </w:p>
    <w:p w:rsidR="000404EA" w:rsidRPr="00476798" w:rsidRDefault="000404EA" w:rsidP="005D1F2F">
      <w:pPr>
        <w:spacing w:line="23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76798">
        <w:rPr>
          <w:rFonts w:ascii="Times New Roman" w:hAnsi="Times New Roman"/>
          <w:color w:val="000000" w:themeColor="text1"/>
          <w:sz w:val="28"/>
          <w:szCs w:val="28"/>
        </w:rPr>
        <w:t>застройки и хозяйственной</w:t>
      </w:r>
      <w:r w:rsidR="00C01D7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76798">
        <w:rPr>
          <w:rFonts w:ascii="Times New Roman" w:hAnsi="Times New Roman"/>
          <w:color w:val="000000" w:themeColor="text1"/>
          <w:sz w:val="28"/>
          <w:szCs w:val="28"/>
        </w:rPr>
        <w:t>деятельности объект</w:t>
      </w:r>
      <w:r w:rsidR="00FB0B00" w:rsidRPr="00476798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 культурного наследия</w:t>
      </w:r>
      <w:r w:rsidR="005F5BA8"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67A12" w:rsidRPr="00476798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476798">
        <w:rPr>
          <w:rFonts w:ascii="Times New Roman" w:hAnsi="Times New Roman"/>
          <w:bCs/>
          <w:sz w:val="28"/>
          <w:szCs w:val="28"/>
        </w:rPr>
        <w:t>ЕЗРЗ</w:t>
      </w:r>
      <w:r w:rsidR="00467A12" w:rsidRPr="00476798">
        <w:rPr>
          <w:rFonts w:ascii="Times New Roman" w:hAnsi="Times New Roman"/>
          <w:sz w:val="28"/>
          <w:szCs w:val="28"/>
        </w:rPr>
        <w:t>)</w:t>
      </w:r>
    </w:p>
    <w:p w:rsidR="00DA78C4" w:rsidRPr="0081711B" w:rsidRDefault="00DA78C4" w:rsidP="005D1F2F">
      <w:pPr>
        <w:spacing w:line="230" w:lineRule="auto"/>
        <w:jc w:val="center"/>
        <w:rPr>
          <w:rFonts w:ascii="Times New Roman" w:hAnsi="Times New Roman"/>
          <w:color w:val="000000" w:themeColor="text1"/>
          <w:sz w:val="16"/>
          <w:szCs w:val="16"/>
          <w:highlight w:val="yellow"/>
        </w:rPr>
      </w:pPr>
    </w:p>
    <w:tbl>
      <w:tblPr>
        <w:tblW w:w="4978" w:type="pc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7"/>
        <w:gridCol w:w="7235"/>
        <w:gridCol w:w="6492"/>
      </w:tblGrid>
      <w:tr w:rsidR="00DA78C4" w:rsidRPr="004877D4" w:rsidTr="00A33F4A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4877D4" w:rsidRDefault="00DA78C4" w:rsidP="000F3C0E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Сведения о</w:t>
            </w:r>
            <w:r w:rsidR="003D23CB" w:rsidRPr="00487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3C0E" w:rsidRPr="004877D4">
              <w:rPr>
                <w:rFonts w:ascii="Times New Roman" w:hAnsi="Times New Roman"/>
                <w:sz w:val="24"/>
                <w:szCs w:val="24"/>
              </w:rPr>
              <w:t xml:space="preserve">единой </w:t>
            </w:r>
            <w:r w:rsidR="003D23CB" w:rsidRPr="004877D4">
              <w:rPr>
                <w:rFonts w:ascii="Times New Roman" w:hAnsi="Times New Roman"/>
                <w:sz w:val="24"/>
                <w:szCs w:val="24"/>
              </w:rPr>
              <w:t>з</w:t>
            </w:r>
            <w:r w:rsidR="008764EA" w:rsidRPr="004877D4">
              <w:rPr>
                <w:rFonts w:ascii="Times New Roman" w:hAnsi="Times New Roman"/>
                <w:sz w:val="24"/>
                <w:szCs w:val="24"/>
              </w:rPr>
              <w:t>оне регулирования застройки и хозяйственной деятельности объект</w:t>
            </w:r>
            <w:r w:rsidR="000F3C0E" w:rsidRPr="004877D4">
              <w:rPr>
                <w:rFonts w:ascii="Times New Roman" w:hAnsi="Times New Roman"/>
                <w:sz w:val="24"/>
                <w:szCs w:val="24"/>
              </w:rPr>
              <w:t>ов</w:t>
            </w:r>
            <w:r w:rsidR="008764EA" w:rsidRPr="004877D4">
              <w:rPr>
                <w:rFonts w:ascii="Times New Roman" w:hAnsi="Times New Roman"/>
                <w:sz w:val="24"/>
                <w:szCs w:val="24"/>
              </w:rPr>
              <w:t xml:space="preserve"> культурного наследия (далее – объект 2)</w:t>
            </w:r>
          </w:p>
        </w:tc>
      </w:tr>
      <w:tr w:rsidR="00DA78C4" w:rsidRPr="004877D4" w:rsidTr="00A33F4A"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877D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877D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Характеристики объекта</w:t>
            </w:r>
            <w:r w:rsidR="003A296F" w:rsidRPr="004877D4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</w:tbl>
    <w:p w:rsidR="00A33F4A" w:rsidRPr="004877D4" w:rsidRDefault="00A33F4A">
      <w:pPr>
        <w:rPr>
          <w:sz w:val="2"/>
          <w:szCs w:val="2"/>
        </w:rPr>
      </w:pPr>
    </w:p>
    <w:tbl>
      <w:tblPr>
        <w:tblW w:w="4978" w:type="pc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"/>
        <w:gridCol w:w="7234"/>
        <w:gridCol w:w="6492"/>
      </w:tblGrid>
      <w:tr w:rsidR="00DA78C4" w:rsidRPr="004877D4" w:rsidTr="00A33F4A">
        <w:trPr>
          <w:tblHeader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A78C4" w:rsidRPr="0081711B" w:rsidTr="00A33F4A">
        <w:trPr>
          <w:trHeight w:val="7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8806A5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8806A5" w:rsidRDefault="00DA78C4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  <w:r w:rsidR="003A296F" w:rsidRPr="008806A5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81711B" w:rsidRDefault="00DA78C4" w:rsidP="008806A5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06A5">
              <w:rPr>
                <w:rFonts w:ascii="Times New Roman" w:hAnsi="Times New Roman"/>
                <w:iCs/>
                <w:sz w:val="24"/>
                <w:szCs w:val="24"/>
              </w:rPr>
              <w:t xml:space="preserve">Рязанская область, </w:t>
            </w:r>
            <w:proofErr w:type="spellStart"/>
            <w:r w:rsidR="008806A5" w:rsidRPr="008806A5">
              <w:rPr>
                <w:rFonts w:ascii="Times New Roman" w:hAnsi="Times New Roman"/>
                <w:iCs/>
                <w:sz w:val="24"/>
                <w:szCs w:val="24"/>
              </w:rPr>
              <w:t>Касимовский</w:t>
            </w:r>
            <w:proofErr w:type="spellEnd"/>
            <w:r w:rsidR="008806A5" w:rsidRPr="008806A5">
              <w:rPr>
                <w:rFonts w:ascii="Times New Roman" w:hAnsi="Times New Roman"/>
                <w:iCs/>
                <w:sz w:val="24"/>
                <w:szCs w:val="24"/>
              </w:rPr>
              <w:t xml:space="preserve"> район, с. Погост</w:t>
            </w:r>
          </w:p>
        </w:tc>
      </w:tr>
      <w:tr w:rsidR="00DA78C4" w:rsidRPr="0081711B" w:rsidTr="00CE4965">
        <w:trPr>
          <w:trHeight w:val="575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8806A5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D479F" w:rsidRPr="008806A5" w:rsidRDefault="00DA78C4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 xml:space="preserve">Площадь объекта </w:t>
            </w:r>
            <w:r w:rsidR="00191551" w:rsidRPr="008806A5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8806A5">
              <w:rPr>
                <w:rFonts w:ascii="Times New Roman" w:hAnsi="Times New Roman"/>
                <w:sz w:val="24"/>
                <w:szCs w:val="24"/>
              </w:rPr>
              <w:t xml:space="preserve">+/- величина погрешности определения площади </w:t>
            </w:r>
          </w:p>
          <w:p w:rsidR="00DA78C4" w:rsidRPr="008806A5" w:rsidRDefault="00DA78C4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348F7" w:rsidRPr="002009E3" w:rsidRDefault="002009E3" w:rsidP="000348F7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009E3">
              <w:rPr>
                <w:rFonts w:ascii="Times New Roman" w:hAnsi="Times New Roman"/>
                <w:color w:val="000000"/>
                <w:sz w:val="24"/>
                <w:szCs w:val="24"/>
              </w:rPr>
              <w:t>479074</w:t>
            </w:r>
            <w:r w:rsidR="00547D95" w:rsidRPr="002009E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E67D13" w:rsidRPr="002009E3">
              <w:rPr>
                <w:rFonts w:ascii="Times New Roman" w:hAnsi="Times New Roman"/>
                <w:sz w:val="24"/>
                <w:szCs w:val="24"/>
              </w:rPr>
              <w:t>кв.</w:t>
            </w:r>
            <w:r w:rsidR="008C3C41" w:rsidRPr="002009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7A12" w:rsidRPr="002009E3">
              <w:rPr>
                <w:rFonts w:ascii="Times New Roman" w:hAnsi="Times New Roman"/>
                <w:sz w:val="24"/>
                <w:szCs w:val="24"/>
              </w:rPr>
              <w:t>м</w:t>
            </w:r>
            <w:r w:rsidR="00E67D13" w:rsidRPr="002009E3">
              <w:rPr>
                <w:rFonts w:ascii="Times New Roman" w:hAnsi="Times New Roman"/>
                <w:sz w:val="24"/>
                <w:szCs w:val="24"/>
              </w:rPr>
              <w:t>;</w:t>
            </w:r>
            <w:r w:rsidR="008C3C41" w:rsidRPr="002009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34276" w:rsidRPr="0081711B" w:rsidRDefault="00467A12" w:rsidP="00177946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2009E3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r w:rsidR="00E67D13" w:rsidRPr="002009E3">
              <w:rPr>
                <w:rFonts w:ascii="Times New Roman" w:eastAsia="Calibri" w:hAnsi="Times New Roman"/>
                <w:sz w:val="24"/>
                <w:szCs w:val="24"/>
              </w:rPr>
              <w:t>огрешность</w:t>
            </w:r>
            <w:r w:rsidR="008C3C41" w:rsidRPr="002009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C41" w:rsidRPr="002009E3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="0003704A" w:rsidRPr="002009E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03704A" w:rsidRPr="002009E3">
              <w:rPr>
                <w:rFonts w:ascii="Times New Roman" w:hAnsi="Times New Roman"/>
                <w:sz w:val="24"/>
                <w:szCs w:val="24"/>
              </w:rPr>
              <w:t>+/-</w:t>
            </w:r>
            <w:r w:rsidR="008C3C41" w:rsidRPr="002009E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2009E3" w:rsidRPr="002009E3">
              <w:rPr>
                <w:rFonts w:ascii="Times New Roman" w:hAnsi="Times New Roman"/>
                <w:color w:val="000000"/>
                <w:sz w:val="24"/>
                <w:szCs w:val="24"/>
              </w:rPr>
              <w:t>2874</w:t>
            </w:r>
            <w:r w:rsidR="00547D95" w:rsidRPr="002009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09E3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</w:tr>
      <w:tr w:rsidR="00DA78C4" w:rsidRPr="0081711B" w:rsidTr="00A33F4A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547D95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D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547D95" w:rsidRDefault="00DA78C4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547D95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  <w:r w:rsidR="00B52884" w:rsidRPr="00547D95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547D95" w:rsidRDefault="00467A12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547D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827AA" w:rsidRPr="0081711B" w:rsidRDefault="007827AA" w:rsidP="00690027">
      <w:pPr>
        <w:spacing w:line="233" w:lineRule="auto"/>
        <w:ind w:firstLine="709"/>
        <w:rPr>
          <w:rFonts w:ascii="Times New Roman" w:hAnsi="Times New Roman"/>
          <w:bCs/>
          <w:sz w:val="28"/>
          <w:szCs w:val="28"/>
          <w:highlight w:val="yellow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58"/>
        <w:gridCol w:w="1258"/>
        <w:gridCol w:w="1390"/>
        <w:gridCol w:w="3175"/>
        <w:gridCol w:w="3719"/>
        <w:gridCol w:w="2392"/>
      </w:tblGrid>
      <w:tr w:rsidR="007827AA" w:rsidRPr="0081711B" w:rsidTr="00A33F4A">
        <w:tc>
          <w:tcPr>
            <w:tcW w:w="5000" w:type="pct"/>
            <w:gridSpan w:val="6"/>
          </w:tcPr>
          <w:p w:rsidR="007827AA" w:rsidRPr="00FC4F39" w:rsidRDefault="007827AA" w:rsidP="007827AA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>Сведения о местоположении границ объекта</w:t>
            </w:r>
            <w:r w:rsidR="00B226D3"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2</w:t>
            </w:r>
          </w:p>
        </w:tc>
      </w:tr>
      <w:tr w:rsidR="007827AA" w:rsidRPr="0081711B" w:rsidTr="00A33F4A">
        <w:tc>
          <w:tcPr>
            <w:tcW w:w="5000" w:type="pct"/>
            <w:gridSpan w:val="6"/>
          </w:tcPr>
          <w:p w:rsidR="007827AA" w:rsidRPr="00FC4F39" w:rsidRDefault="007827AA" w:rsidP="007827AA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>1. Система координат МСК-62</w:t>
            </w:r>
          </w:p>
        </w:tc>
      </w:tr>
      <w:tr w:rsidR="007827AA" w:rsidRPr="0081711B" w:rsidTr="00A33F4A">
        <w:tc>
          <w:tcPr>
            <w:tcW w:w="5000" w:type="pct"/>
            <w:gridSpan w:val="6"/>
          </w:tcPr>
          <w:p w:rsidR="007827AA" w:rsidRPr="00FC4F39" w:rsidRDefault="007827AA" w:rsidP="00B27EFF">
            <w:pPr>
              <w:spacing w:line="23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="00A93272"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67A12"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Сведения о характерных точках </w:t>
            </w:r>
            <w:r w:rsidR="00B173FD" w:rsidRPr="00FC4F39">
              <w:rPr>
                <w:rFonts w:ascii="Times New Roman" w:hAnsi="Times New Roman"/>
                <w:bCs/>
                <w:sz w:val="24"/>
                <w:szCs w:val="24"/>
              </w:rPr>
              <w:t>границ</w:t>
            </w:r>
            <w:r w:rsidR="00CA4E1E"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43BFD"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объекта 2 </w:t>
            </w:r>
          </w:p>
        </w:tc>
      </w:tr>
      <w:tr w:rsidR="0009376B" w:rsidRPr="00FC4F39" w:rsidTr="00A33F4A">
        <w:trPr>
          <w:trHeight w:val="530"/>
        </w:trPr>
        <w:tc>
          <w:tcPr>
            <w:tcW w:w="854" w:type="pct"/>
            <w:vMerge w:val="restart"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 объекта</w:t>
            </w:r>
            <w:r w:rsidR="00D65604" w:rsidRPr="00FC4F39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920" w:type="pct"/>
            <w:gridSpan w:val="2"/>
            <w:tcBorders>
              <w:bottom w:val="single" w:sz="4" w:space="0" w:color="auto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FC4F3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03" w:type="pct"/>
            <w:vMerge w:val="restart"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1292" w:type="pct"/>
            <w:vMerge w:val="restart"/>
            <w:tcBorders>
              <w:bottom w:val="nil"/>
            </w:tcBorders>
            <w:vAlign w:val="center"/>
          </w:tcPr>
          <w:p w:rsidR="0009376B" w:rsidRPr="00FC4F39" w:rsidRDefault="0009376B" w:rsidP="006D1582">
            <w:pPr>
              <w:spacing w:line="22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</w:t>
            </w:r>
            <w:r w:rsidR="006D1582" w:rsidRPr="00FC4F39"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точ</w:t>
            </w:r>
            <w:r w:rsidR="006D1582" w:rsidRPr="00FC4F39">
              <w:rPr>
                <w:rFonts w:ascii="Times New Roman" w:hAnsi="Times New Roman"/>
                <w:bCs/>
                <w:sz w:val="24"/>
                <w:szCs w:val="24"/>
              </w:rPr>
              <w:t>ки</w:t>
            </w: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FC4F3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831" w:type="pct"/>
            <w:vMerge w:val="restart"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widowControl w:val="0"/>
              <w:autoSpaceDE w:val="0"/>
              <w:autoSpaceDN w:val="0"/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4F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09376B" w:rsidRPr="00FC4F39" w:rsidTr="00A33F4A">
        <w:trPr>
          <w:trHeight w:val="70"/>
        </w:trPr>
        <w:tc>
          <w:tcPr>
            <w:tcW w:w="854" w:type="pct"/>
            <w:vMerge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" w:type="pct"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83" w:type="pct"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103" w:type="pct"/>
            <w:vMerge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2" w:type="pct"/>
            <w:vMerge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1" w:type="pct"/>
            <w:vMerge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D479F" w:rsidRPr="00FC4F39" w:rsidRDefault="003D479F" w:rsidP="00690027">
      <w:pPr>
        <w:spacing w:line="226" w:lineRule="auto"/>
        <w:rPr>
          <w:rFonts w:ascii="Times New Roman" w:hAnsi="Times New Roman"/>
          <w:sz w:val="2"/>
          <w:szCs w:val="2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58"/>
        <w:gridCol w:w="1258"/>
        <w:gridCol w:w="1387"/>
        <w:gridCol w:w="3175"/>
        <w:gridCol w:w="3719"/>
        <w:gridCol w:w="2395"/>
      </w:tblGrid>
      <w:tr w:rsidR="003D479F" w:rsidRPr="00FC4F39" w:rsidTr="00A33F4A">
        <w:trPr>
          <w:tblHeader/>
        </w:trPr>
        <w:tc>
          <w:tcPr>
            <w:tcW w:w="854" w:type="pct"/>
          </w:tcPr>
          <w:p w:rsidR="003D479F" w:rsidRPr="00FC4F39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7" w:type="pct"/>
          </w:tcPr>
          <w:p w:rsidR="003D479F" w:rsidRPr="00FC4F39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pct"/>
          </w:tcPr>
          <w:p w:rsidR="003D479F" w:rsidRPr="00FC4F39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3" w:type="pct"/>
          </w:tcPr>
          <w:p w:rsidR="003D479F" w:rsidRPr="00FC4F39" w:rsidRDefault="005D1F2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2" w:type="pct"/>
          </w:tcPr>
          <w:p w:rsidR="003D479F" w:rsidRPr="00FC4F39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pct"/>
          </w:tcPr>
          <w:p w:rsidR="003D479F" w:rsidRPr="00FC4F39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02795" w:rsidRPr="0081711B" w:rsidTr="00F90F9A">
        <w:tc>
          <w:tcPr>
            <w:tcW w:w="5000" w:type="pct"/>
            <w:gridSpan w:val="6"/>
          </w:tcPr>
          <w:p w:rsidR="00402795" w:rsidRPr="0081711B" w:rsidRDefault="00402795" w:rsidP="00402795">
            <w:pPr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</w:t>
            </w:r>
            <w:r w:rsidRPr="00402795">
              <w:rPr>
                <w:rFonts w:ascii="Times New Roman" w:hAnsi="Times New Roman"/>
                <w:bCs/>
                <w:sz w:val="24"/>
                <w:szCs w:val="24"/>
              </w:rPr>
              <w:t>Внешний контур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485871.25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2229101.74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485860.38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2229122.94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485808.16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2229262.29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485801.91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2229279.57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485793.33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2229299.18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485781.55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2229334.77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485761.00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2229386.64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485756.15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2229411.42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485739.00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2229432.61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485651.65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2229528.49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485630.97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2229506.74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485618.75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2229493.59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485607.63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2229476.45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485615.97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2229469.33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485633.77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2229454.82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485648.68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2229470.11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485663.10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2229455.80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485648.62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2229440.67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485703.92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2229390.79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485700.53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2229387.61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485693.98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2229381.56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485664.56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2229402.05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485631.22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2229428.95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485619.13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2229440.81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485605.66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2229452.58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485596.27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2229451.74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485588.08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2229451.37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485570.81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2229445.48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485592.57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2229413.63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485569.40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2229403.08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485558.82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2229421.08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485544.53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2229415.25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485556.07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2229383.31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485560.44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2229367.30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485570.18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2229328.60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485574.97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2229302.12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485578.10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2229286.79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485580.27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2229277.91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485564.95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2229274.19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485563.50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2229280.23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485545.24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2229350.68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485543.63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2229358.17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485537.29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2229387.65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485534.91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2229402.47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485524.40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2229402.39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485507.74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2229400.85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485492.53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2229402.51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485487.87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2229383.67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485469.48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2229389.61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485463.20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2229391.85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485452.46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2229394.02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485429.27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2229405.77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485416.36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2229408.30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485396.50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2229390.50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485382.68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2229405.53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485406.47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2229427.01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485421.26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2229435.34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485428.11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2229440.27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485433.67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2229445.78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485445.99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2229455.02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485454.41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2229460.83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485455.42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2229462.23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485460.37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2229470.42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485464.72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2229490.90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485454.24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2229518.84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485451.67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2229524.23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485444.82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2229540.96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485424.46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2229575.32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485412.01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2229595.39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485409.61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2229600.02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485396.96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2229623.76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485407.28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2229629.69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485415.27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2229613.24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485421.09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2229600.92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485429.85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2229582.37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485437.77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2229566.04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485438.51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2229564.73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485447.58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2229550.10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485464.47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2229522.98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485472.12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2229512.53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485475.45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2229515.19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485483.17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2229521.53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485491.43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2229529.64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485493.46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2229531.84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485488.79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2229536.24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485486.45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2229539.47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485480.17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2229557.25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485484.75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2229569.49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485497.12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2229576.41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485504.26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2229578.44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485505.58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2229581.53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485492.72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2229617.22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485486.28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2229637.10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485482.23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2229649.62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485478.82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2229659.08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485475.51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2229668.60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485506.34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2229684.15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485538.25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2229699.28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485497.19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2229723.68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485491.62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2229735.08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485464.35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2229778.98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485459.21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2229785.94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485456.83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2229807.73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485411.11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2229870.64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485422.07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2229914.97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485412.67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2229966.88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485356.72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2230001.04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485346.85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2230013.70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485332.65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2230038.66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485322.97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2230068.47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485306.17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2230093.35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485261.95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2230068.08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485221.11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2230043.23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485191.56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2229986.05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485201.67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2229969.17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485206.39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2229948.65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485218.54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2229929.71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485233.16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2229904.52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485252.88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2229873.82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485240.58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2229867.04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485211.24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2229846.74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485173.44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2229827.90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485136.02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2229798.24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485129.76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2229787.22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485119.44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2229779.42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485104.70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2229765.15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485087.36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2229753.65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485053.47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2229731.92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484981.83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2229683.59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484937.65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2229646.28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484923.53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2229636.15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484946.28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2229604.83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484950.54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2229594.87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484987.73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2229541.17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485043.81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2229462.77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485093.65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2229415.41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485133.12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2229380.54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485148.39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2229365.37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485155.46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2229357.69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485164.38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2229342.44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485194.15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2229306.65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485212.03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2229281.65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485158.66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2229243.02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485192.97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2229195.41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485214.51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2229172.50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485236.68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2229148.91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485258.94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2229125.23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485298.28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2229088.10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485336.47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2229056.37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485346.02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2229048.46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485394.46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2229007.67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485421.52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2228989.62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485450.29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2228964.00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485465.79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2228953.32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485508.53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2228923.81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485526.63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2228911.94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485578.22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2228880.67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485595.99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2228903.69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485606.57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2228919.93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485625.57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2228954.50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485628.71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2228966.55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485636.03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2228987.95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485641.72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2229000.22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485654.55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2229013.88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485664.44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2229039.30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485671.24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2229043.76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485677.41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2229034.46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485692.84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2229043.34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485730.82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2229066.24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485800.44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2229083.10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90F9A" w:rsidRPr="0081711B" w:rsidTr="00882C19">
        <w:tc>
          <w:tcPr>
            <w:tcW w:w="854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37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485871.25</w:t>
            </w:r>
          </w:p>
        </w:tc>
        <w:tc>
          <w:tcPr>
            <w:tcW w:w="482" w:type="pct"/>
            <w:vAlign w:val="bottom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2229101.74</w:t>
            </w:r>
          </w:p>
        </w:tc>
        <w:tc>
          <w:tcPr>
            <w:tcW w:w="1103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F90F9A" w:rsidRPr="007B25A6" w:rsidRDefault="00F90F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5A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690027" w:rsidRPr="0081711B" w:rsidRDefault="00690027" w:rsidP="000404EA">
      <w:pPr>
        <w:rPr>
          <w:rFonts w:ascii="Times New Roman" w:hAnsi="Times New Roman"/>
          <w:highlight w:val="yellow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61"/>
        <w:gridCol w:w="2573"/>
        <w:gridCol w:w="9358"/>
      </w:tblGrid>
      <w:tr w:rsidR="000404EA" w:rsidRPr="0081711B" w:rsidTr="00A33F4A">
        <w:tc>
          <w:tcPr>
            <w:tcW w:w="5000" w:type="pct"/>
            <w:gridSpan w:val="3"/>
            <w:vAlign w:val="center"/>
          </w:tcPr>
          <w:p w:rsidR="000404EA" w:rsidRPr="0021706F" w:rsidRDefault="000404EA" w:rsidP="00224730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06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Текстовое описание </w:t>
            </w:r>
            <w:r w:rsidR="00454891" w:rsidRPr="0021706F">
              <w:rPr>
                <w:rFonts w:ascii="Times New Roman" w:hAnsi="Times New Roman"/>
                <w:bCs/>
                <w:sz w:val="24"/>
                <w:szCs w:val="24"/>
              </w:rPr>
              <w:t xml:space="preserve">местоположения </w:t>
            </w:r>
            <w:r w:rsidRPr="0021706F">
              <w:rPr>
                <w:rFonts w:ascii="Times New Roman" w:hAnsi="Times New Roman"/>
                <w:bCs/>
                <w:sz w:val="24"/>
                <w:szCs w:val="24"/>
              </w:rPr>
              <w:t xml:space="preserve">границы </w:t>
            </w:r>
            <w:r w:rsidR="00EC17F5" w:rsidRPr="0021706F">
              <w:rPr>
                <w:rFonts w:ascii="Times New Roman" w:hAnsi="Times New Roman"/>
                <w:bCs/>
                <w:sz w:val="24"/>
                <w:szCs w:val="24"/>
              </w:rPr>
              <w:t xml:space="preserve">объекта 2 </w:t>
            </w:r>
          </w:p>
        </w:tc>
      </w:tr>
      <w:tr w:rsidR="000404EA" w:rsidRPr="0021706F" w:rsidTr="00A33F4A">
        <w:tc>
          <w:tcPr>
            <w:tcW w:w="1749" w:type="pct"/>
            <w:gridSpan w:val="2"/>
            <w:tcBorders>
              <w:bottom w:val="single" w:sz="4" w:space="0" w:color="auto"/>
            </w:tcBorders>
            <w:vAlign w:val="center"/>
          </w:tcPr>
          <w:p w:rsidR="000404EA" w:rsidRPr="0021706F" w:rsidRDefault="00782A6C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06F">
              <w:rPr>
                <w:rFonts w:ascii="Times New Roman" w:hAnsi="Times New Roman"/>
                <w:sz w:val="24"/>
                <w:szCs w:val="24"/>
              </w:rPr>
              <w:t xml:space="preserve"> Прохождение </w:t>
            </w:r>
            <w:r w:rsidR="000404EA" w:rsidRPr="0021706F">
              <w:rPr>
                <w:rFonts w:ascii="Times New Roman" w:hAnsi="Times New Roman"/>
                <w:sz w:val="24"/>
                <w:szCs w:val="24"/>
              </w:rPr>
              <w:t>границы</w:t>
            </w:r>
          </w:p>
        </w:tc>
        <w:tc>
          <w:tcPr>
            <w:tcW w:w="3251" w:type="pct"/>
            <w:vMerge w:val="restart"/>
            <w:tcBorders>
              <w:bottom w:val="nil"/>
            </w:tcBorders>
            <w:vAlign w:val="center"/>
          </w:tcPr>
          <w:p w:rsidR="000404EA" w:rsidRPr="0021706F" w:rsidRDefault="000404EA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06F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404EA" w:rsidRPr="0021706F" w:rsidTr="00A33F4A">
        <w:tc>
          <w:tcPr>
            <w:tcW w:w="855" w:type="pct"/>
            <w:tcBorders>
              <w:bottom w:val="nil"/>
            </w:tcBorders>
            <w:vAlign w:val="center"/>
          </w:tcPr>
          <w:p w:rsidR="000404EA" w:rsidRPr="0021706F" w:rsidRDefault="005D1F2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06F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894" w:type="pct"/>
            <w:tcBorders>
              <w:bottom w:val="nil"/>
            </w:tcBorders>
            <w:vAlign w:val="center"/>
          </w:tcPr>
          <w:p w:rsidR="000404EA" w:rsidRPr="0021706F" w:rsidRDefault="005D1F2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06F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3251" w:type="pct"/>
            <w:vMerge/>
            <w:tcBorders>
              <w:bottom w:val="nil"/>
            </w:tcBorders>
            <w:vAlign w:val="center"/>
          </w:tcPr>
          <w:p w:rsidR="000404EA" w:rsidRPr="0021706F" w:rsidRDefault="000404EA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79F" w:rsidRPr="0021706F" w:rsidRDefault="003D479F" w:rsidP="00690027">
      <w:pPr>
        <w:spacing w:line="223" w:lineRule="auto"/>
        <w:rPr>
          <w:rFonts w:ascii="Times New Roman" w:hAnsi="Times New Roman"/>
          <w:sz w:val="2"/>
          <w:szCs w:val="2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61"/>
        <w:gridCol w:w="2573"/>
        <w:gridCol w:w="9358"/>
      </w:tblGrid>
      <w:tr w:rsidR="003D479F" w:rsidRPr="0021706F" w:rsidTr="00A33F4A">
        <w:trPr>
          <w:trHeight w:val="70"/>
          <w:tblHeader/>
        </w:trPr>
        <w:tc>
          <w:tcPr>
            <w:tcW w:w="855" w:type="pct"/>
          </w:tcPr>
          <w:p w:rsidR="003D479F" w:rsidRPr="0021706F" w:rsidRDefault="000D1756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0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4" w:type="pct"/>
          </w:tcPr>
          <w:p w:rsidR="003D479F" w:rsidRPr="0021706F" w:rsidRDefault="003D479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0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1" w:type="pct"/>
          </w:tcPr>
          <w:p w:rsidR="003D479F" w:rsidRPr="0021706F" w:rsidRDefault="003D479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0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42EA5" w:rsidRPr="0081711B" w:rsidTr="00AC214B">
        <w:trPr>
          <w:trHeight w:val="70"/>
        </w:trPr>
        <w:tc>
          <w:tcPr>
            <w:tcW w:w="5000" w:type="pct"/>
            <w:gridSpan w:val="3"/>
          </w:tcPr>
          <w:p w:rsidR="00342EA5" w:rsidRPr="0081711B" w:rsidRDefault="00342EA5" w:rsidP="000147B2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342EA5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49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79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89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29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99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99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99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69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49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71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39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37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94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08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45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62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74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28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16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80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35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 протяженностью 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63 м</w:t>
            </w:r>
          </w:p>
        </w:tc>
      </w:tr>
      <w:tr w:rsidR="005E130E" w:rsidRPr="0081711B" w:rsidTr="002E7565">
        <w:tc>
          <w:tcPr>
            <w:tcW w:w="855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894" w:type="pct"/>
            <w:vAlign w:val="bottom"/>
          </w:tcPr>
          <w:p w:rsidR="005E130E" w:rsidRPr="00326EEC" w:rsidRDefault="005E130E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251" w:type="pct"/>
            <w:vAlign w:val="bottom"/>
          </w:tcPr>
          <w:p w:rsidR="005E130E" w:rsidRPr="00326EEC" w:rsidRDefault="005E130E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в северном направлении, замыкая контур, протяженностью 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22 м</w:t>
            </w:r>
          </w:p>
        </w:tc>
      </w:tr>
    </w:tbl>
    <w:p w:rsidR="000404EA" w:rsidRPr="0081711B" w:rsidRDefault="000404EA" w:rsidP="00690027">
      <w:pPr>
        <w:spacing w:line="223" w:lineRule="auto"/>
        <w:rPr>
          <w:rFonts w:ascii="Times New Roman" w:hAnsi="Times New Roman"/>
          <w:sz w:val="16"/>
          <w:szCs w:val="16"/>
          <w:highlight w:val="yellow"/>
        </w:rPr>
      </w:pPr>
    </w:p>
    <w:p w:rsidR="00C01D7A" w:rsidRDefault="00AC214B" w:rsidP="00AC214B">
      <w:pPr>
        <w:spacing w:line="23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. Графическое описание местоположения границы единой зоны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охраняемого </w:t>
      </w:r>
    </w:p>
    <w:p w:rsidR="00AC214B" w:rsidRDefault="00AC214B" w:rsidP="00AC214B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природного ландшафта</w:t>
      </w:r>
      <w:r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 объектов культурного наследия (</w:t>
      </w:r>
      <w:r>
        <w:rPr>
          <w:rFonts w:ascii="Times New Roman" w:hAnsi="Times New Roman"/>
          <w:bCs/>
          <w:sz w:val="28"/>
          <w:szCs w:val="28"/>
        </w:rPr>
        <w:t>ЕЗОПЛ</w:t>
      </w:r>
      <w:r w:rsidRPr="00476798">
        <w:rPr>
          <w:rFonts w:ascii="Times New Roman" w:hAnsi="Times New Roman"/>
          <w:sz w:val="28"/>
          <w:szCs w:val="28"/>
        </w:rPr>
        <w:t>)</w:t>
      </w:r>
    </w:p>
    <w:p w:rsidR="00BB60E1" w:rsidRPr="00476798" w:rsidRDefault="00BB60E1" w:rsidP="00AC214B">
      <w:pPr>
        <w:spacing w:line="23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4978" w:type="pc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7"/>
        <w:gridCol w:w="7235"/>
        <w:gridCol w:w="6492"/>
      </w:tblGrid>
      <w:tr w:rsidR="00AC214B" w:rsidRPr="004877D4" w:rsidTr="00714FCF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4877D4" w:rsidRDefault="00AC214B" w:rsidP="00AC214B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 xml:space="preserve">Сведения о единой зоне </w:t>
            </w:r>
            <w:r>
              <w:rPr>
                <w:rFonts w:ascii="Times New Roman" w:hAnsi="Times New Roman"/>
                <w:sz w:val="24"/>
                <w:szCs w:val="24"/>
              </w:rPr>
              <w:t>охраняемого природного ландшафта</w:t>
            </w:r>
            <w:r w:rsidRPr="004877D4">
              <w:rPr>
                <w:rFonts w:ascii="Times New Roman" w:hAnsi="Times New Roman"/>
                <w:sz w:val="24"/>
                <w:szCs w:val="24"/>
              </w:rPr>
              <w:t xml:space="preserve"> объектов культу</w:t>
            </w:r>
            <w:r>
              <w:rPr>
                <w:rFonts w:ascii="Times New Roman" w:hAnsi="Times New Roman"/>
                <w:sz w:val="24"/>
                <w:szCs w:val="24"/>
              </w:rPr>
              <w:t>рного наследия (далее – объект 3</w:t>
            </w:r>
            <w:r w:rsidRPr="004877D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C214B" w:rsidRPr="004877D4" w:rsidTr="00714FCF"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C214B" w:rsidRPr="004877D4" w:rsidRDefault="00AC214B" w:rsidP="00714FCF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877D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877D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C214B" w:rsidRPr="004877D4" w:rsidRDefault="00AC214B" w:rsidP="00714FCF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 xml:space="preserve">Характеристики объекта </w:t>
            </w:r>
            <w:r w:rsidR="004812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C214B" w:rsidRPr="004877D4" w:rsidRDefault="00AC214B" w:rsidP="00714FCF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</w:tbl>
    <w:p w:rsidR="00AC214B" w:rsidRPr="004877D4" w:rsidRDefault="00AC214B" w:rsidP="00AC214B">
      <w:pPr>
        <w:rPr>
          <w:sz w:val="2"/>
          <w:szCs w:val="2"/>
        </w:rPr>
      </w:pPr>
    </w:p>
    <w:tbl>
      <w:tblPr>
        <w:tblW w:w="4969" w:type="pc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"/>
        <w:gridCol w:w="7235"/>
        <w:gridCol w:w="6465"/>
      </w:tblGrid>
      <w:tr w:rsidR="00AC214B" w:rsidRPr="004877D4" w:rsidTr="00E13A6A">
        <w:trPr>
          <w:tblHeader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4877D4" w:rsidRDefault="00AC214B" w:rsidP="00714FCF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4877D4" w:rsidRDefault="00AC214B" w:rsidP="00714FCF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4877D4" w:rsidRDefault="00AC214B" w:rsidP="00714FCF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C214B" w:rsidRPr="0081711B" w:rsidTr="00E13A6A">
        <w:trPr>
          <w:trHeight w:val="7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8806A5" w:rsidRDefault="00AC214B" w:rsidP="00714FCF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8806A5" w:rsidRDefault="00AC214B" w:rsidP="00714FCF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 xml:space="preserve">Местоположение объекта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81711B" w:rsidRDefault="00AC214B" w:rsidP="00714FCF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06A5">
              <w:rPr>
                <w:rFonts w:ascii="Times New Roman" w:hAnsi="Times New Roman"/>
                <w:iCs/>
                <w:sz w:val="24"/>
                <w:szCs w:val="24"/>
              </w:rPr>
              <w:t xml:space="preserve">Рязанская область, </w:t>
            </w:r>
            <w:proofErr w:type="spellStart"/>
            <w:r w:rsidRPr="008806A5">
              <w:rPr>
                <w:rFonts w:ascii="Times New Roman" w:hAnsi="Times New Roman"/>
                <w:iCs/>
                <w:sz w:val="24"/>
                <w:szCs w:val="24"/>
              </w:rPr>
              <w:t>Касимовский</w:t>
            </w:r>
            <w:proofErr w:type="spellEnd"/>
            <w:r w:rsidRPr="008806A5">
              <w:rPr>
                <w:rFonts w:ascii="Times New Roman" w:hAnsi="Times New Roman"/>
                <w:iCs/>
                <w:sz w:val="24"/>
                <w:szCs w:val="24"/>
              </w:rPr>
              <w:t xml:space="preserve"> район, с. Погост</w:t>
            </w:r>
          </w:p>
        </w:tc>
      </w:tr>
      <w:tr w:rsidR="00AC214B" w:rsidRPr="0081711B" w:rsidTr="00E13A6A">
        <w:trPr>
          <w:trHeight w:val="47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8806A5" w:rsidRDefault="00AC214B" w:rsidP="00714FCF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8806A5" w:rsidRDefault="00AC214B" w:rsidP="00714FCF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 xml:space="preserve">Площадь объекта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8806A5">
              <w:rPr>
                <w:rFonts w:ascii="Times New Roman" w:hAnsi="Times New Roman"/>
                <w:sz w:val="24"/>
                <w:szCs w:val="24"/>
              </w:rPr>
              <w:t xml:space="preserve"> +/- величина погрешности определения площади </w:t>
            </w:r>
          </w:p>
          <w:p w:rsidR="00AC214B" w:rsidRPr="008806A5" w:rsidRDefault="00AC214B" w:rsidP="00714FCF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E13A6A" w:rsidRDefault="00E13A6A" w:rsidP="00714FCF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3A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615989 </w:t>
            </w:r>
            <w:r w:rsidR="00AC214B" w:rsidRPr="00E13A6A">
              <w:rPr>
                <w:rFonts w:ascii="Times New Roman" w:hAnsi="Times New Roman"/>
                <w:sz w:val="24"/>
                <w:szCs w:val="24"/>
              </w:rPr>
              <w:t xml:space="preserve">кв. м; </w:t>
            </w:r>
          </w:p>
          <w:p w:rsidR="00AC214B" w:rsidRPr="0081711B" w:rsidRDefault="00AC214B" w:rsidP="00E13A6A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2009E3">
              <w:rPr>
                <w:rFonts w:ascii="Times New Roman" w:eastAsia="Calibri" w:hAnsi="Times New Roman"/>
                <w:sz w:val="24"/>
                <w:szCs w:val="24"/>
              </w:rPr>
              <w:t>погрешность</w:t>
            </w:r>
            <w:r w:rsidRPr="002009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09E3">
              <w:rPr>
                <w:rFonts w:ascii="Times New Roman" w:eastAsia="Calibri" w:hAnsi="Times New Roman"/>
                <w:sz w:val="24"/>
                <w:szCs w:val="24"/>
              </w:rPr>
              <w:t xml:space="preserve">– </w:t>
            </w:r>
            <w:r w:rsidRPr="002009E3">
              <w:rPr>
                <w:rFonts w:ascii="Times New Roman" w:hAnsi="Times New Roman"/>
                <w:sz w:val="24"/>
                <w:szCs w:val="24"/>
              </w:rPr>
              <w:t>+/-</w:t>
            </w:r>
            <w:r w:rsidRPr="002009E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E13A6A"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3696</w:t>
            </w:r>
            <w:r w:rsidRPr="002009E3">
              <w:rPr>
                <w:rFonts w:ascii="Times New Roman" w:hAnsi="Times New Roman"/>
                <w:sz w:val="24"/>
                <w:szCs w:val="24"/>
              </w:rPr>
              <w:t xml:space="preserve"> кв. м</w:t>
            </w:r>
          </w:p>
        </w:tc>
      </w:tr>
      <w:tr w:rsidR="00AC214B" w:rsidRPr="0081711B" w:rsidTr="00E13A6A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547D95" w:rsidRDefault="00AC214B" w:rsidP="00714FCF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D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547D95" w:rsidRDefault="00AC214B" w:rsidP="00714FCF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547D95">
              <w:rPr>
                <w:rFonts w:ascii="Times New Roman" w:hAnsi="Times New Roman"/>
                <w:sz w:val="24"/>
                <w:szCs w:val="24"/>
              </w:rPr>
              <w:t xml:space="preserve">Иные характеристики объекта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C214B" w:rsidRPr="00547D95" w:rsidRDefault="00AC214B" w:rsidP="00714FCF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547D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33F4A" w:rsidRPr="0081711B" w:rsidRDefault="00A33F4A" w:rsidP="00690027">
      <w:pPr>
        <w:spacing w:line="223" w:lineRule="auto"/>
        <w:rPr>
          <w:rFonts w:ascii="Times New Roman" w:hAnsi="Times New Roman"/>
          <w:sz w:val="16"/>
          <w:szCs w:val="16"/>
          <w:highlight w:val="yellow"/>
        </w:rPr>
      </w:pPr>
    </w:p>
    <w:p w:rsidR="00A33F4A" w:rsidRPr="0081711B" w:rsidRDefault="00A33F4A" w:rsidP="00690027">
      <w:pPr>
        <w:spacing w:line="223" w:lineRule="auto"/>
        <w:rPr>
          <w:rFonts w:ascii="Times New Roman" w:hAnsi="Times New Roman"/>
          <w:sz w:val="16"/>
          <w:szCs w:val="16"/>
          <w:highlight w:val="yellow"/>
        </w:rPr>
      </w:pPr>
    </w:p>
    <w:tbl>
      <w:tblPr>
        <w:tblStyle w:val="aa"/>
        <w:tblW w:w="4974" w:type="pct"/>
        <w:tblLook w:val="04A0" w:firstRow="1" w:lastRow="0" w:firstColumn="1" w:lastColumn="0" w:noHBand="0" w:noVBand="1"/>
      </w:tblPr>
      <w:tblGrid>
        <w:gridCol w:w="14424"/>
      </w:tblGrid>
      <w:tr w:rsidR="00FF74E2" w:rsidRPr="0081711B" w:rsidTr="007078F7">
        <w:tc>
          <w:tcPr>
            <w:tcW w:w="5000" w:type="pct"/>
          </w:tcPr>
          <w:p w:rsidR="00FF74E2" w:rsidRPr="009A241D" w:rsidRDefault="00FF74E2" w:rsidP="00FF74E2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241D">
              <w:rPr>
                <w:rFonts w:ascii="Times New Roman" w:hAnsi="Times New Roman"/>
                <w:bCs/>
                <w:sz w:val="24"/>
                <w:szCs w:val="24"/>
              </w:rPr>
              <w:t>Сведения о местоположении границ объекта</w:t>
            </w:r>
            <w:r w:rsidR="005F6D99" w:rsidRPr="009A241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A241D" w:rsidRPr="009A241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F74E2" w:rsidRPr="0081711B" w:rsidTr="007078F7">
        <w:tc>
          <w:tcPr>
            <w:tcW w:w="5000" w:type="pct"/>
          </w:tcPr>
          <w:p w:rsidR="00FF74E2" w:rsidRPr="009A241D" w:rsidRDefault="00EF6FA2" w:rsidP="00EF6FA2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241D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3A288D" w:rsidRPr="009A241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F74E2" w:rsidRPr="009A241D">
              <w:rPr>
                <w:rFonts w:ascii="Times New Roman" w:hAnsi="Times New Roman"/>
                <w:bCs/>
                <w:sz w:val="24"/>
                <w:szCs w:val="24"/>
              </w:rPr>
              <w:t>Система координат МСК-62</w:t>
            </w:r>
          </w:p>
        </w:tc>
      </w:tr>
      <w:tr w:rsidR="00FF74E2" w:rsidRPr="0081711B" w:rsidTr="007078F7">
        <w:tc>
          <w:tcPr>
            <w:tcW w:w="5000" w:type="pct"/>
          </w:tcPr>
          <w:p w:rsidR="00FF74E2" w:rsidRPr="009A241D" w:rsidRDefault="00FF74E2" w:rsidP="003F02D6">
            <w:pPr>
              <w:spacing w:line="23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241D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="00EF6FA2" w:rsidRPr="009A241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241D">
              <w:rPr>
                <w:rFonts w:ascii="Times New Roman" w:hAnsi="Times New Roman"/>
                <w:bCs/>
                <w:sz w:val="24"/>
                <w:szCs w:val="24"/>
              </w:rPr>
              <w:t xml:space="preserve">Сведения о характерных точках </w:t>
            </w:r>
            <w:r w:rsidR="005F6D99" w:rsidRPr="009A241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173FD" w:rsidRPr="009A241D">
              <w:rPr>
                <w:rFonts w:ascii="Times New Roman" w:hAnsi="Times New Roman"/>
                <w:bCs/>
                <w:sz w:val="24"/>
                <w:szCs w:val="24"/>
              </w:rPr>
              <w:t>границ</w:t>
            </w:r>
            <w:r w:rsidR="00B134B6" w:rsidRPr="009A241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F6D99" w:rsidRPr="009A241D">
              <w:rPr>
                <w:rFonts w:ascii="Times New Roman" w:hAnsi="Times New Roman"/>
                <w:bCs/>
                <w:sz w:val="24"/>
                <w:szCs w:val="24"/>
              </w:rPr>
              <w:t xml:space="preserve">объекта </w:t>
            </w:r>
            <w:r w:rsidR="009A241D" w:rsidRPr="009A241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A24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C01D7A" w:rsidRDefault="00C01D7A"/>
    <w:tbl>
      <w:tblPr>
        <w:tblStyle w:val="aa"/>
        <w:tblW w:w="4974" w:type="pct"/>
        <w:tblLook w:val="04A0" w:firstRow="1" w:lastRow="0" w:firstColumn="1" w:lastColumn="0" w:noHBand="0" w:noVBand="1"/>
      </w:tblPr>
      <w:tblGrid>
        <w:gridCol w:w="2285"/>
        <w:gridCol w:w="1451"/>
        <w:gridCol w:w="1451"/>
        <w:gridCol w:w="3159"/>
        <w:gridCol w:w="3695"/>
        <w:gridCol w:w="2383"/>
      </w:tblGrid>
      <w:tr w:rsidR="00D90601" w:rsidRPr="009A241D" w:rsidTr="00C01D7A">
        <w:trPr>
          <w:trHeight w:val="530"/>
        </w:trPr>
        <w:tc>
          <w:tcPr>
            <w:tcW w:w="792" w:type="pct"/>
            <w:vMerge w:val="restart"/>
            <w:tcBorders>
              <w:bottom w:val="nil"/>
            </w:tcBorders>
            <w:vAlign w:val="center"/>
          </w:tcPr>
          <w:p w:rsidR="00D90601" w:rsidRPr="009A241D" w:rsidRDefault="00FF74E2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D90601" w:rsidRPr="009A241D">
              <w:rPr>
                <w:rFonts w:ascii="Times New Roman" w:hAnsi="Times New Roman"/>
                <w:sz w:val="24"/>
                <w:szCs w:val="24"/>
              </w:rPr>
              <w:t>бозначение характерных точек границ объекта</w:t>
            </w:r>
            <w:r w:rsidR="00FB621E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1006" w:type="pct"/>
            <w:gridSpan w:val="2"/>
            <w:tcBorders>
              <w:bottom w:val="single" w:sz="4" w:space="0" w:color="auto"/>
            </w:tcBorders>
            <w:vAlign w:val="center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9A241D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095" w:type="pct"/>
            <w:vMerge w:val="restart"/>
            <w:tcBorders>
              <w:bottom w:val="nil"/>
            </w:tcBorders>
            <w:vAlign w:val="center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281" w:type="pct"/>
            <w:vMerge w:val="restart"/>
            <w:tcBorders>
              <w:bottom w:val="nil"/>
            </w:tcBorders>
            <w:vAlign w:val="center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  <w:proofErr w:type="spellStart"/>
            <w:r w:rsidRPr="009A241D">
              <w:rPr>
                <w:rFonts w:ascii="Times New Roman" w:hAnsi="Times New Roman"/>
                <w:sz w:val="24"/>
                <w:szCs w:val="24"/>
              </w:rPr>
              <w:t>квадратическая</w:t>
            </w:r>
            <w:proofErr w:type="spellEnd"/>
            <w:r w:rsidRPr="009A241D">
              <w:rPr>
                <w:rFonts w:ascii="Times New Roman" w:hAnsi="Times New Roman"/>
                <w:sz w:val="24"/>
                <w:szCs w:val="24"/>
              </w:rPr>
              <w:t xml:space="preserve"> погрешность положения характерн</w:t>
            </w:r>
            <w:r w:rsidR="00D81825" w:rsidRPr="009A241D">
              <w:rPr>
                <w:rFonts w:ascii="Times New Roman" w:hAnsi="Times New Roman"/>
                <w:sz w:val="24"/>
                <w:szCs w:val="24"/>
              </w:rPr>
              <w:t>ой</w:t>
            </w:r>
            <w:r w:rsidRPr="009A241D">
              <w:rPr>
                <w:rFonts w:ascii="Times New Roman" w:hAnsi="Times New Roman"/>
                <w:sz w:val="24"/>
                <w:szCs w:val="24"/>
              </w:rPr>
              <w:t xml:space="preserve"> точ</w:t>
            </w:r>
            <w:r w:rsidR="00D81825" w:rsidRPr="009A241D">
              <w:rPr>
                <w:rFonts w:ascii="Times New Roman" w:hAnsi="Times New Roman"/>
                <w:sz w:val="24"/>
                <w:szCs w:val="24"/>
              </w:rPr>
              <w:t>ки</w:t>
            </w:r>
            <w:r w:rsidRPr="009A241D">
              <w:rPr>
                <w:rFonts w:ascii="Times New Roman" w:hAnsi="Times New Roman"/>
                <w:sz w:val="24"/>
                <w:szCs w:val="24"/>
              </w:rPr>
              <w:t xml:space="preserve"> (Mt), м</w:t>
            </w:r>
          </w:p>
        </w:tc>
        <w:tc>
          <w:tcPr>
            <w:tcW w:w="826" w:type="pct"/>
            <w:vMerge w:val="restart"/>
            <w:tcBorders>
              <w:bottom w:val="nil"/>
            </w:tcBorders>
            <w:vAlign w:val="center"/>
          </w:tcPr>
          <w:p w:rsidR="00D90601" w:rsidRPr="009A241D" w:rsidRDefault="00D90601" w:rsidP="00C01D7A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>(при наличии)</w:t>
            </w:r>
          </w:p>
        </w:tc>
      </w:tr>
      <w:tr w:rsidR="00D90601" w:rsidRPr="009A241D" w:rsidTr="00C01D7A">
        <w:trPr>
          <w:trHeight w:val="70"/>
        </w:trPr>
        <w:tc>
          <w:tcPr>
            <w:tcW w:w="792" w:type="pct"/>
            <w:vMerge/>
            <w:tcBorders>
              <w:bottom w:val="nil"/>
            </w:tcBorders>
            <w:vAlign w:val="center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pct"/>
            <w:tcBorders>
              <w:bottom w:val="nil"/>
            </w:tcBorders>
            <w:vAlign w:val="center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03" w:type="pct"/>
            <w:tcBorders>
              <w:bottom w:val="nil"/>
            </w:tcBorders>
            <w:vAlign w:val="center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095" w:type="pct"/>
            <w:vMerge/>
            <w:tcBorders>
              <w:bottom w:val="nil"/>
            </w:tcBorders>
            <w:vAlign w:val="center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81" w:type="pct"/>
            <w:vMerge/>
            <w:tcBorders>
              <w:bottom w:val="nil"/>
            </w:tcBorders>
            <w:vAlign w:val="center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6" w:type="pct"/>
            <w:vMerge/>
            <w:tcBorders>
              <w:bottom w:val="nil"/>
            </w:tcBorders>
            <w:vAlign w:val="center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90601" w:rsidRPr="009A241D" w:rsidRDefault="00D90601" w:rsidP="00C01D7A">
      <w:pPr>
        <w:spacing w:line="233" w:lineRule="auto"/>
        <w:rPr>
          <w:rFonts w:ascii="Times New Roman" w:hAnsi="Times New Roman"/>
          <w:sz w:val="2"/>
          <w:szCs w:val="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285"/>
        <w:gridCol w:w="1450"/>
        <w:gridCol w:w="1450"/>
        <w:gridCol w:w="3158"/>
        <w:gridCol w:w="3700"/>
        <w:gridCol w:w="2456"/>
      </w:tblGrid>
      <w:tr w:rsidR="00D90601" w:rsidRPr="009A241D" w:rsidTr="00CB2804">
        <w:trPr>
          <w:tblHeader/>
        </w:trPr>
        <w:tc>
          <w:tcPr>
            <w:tcW w:w="788" w:type="pct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9" w:type="pct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pct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7" w:type="pct"/>
          </w:tcPr>
          <w:p w:rsidR="00D90601" w:rsidRPr="009A241D" w:rsidRDefault="00D90601" w:rsidP="00C01D7A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4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485871.25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2229101.74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486045.39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2229212.07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486170.13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2229369.48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486220.29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2229584.44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486159.13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2229774.49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486099.76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2229935.31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486026.59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2229987.82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485952.56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2230063.80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485911.80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2230115.85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485909.23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2230121.25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485888.18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2230165.25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485877.03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2230182.69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485798.48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2230329.32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485681.38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2230346.62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485553.34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2230324.10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485452.94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2230297.88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485425.62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2230265.27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485339.60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2230149.86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485306.17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2230093.35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485322.97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2230068.47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485332.65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2230038.66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485346.85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2230013.70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485356.72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2230001.04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485412.67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2229966.88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485422.07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2229914.97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485411.11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2229870.64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485456.83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2229807.73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485459.21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2229785.94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485464.35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2229778.98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120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485491.62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2229735.08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485497.19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2229723.68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485538.25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2229699.28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485563.72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2229684.14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485651.65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2229528.49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485739.00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2229432.61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485756.15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2229411.42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485761.00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2229386.64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485781.55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2229334.77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485793.33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2229299.18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485801.91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2229279.57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485808.16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2229262.29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485860.38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2229122.94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6750C" w:rsidRPr="0081711B" w:rsidTr="00585244">
        <w:tc>
          <w:tcPr>
            <w:tcW w:w="788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485871.25</w:t>
            </w:r>
          </w:p>
        </w:tc>
        <w:tc>
          <w:tcPr>
            <w:tcW w:w="500" w:type="pct"/>
            <w:vAlign w:val="bottom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2229101.74</w:t>
            </w:r>
          </w:p>
        </w:tc>
        <w:tc>
          <w:tcPr>
            <w:tcW w:w="1089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26750C" w:rsidRPr="004C6648" w:rsidRDefault="0026750C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64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D90601" w:rsidRPr="0081711B" w:rsidRDefault="00D90601" w:rsidP="00D90601">
      <w:pPr>
        <w:rPr>
          <w:rFonts w:ascii="Times New Roman" w:hAnsi="Times New Roman"/>
          <w:highlight w:val="yellow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569"/>
        <w:gridCol w:w="2572"/>
        <w:gridCol w:w="9358"/>
      </w:tblGrid>
      <w:tr w:rsidR="00D90601" w:rsidRPr="00901BC3" w:rsidTr="00A33F4A">
        <w:tc>
          <w:tcPr>
            <w:tcW w:w="14499" w:type="dxa"/>
            <w:gridSpan w:val="3"/>
            <w:vAlign w:val="center"/>
          </w:tcPr>
          <w:p w:rsidR="00D90601" w:rsidRPr="00901BC3" w:rsidRDefault="00D90601" w:rsidP="00406019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BC3">
              <w:rPr>
                <w:rFonts w:ascii="Times New Roman" w:hAnsi="Times New Roman"/>
                <w:bCs/>
                <w:sz w:val="24"/>
                <w:szCs w:val="24"/>
              </w:rPr>
              <w:t>Текстовое описание</w:t>
            </w:r>
            <w:r w:rsidR="00F969F2" w:rsidRPr="00901BC3">
              <w:rPr>
                <w:rFonts w:ascii="Times New Roman" w:hAnsi="Times New Roman"/>
                <w:bCs/>
                <w:sz w:val="24"/>
                <w:szCs w:val="24"/>
              </w:rPr>
              <w:t xml:space="preserve"> местоположения </w:t>
            </w:r>
            <w:r w:rsidRPr="00901BC3">
              <w:rPr>
                <w:rFonts w:ascii="Times New Roman" w:hAnsi="Times New Roman"/>
                <w:bCs/>
                <w:sz w:val="24"/>
                <w:szCs w:val="24"/>
              </w:rPr>
              <w:t xml:space="preserve">границы </w:t>
            </w:r>
            <w:r w:rsidR="00901BC3" w:rsidRPr="00901BC3">
              <w:rPr>
                <w:rFonts w:ascii="Times New Roman" w:hAnsi="Times New Roman"/>
                <w:sz w:val="24"/>
                <w:szCs w:val="24"/>
              </w:rPr>
              <w:t>объекта 3</w:t>
            </w:r>
            <w:r w:rsidRPr="00901B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90601" w:rsidRPr="00901BC3" w:rsidTr="00A33F4A">
        <w:tc>
          <w:tcPr>
            <w:tcW w:w="5141" w:type="dxa"/>
            <w:gridSpan w:val="2"/>
            <w:tcBorders>
              <w:bottom w:val="single" w:sz="4" w:space="0" w:color="auto"/>
            </w:tcBorders>
            <w:vAlign w:val="center"/>
          </w:tcPr>
          <w:p w:rsidR="00D90601" w:rsidRPr="00901BC3" w:rsidRDefault="00D90601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BC3">
              <w:rPr>
                <w:rFonts w:ascii="Times New Roman" w:hAnsi="Times New Roman"/>
                <w:sz w:val="24"/>
                <w:szCs w:val="24"/>
              </w:rPr>
              <w:t xml:space="preserve"> Прохождение границы</w:t>
            </w:r>
          </w:p>
        </w:tc>
        <w:tc>
          <w:tcPr>
            <w:tcW w:w="9358" w:type="dxa"/>
            <w:vMerge w:val="restart"/>
            <w:tcBorders>
              <w:bottom w:val="nil"/>
            </w:tcBorders>
            <w:vAlign w:val="center"/>
          </w:tcPr>
          <w:p w:rsidR="00D90601" w:rsidRPr="00901BC3" w:rsidRDefault="00D90601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BC3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D90601" w:rsidRPr="00901BC3" w:rsidTr="00A33F4A">
        <w:tc>
          <w:tcPr>
            <w:tcW w:w="2569" w:type="dxa"/>
            <w:tcBorders>
              <w:bottom w:val="nil"/>
            </w:tcBorders>
            <w:vAlign w:val="center"/>
          </w:tcPr>
          <w:p w:rsidR="00D90601" w:rsidRPr="00901BC3" w:rsidRDefault="00A9309C" w:rsidP="00A9309C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BC3">
              <w:rPr>
                <w:rFonts w:ascii="Times New Roman" w:hAnsi="Times New Roman"/>
                <w:sz w:val="24"/>
                <w:szCs w:val="24"/>
              </w:rPr>
              <w:t>от</w:t>
            </w:r>
            <w:r w:rsidR="00D90601" w:rsidRPr="00901BC3">
              <w:rPr>
                <w:rFonts w:ascii="Times New Roman" w:hAnsi="Times New Roman"/>
                <w:sz w:val="24"/>
                <w:szCs w:val="24"/>
              </w:rPr>
              <w:t xml:space="preserve"> точки</w:t>
            </w:r>
          </w:p>
        </w:tc>
        <w:tc>
          <w:tcPr>
            <w:tcW w:w="2572" w:type="dxa"/>
            <w:tcBorders>
              <w:bottom w:val="nil"/>
            </w:tcBorders>
            <w:vAlign w:val="center"/>
          </w:tcPr>
          <w:p w:rsidR="00D90601" w:rsidRPr="00901BC3" w:rsidRDefault="00D90601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BC3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9358" w:type="dxa"/>
            <w:vMerge/>
            <w:tcBorders>
              <w:bottom w:val="nil"/>
            </w:tcBorders>
            <w:vAlign w:val="center"/>
          </w:tcPr>
          <w:p w:rsidR="00D90601" w:rsidRPr="00901BC3" w:rsidRDefault="00D90601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3F4A" w:rsidRPr="00901BC3" w:rsidRDefault="00A33F4A">
      <w:pPr>
        <w:rPr>
          <w:sz w:val="2"/>
          <w:szCs w:val="2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569"/>
        <w:gridCol w:w="2572"/>
        <w:gridCol w:w="9358"/>
      </w:tblGrid>
      <w:tr w:rsidR="00CB2804" w:rsidRPr="00901BC3" w:rsidTr="00A33F4A">
        <w:trPr>
          <w:trHeight w:val="70"/>
          <w:tblHeader/>
        </w:trPr>
        <w:tc>
          <w:tcPr>
            <w:tcW w:w="2569" w:type="dxa"/>
            <w:vAlign w:val="center"/>
          </w:tcPr>
          <w:p w:rsidR="00CB2804" w:rsidRPr="00901BC3" w:rsidRDefault="00CB2804" w:rsidP="00CB2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B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2" w:type="dxa"/>
            <w:vAlign w:val="center"/>
          </w:tcPr>
          <w:p w:rsidR="00CB2804" w:rsidRPr="00901BC3" w:rsidRDefault="00CB2804" w:rsidP="00CB2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B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58" w:type="dxa"/>
            <w:vAlign w:val="center"/>
          </w:tcPr>
          <w:p w:rsidR="00CB2804" w:rsidRPr="00901BC3" w:rsidRDefault="00CB2804" w:rsidP="00CB2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B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A690E" w:rsidRPr="00901BC3" w:rsidTr="00834B10">
        <w:trPr>
          <w:trHeight w:val="70"/>
          <w:tblHeader/>
        </w:trPr>
        <w:tc>
          <w:tcPr>
            <w:tcW w:w="14499" w:type="dxa"/>
            <w:gridSpan w:val="3"/>
            <w:vAlign w:val="center"/>
          </w:tcPr>
          <w:p w:rsidR="008A690E" w:rsidRPr="00901BC3" w:rsidRDefault="008A690E" w:rsidP="008A69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</w:tr>
      <w:tr w:rsidR="00900A9A" w:rsidRPr="0081711B" w:rsidTr="00645510">
        <w:tc>
          <w:tcPr>
            <w:tcW w:w="2569" w:type="dxa"/>
            <w:vAlign w:val="bottom"/>
          </w:tcPr>
          <w:p w:rsidR="00900A9A" w:rsidRPr="00326EEC" w:rsidRDefault="00900A9A" w:rsidP="00463CF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463CF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72" w:type="dxa"/>
            <w:vAlign w:val="bottom"/>
          </w:tcPr>
          <w:p w:rsidR="00900A9A" w:rsidRPr="00326EEC" w:rsidRDefault="00900A9A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="00463CF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358" w:type="dxa"/>
            <w:vAlign w:val="bottom"/>
          </w:tcPr>
          <w:p w:rsidR="00900A9A" w:rsidRPr="00900A9A" w:rsidRDefault="00900A9A" w:rsidP="00463CF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</w:t>
            </w:r>
            <w:r w:rsidR="00463CF1">
              <w:rPr>
                <w:rFonts w:ascii="Times New Roman" w:hAnsi="Times New Roman"/>
                <w:color w:val="000000"/>
                <w:sz w:val="24"/>
                <w:szCs w:val="24"/>
              </w:rPr>
              <w:t>м направлении протяженностью 206</w:t>
            </w: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463CF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B361D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B361D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северо-восточном направлении протяженностью 200,84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900A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220,73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900A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199,65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900A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восточном направлении протяженностью 171,43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900A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90,06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900A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106,08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900A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66,11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900A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5,98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900A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48,78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900A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20,70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714F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900A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юго-восточном направлении протяженностью 166,34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118,37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203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130,01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южном направлении протяженностью 103,77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42,54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143,94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юго-западном направлении протяженностью 65,66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30,02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31,34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28,72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16,05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65,55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52,75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45,66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77,77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21,92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8,65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51,68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12,69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47,76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29,63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178,77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129,71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27,26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25,25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55,79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37,49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 протяженностью 21,41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18,38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западном направлении протяженностью 148,81 м</w:t>
            </w:r>
          </w:p>
        </w:tc>
      </w:tr>
      <w:tr w:rsidR="00463CF1" w:rsidRPr="0081711B" w:rsidTr="00645510">
        <w:tc>
          <w:tcPr>
            <w:tcW w:w="2569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572" w:type="dxa"/>
            <w:vAlign w:val="bottom"/>
          </w:tcPr>
          <w:p w:rsidR="00463CF1" w:rsidRPr="00326EEC" w:rsidRDefault="00463CF1" w:rsidP="00C01D7A">
            <w:pPr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6EEC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9358" w:type="dxa"/>
            <w:vAlign w:val="bottom"/>
          </w:tcPr>
          <w:p w:rsidR="00463CF1" w:rsidRPr="00900A9A" w:rsidRDefault="00463CF1" w:rsidP="00C01D7A">
            <w:pPr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A9A">
              <w:rPr>
                <w:rFonts w:ascii="Times New Roman" w:hAnsi="Times New Roman"/>
                <w:color w:val="000000"/>
                <w:sz w:val="24"/>
                <w:szCs w:val="24"/>
              </w:rPr>
              <w:t>в северо-западном направлении, замыкая контур, протяженностью 23,83 м</w:t>
            </w:r>
          </w:p>
        </w:tc>
      </w:tr>
    </w:tbl>
    <w:p w:rsidR="00CB6D66" w:rsidRPr="0081711B" w:rsidRDefault="00CB6D66" w:rsidP="00C01D7A">
      <w:pPr>
        <w:spacing w:line="233" w:lineRule="auto"/>
        <w:rPr>
          <w:rFonts w:ascii="Times New Roman" w:hAnsi="Times New Roman"/>
          <w:sz w:val="2"/>
          <w:szCs w:val="2"/>
          <w:highlight w:val="yellow"/>
        </w:rPr>
      </w:pPr>
    </w:p>
    <w:p w:rsidR="00996911" w:rsidRDefault="00542514" w:rsidP="00C01D7A">
      <w:pPr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404EA" w:rsidRPr="00C01FB8">
        <w:rPr>
          <w:rFonts w:ascii="Times New Roman" w:hAnsi="Times New Roman"/>
          <w:sz w:val="28"/>
          <w:szCs w:val="28"/>
        </w:rPr>
        <w:t xml:space="preserve">. Карта (схема) границ </w:t>
      </w:r>
      <w:r w:rsidR="00972F5F" w:rsidRPr="00C01FB8">
        <w:rPr>
          <w:rFonts w:ascii="Times New Roman" w:hAnsi="Times New Roman"/>
          <w:sz w:val="28"/>
          <w:szCs w:val="28"/>
        </w:rPr>
        <w:t xml:space="preserve">объединенной </w:t>
      </w:r>
      <w:r w:rsidR="000404EA" w:rsidRPr="00C01FB8">
        <w:rPr>
          <w:rFonts w:ascii="Times New Roman" w:hAnsi="Times New Roman"/>
          <w:sz w:val="28"/>
          <w:szCs w:val="28"/>
        </w:rPr>
        <w:t>зон</w:t>
      </w:r>
      <w:r w:rsidR="00972F5F" w:rsidRPr="00C01FB8">
        <w:rPr>
          <w:rFonts w:ascii="Times New Roman" w:hAnsi="Times New Roman"/>
          <w:sz w:val="28"/>
          <w:szCs w:val="28"/>
        </w:rPr>
        <w:t>ы</w:t>
      </w:r>
      <w:r w:rsidR="000404EA" w:rsidRPr="00C01FB8">
        <w:rPr>
          <w:rFonts w:ascii="Times New Roman" w:hAnsi="Times New Roman"/>
          <w:sz w:val="28"/>
          <w:szCs w:val="28"/>
        </w:rPr>
        <w:t xml:space="preserve"> охраны объект</w:t>
      </w:r>
      <w:r w:rsidR="00972F5F" w:rsidRPr="00C01FB8">
        <w:rPr>
          <w:rFonts w:ascii="Times New Roman" w:hAnsi="Times New Roman"/>
          <w:sz w:val="28"/>
          <w:szCs w:val="28"/>
        </w:rPr>
        <w:t>ов</w:t>
      </w:r>
      <w:r w:rsidR="000404EA" w:rsidRPr="00C01FB8">
        <w:rPr>
          <w:rFonts w:ascii="Times New Roman" w:hAnsi="Times New Roman"/>
          <w:sz w:val="28"/>
          <w:szCs w:val="28"/>
        </w:rPr>
        <w:t xml:space="preserve"> культурного наследия представлена в приложении к настоящ</w:t>
      </w:r>
      <w:r w:rsidR="00F91979" w:rsidRPr="00C01FB8">
        <w:rPr>
          <w:rFonts w:ascii="Times New Roman" w:hAnsi="Times New Roman"/>
          <w:sz w:val="28"/>
          <w:szCs w:val="28"/>
        </w:rPr>
        <w:t>ей</w:t>
      </w:r>
      <w:r w:rsidR="000404EA" w:rsidRPr="00C01FB8">
        <w:rPr>
          <w:rFonts w:ascii="Times New Roman" w:hAnsi="Times New Roman"/>
          <w:sz w:val="28"/>
          <w:szCs w:val="28"/>
        </w:rPr>
        <w:t xml:space="preserve"> </w:t>
      </w:r>
      <w:r w:rsidR="00F91979" w:rsidRPr="00C01FB8">
        <w:rPr>
          <w:rFonts w:ascii="Times New Roman" w:hAnsi="Times New Roman"/>
          <w:sz w:val="28"/>
          <w:szCs w:val="28"/>
        </w:rPr>
        <w:t xml:space="preserve">объединенной </w:t>
      </w:r>
      <w:r w:rsidR="000404EA" w:rsidRPr="00C01FB8">
        <w:rPr>
          <w:rFonts w:ascii="Times New Roman" w:hAnsi="Times New Roman"/>
          <w:sz w:val="28"/>
          <w:szCs w:val="28"/>
        </w:rPr>
        <w:t>зон</w:t>
      </w:r>
      <w:r w:rsidR="00F91979" w:rsidRPr="00C01FB8">
        <w:rPr>
          <w:rFonts w:ascii="Times New Roman" w:hAnsi="Times New Roman"/>
          <w:sz w:val="28"/>
          <w:szCs w:val="28"/>
        </w:rPr>
        <w:t>е</w:t>
      </w:r>
      <w:r w:rsidR="000404EA" w:rsidRPr="00C01FB8">
        <w:rPr>
          <w:rFonts w:ascii="Times New Roman" w:hAnsi="Times New Roman"/>
          <w:sz w:val="28"/>
          <w:szCs w:val="28"/>
        </w:rPr>
        <w:t xml:space="preserve"> охраны объект</w:t>
      </w:r>
      <w:r w:rsidR="00F91979" w:rsidRPr="00C01FB8">
        <w:rPr>
          <w:rFonts w:ascii="Times New Roman" w:hAnsi="Times New Roman"/>
          <w:sz w:val="28"/>
          <w:szCs w:val="28"/>
        </w:rPr>
        <w:t>ов</w:t>
      </w:r>
      <w:r w:rsidR="000404EA" w:rsidRPr="00C01FB8">
        <w:rPr>
          <w:rFonts w:ascii="Times New Roman" w:hAnsi="Times New Roman"/>
          <w:sz w:val="28"/>
          <w:szCs w:val="28"/>
        </w:rPr>
        <w:t xml:space="preserve"> культурного наследия.</w:t>
      </w:r>
    </w:p>
    <w:p w:rsidR="00C01D7A" w:rsidRPr="00C01FB8" w:rsidRDefault="00C01D7A" w:rsidP="00C01D7A">
      <w:pPr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C01D7A" w:rsidRPr="00C01FB8" w:rsidSect="00102532">
          <w:headerReference w:type="default" r:id="rId11"/>
          <w:type w:val="continuous"/>
          <w:pgSz w:w="16834" w:h="11907" w:orient="landscape" w:code="9"/>
          <w:pgMar w:top="1134" w:right="680" w:bottom="1134" w:left="1871" w:header="272" w:footer="397" w:gutter="0"/>
          <w:cols w:space="720"/>
          <w:formProt w:val="0"/>
          <w:titlePg/>
          <w:docGrid w:linePitch="272"/>
        </w:sectPr>
      </w:pPr>
    </w:p>
    <w:tbl>
      <w:tblPr>
        <w:tblStyle w:val="1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3"/>
        <w:gridCol w:w="6026"/>
      </w:tblGrid>
      <w:tr w:rsidR="00996911" w:rsidRPr="0081711B" w:rsidTr="00996911">
        <w:tc>
          <w:tcPr>
            <w:tcW w:w="2922" w:type="pct"/>
          </w:tcPr>
          <w:p w:rsidR="00996911" w:rsidRPr="0081711B" w:rsidRDefault="00996911" w:rsidP="00996911">
            <w:pPr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2078" w:type="pct"/>
          </w:tcPr>
          <w:p w:rsidR="006223B8" w:rsidRDefault="00996911" w:rsidP="006223B8">
            <w:pPr>
              <w:spacing w:line="230" w:lineRule="auto"/>
              <w:rPr>
                <w:rFonts w:ascii="Times New Roman" w:hAnsi="Times New Roman"/>
                <w:sz w:val="28"/>
                <w:szCs w:val="28"/>
              </w:rPr>
            </w:pPr>
            <w:r w:rsidRPr="006223B8">
              <w:rPr>
                <w:rFonts w:ascii="Times New Roman" w:hAnsi="Times New Roman"/>
                <w:sz w:val="28"/>
              </w:rPr>
              <w:t xml:space="preserve">Приложение </w:t>
            </w:r>
            <w:r w:rsidRPr="006223B8">
              <w:rPr>
                <w:rFonts w:ascii="Times New Roman" w:hAnsi="Times New Roman"/>
                <w:sz w:val="28"/>
              </w:rPr>
              <w:br/>
              <w:t>к о</w:t>
            </w:r>
            <w:r w:rsidRPr="006223B8">
              <w:rPr>
                <w:rFonts w:ascii="Times New Roman" w:hAnsi="Times New Roman"/>
                <w:sz w:val="28"/>
                <w:szCs w:val="28"/>
              </w:rPr>
              <w:t xml:space="preserve">бъединенной зоне охраны объекта </w:t>
            </w:r>
            <w:r w:rsidR="006223B8" w:rsidRPr="00011564">
              <w:rPr>
                <w:rFonts w:ascii="Times New Roman" w:hAnsi="Times New Roman"/>
                <w:sz w:val="28"/>
                <w:szCs w:val="28"/>
              </w:rPr>
              <w:t xml:space="preserve">культурного наследия федерального </w:t>
            </w:r>
          </w:p>
          <w:p w:rsidR="00CA28C7" w:rsidRPr="00CA28C7" w:rsidRDefault="006223B8" w:rsidP="006223B8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11564">
              <w:rPr>
                <w:rFonts w:ascii="Times New Roman" w:hAnsi="Times New Roman"/>
                <w:sz w:val="28"/>
                <w:szCs w:val="28"/>
              </w:rPr>
              <w:t xml:space="preserve">значения </w:t>
            </w:r>
            <w:r w:rsidRPr="00057830">
              <w:rPr>
                <w:rFonts w:ascii="Times New Roman" w:hAnsi="Times New Roman"/>
                <w:sz w:val="28"/>
                <w:szCs w:val="28"/>
              </w:rPr>
              <w:t xml:space="preserve">«Церковь Преображения», 1794 г.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(Рязанская область, </w:t>
            </w:r>
            <w:proofErr w:type="spellStart"/>
            <w:r w:rsidR="00CA28C7">
              <w:rPr>
                <w:rFonts w:ascii="Times New Roman" w:hAnsi="Times New Roman"/>
                <w:sz w:val="28"/>
                <w:szCs w:val="28"/>
              </w:rPr>
              <w:t>Касимовский</w:t>
            </w:r>
            <w:proofErr w:type="spellEnd"/>
            <w:r w:rsidR="00CA2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район, </w:t>
            </w:r>
            <w:proofErr w:type="gramEnd"/>
          </w:p>
          <w:p w:rsidR="00CA28C7" w:rsidRDefault="006223B8" w:rsidP="006223B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Погост) и </w:t>
            </w:r>
            <w:r w:rsidRPr="00E12B98">
              <w:rPr>
                <w:rFonts w:ascii="Times New Roman" w:hAnsi="Times New Roman"/>
                <w:spacing w:val="-4"/>
                <w:kern w:val="32"/>
                <w:sz w:val="28"/>
                <w:szCs w:val="28"/>
              </w:rPr>
              <w:t xml:space="preserve">объекта культурного наследия </w:t>
            </w:r>
            <w:r>
              <w:rPr>
                <w:rFonts w:ascii="Times New Roman" w:hAnsi="Times New Roman"/>
                <w:spacing w:val="-4"/>
                <w:kern w:val="32"/>
                <w:sz w:val="28"/>
                <w:szCs w:val="28"/>
              </w:rPr>
              <w:t>федер</w:t>
            </w:r>
            <w:r w:rsidRPr="00E12B98">
              <w:rPr>
                <w:rFonts w:ascii="Times New Roman" w:hAnsi="Times New Roman"/>
                <w:spacing w:val="-4"/>
                <w:kern w:val="32"/>
                <w:sz w:val="28"/>
                <w:szCs w:val="28"/>
              </w:rPr>
              <w:t>ального</w:t>
            </w:r>
            <w:r w:rsidRPr="00504E72">
              <w:rPr>
                <w:rFonts w:ascii="Times New Roman" w:hAnsi="Times New Roman"/>
                <w:kern w:val="32"/>
                <w:sz w:val="28"/>
                <w:szCs w:val="28"/>
              </w:rPr>
              <w:t xml:space="preserve"> значения</w:t>
            </w:r>
            <w:r w:rsidRPr="00E12B98">
              <w:rPr>
                <w:rFonts w:ascii="Times New Roman" w:hAnsi="Times New Roman"/>
                <w:spacing w:val="-2"/>
                <w:kern w:val="32"/>
                <w:sz w:val="28"/>
                <w:szCs w:val="28"/>
              </w:rPr>
              <w:t xml:space="preserve"> </w:t>
            </w:r>
            <w:r w:rsidRPr="00887A44">
              <w:rPr>
                <w:rFonts w:ascii="Times New Roman" w:hAnsi="Times New Roman"/>
                <w:sz w:val="28"/>
                <w:szCs w:val="28"/>
              </w:rPr>
              <w:t>«</w:t>
            </w:r>
            <w:r w:rsidR="00411FE5" w:rsidRPr="00887A44">
              <w:rPr>
                <w:rFonts w:ascii="Times New Roman" w:hAnsi="Times New Roman"/>
                <w:sz w:val="28"/>
                <w:szCs w:val="28"/>
              </w:rPr>
              <w:t>Никольская</w:t>
            </w:r>
            <w:r w:rsidR="00411FE5">
              <w:rPr>
                <w:rFonts w:ascii="Times New Roman" w:hAnsi="Times New Roman"/>
                <w:sz w:val="28"/>
                <w:szCs w:val="28"/>
              </w:rPr>
              <w:t xml:space="preserve"> церковь</w:t>
            </w:r>
            <w:r w:rsidRPr="00887A44">
              <w:rPr>
                <w:rFonts w:ascii="Times New Roman" w:hAnsi="Times New Roman"/>
                <w:sz w:val="28"/>
                <w:szCs w:val="28"/>
              </w:rPr>
              <w:t>», 1771 г.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(Рязанская область,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Касимовский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96911" w:rsidRPr="0081711B" w:rsidRDefault="006223B8" w:rsidP="006223B8">
            <w:pPr>
              <w:rPr>
                <w:rFonts w:ascii="Times New Roman" w:hAnsi="Times New Roman"/>
                <w:sz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район, с. Погост)</w:t>
            </w:r>
          </w:p>
        </w:tc>
      </w:tr>
    </w:tbl>
    <w:p w:rsidR="00286ECA" w:rsidRPr="0081711B" w:rsidRDefault="00286ECA" w:rsidP="00690027">
      <w:pPr>
        <w:spacing w:line="223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96911" w:rsidRPr="0081711B" w:rsidRDefault="00996911" w:rsidP="00690027">
      <w:pPr>
        <w:spacing w:line="223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96911" w:rsidRPr="00756A95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</w:pPr>
      <w:r w:rsidRPr="00756A95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 xml:space="preserve">Карта (схема) границ </w:t>
      </w:r>
    </w:p>
    <w:p w:rsidR="00756A95" w:rsidRDefault="00756A95" w:rsidP="00756A95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1564">
        <w:rPr>
          <w:rFonts w:ascii="Times New Roman" w:hAnsi="Times New Roman"/>
          <w:sz w:val="28"/>
          <w:szCs w:val="28"/>
        </w:rPr>
        <w:t>бъединенн</w:t>
      </w:r>
      <w:r>
        <w:rPr>
          <w:rFonts w:ascii="Times New Roman" w:hAnsi="Times New Roman"/>
          <w:sz w:val="28"/>
          <w:szCs w:val="28"/>
        </w:rPr>
        <w:t>ой</w:t>
      </w:r>
      <w:r w:rsidRPr="00011564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ы</w:t>
      </w:r>
      <w:r w:rsidRPr="00011564">
        <w:rPr>
          <w:rFonts w:ascii="Times New Roman" w:hAnsi="Times New Roman"/>
          <w:sz w:val="28"/>
          <w:szCs w:val="28"/>
        </w:rPr>
        <w:t xml:space="preserve"> охраны объекта культурного наследия федерального </w:t>
      </w:r>
    </w:p>
    <w:p w:rsidR="003B1A0C" w:rsidRDefault="00756A95" w:rsidP="00756A95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011564">
        <w:rPr>
          <w:rFonts w:ascii="Times New Roman" w:hAnsi="Times New Roman"/>
          <w:sz w:val="28"/>
          <w:szCs w:val="28"/>
        </w:rPr>
        <w:t xml:space="preserve">значения </w:t>
      </w:r>
      <w:r w:rsidRPr="00057830">
        <w:rPr>
          <w:rFonts w:ascii="Times New Roman" w:eastAsia="Calibri" w:hAnsi="Times New Roman"/>
          <w:sz w:val="28"/>
          <w:szCs w:val="28"/>
        </w:rPr>
        <w:t xml:space="preserve">«Церковь Преображения», 1794 г. </w:t>
      </w:r>
      <w:r>
        <w:rPr>
          <w:rFonts w:ascii="Times New Roman" w:hAnsi="Times New Roman"/>
          <w:sz w:val="28"/>
          <w:szCs w:val="28"/>
        </w:rPr>
        <w:t xml:space="preserve">(Рязанская область, </w:t>
      </w:r>
      <w:proofErr w:type="spellStart"/>
      <w:r w:rsidR="003B1A0C">
        <w:rPr>
          <w:rFonts w:ascii="Times New Roman" w:hAnsi="Times New Roman"/>
          <w:sz w:val="28"/>
          <w:szCs w:val="28"/>
        </w:rPr>
        <w:t>Касимовский</w:t>
      </w:r>
      <w:proofErr w:type="spellEnd"/>
      <w:r w:rsidR="003B1A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район, </w:t>
      </w:r>
      <w:proofErr w:type="gramEnd"/>
    </w:p>
    <w:p w:rsidR="003B1A0C" w:rsidRDefault="00756A95" w:rsidP="00756A95">
      <w:pPr>
        <w:spacing w:line="23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Погост) и </w:t>
      </w:r>
      <w:r w:rsidRPr="00E12B98">
        <w:rPr>
          <w:rFonts w:ascii="Times New Roman" w:hAnsi="Times New Roman"/>
          <w:spacing w:val="-4"/>
          <w:kern w:val="32"/>
          <w:sz w:val="28"/>
          <w:szCs w:val="28"/>
        </w:rPr>
        <w:t xml:space="preserve">объекта культурного наследия </w:t>
      </w:r>
      <w:r>
        <w:rPr>
          <w:rFonts w:ascii="Times New Roman" w:hAnsi="Times New Roman"/>
          <w:spacing w:val="-4"/>
          <w:kern w:val="32"/>
          <w:sz w:val="28"/>
          <w:szCs w:val="28"/>
        </w:rPr>
        <w:t>федер</w:t>
      </w:r>
      <w:r w:rsidRPr="00E12B98">
        <w:rPr>
          <w:rFonts w:ascii="Times New Roman" w:hAnsi="Times New Roman"/>
          <w:spacing w:val="-4"/>
          <w:kern w:val="32"/>
          <w:sz w:val="28"/>
          <w:szCs w:val="28"/>
        </w:rPr>
        <w:t>ального</w:t>
      </w:r>
      <w:r w:rsidRPr="00504E72">
        <w:rPr>
          <w:rFonts w:ascii="Times New Roman" w:hAnsi="Times New Roman"/>
          <w:kern w:val="32"/>
          <w:sz w:val="28"/>
          <w:szCs w:val="28"/>
        </w:rPr>
        <w:t xml:space="preserve"> значения</w:t>
      </w:r>
      <w:r w:rsidRPr="00E12B98">
        <w:rPr>
          <w:rFonts w:ascii="Times New Roman" w:hAnsi="Times New Roman"/>
          <w:spacing w:val="-2"/>
          <w:kern w:val="32"/>
          <w:sz w:val="28"/>
          <w:szCs w:val="28"/>
        </w:rPr>
        <w:t xml:space="preserve"> </w:t>
      </w:r>
      <w:r w:rsidRPr="00887A44">
        <w:rPr>
          <w:rFonts w:ascii="Times New Roman" w:eastAsia="Calibri" w:hAnsi="Times New Roman"/>
          <w:sz w:val="28"/>
          <w:szCs w:val="28"/>
        </w:rPr>
        <w:t>«</w:t>
      </w:r>
      <w:r w:rsidR="002B6C15" w:rsidRPr="00887A44">
        <w:rPr>
          <w:rFonts w:ascii="Times New Roman" w:eastAsia="Calibri" w:hAnsi="Times New Roman"/>
          <w:sz w:val="28"/>
          <w:szCs w:val="28"/>
        </w:rPr>
        <w:t>Никольская</w:t>
      </w:r>
      <w:r w:rsidR="002B6C15">
        <w:rPr>
          <w:rFonts w:ascii="Times New Roman" w:eastAsia="Calibri" w:hAnsi="Times New Roman"/>
          <w:sz w:val="28"/>
          <w:szCs w:val="28"/>
        </w:rPr>
        <w:t xml:space="preserve"> </w:t>
      </w:r>
    </w:p>
    <w:p w:rsidR="00756A95" w:rsidRPr="00CB2804" w:rsidRDefault="002B6C15" w:rsidP="00756A95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церковь</w:t>
      </w:r>
      <w:r w:rsidR="00756A95" w:rsidRPr="00887A44">
        <w:rPr>
          <w:rFonts w:ascii="Times New Roman" w:eastAsia="Calibri" w:hAnsi="Times New Roman"/>
          <w:sz w:val="28"/>
          <w:szCs w:val="28"/>
        </w:rPr>
        <w:t>», 1771 г.</w:t>
      </w:r>
      <w:r w:rsidR="00756A95">
        <w:rPr>
          <w:rFonts w:ascii="Times New Roman" w:eastAsia="Calibri" w:hAnsi="Times New Roman"/>
        </w:rPr>
        <w:t xml:space="preserve"> </w:t>
      </w:r>
      <w:r w:rsidR="00756A95">
        <w:rPr>
          <w:rFonts w:ascii="Times New Roman" w:hAnsi="Times New Roman"/>
          <w:sz w:val="28"/>
          <w:szCs w:val="28"/>
        </w:rPr>
        <w:t xml:space="preserve">(Рязанская область, </w:t>
      </w:r>
      <w:proofErr w:type="spellStart"/>
      <w:r w:rsidR="00756A95">
        <w:rPr>
          <w:rFonts w:ascii="Times New Roman" w:hAnsi="Times New Roman"/>
          <w:sz w:val="28"/>
          <w:szCs w:val="28"/>
        </w:rPr>
        <w:t>Касимовский</w:t>
      </w:r>
      <w:proofErr w:type="spellEnd"/>
      <w:r w:rsidR="00756A95">
        <w:rPr>
          <w:rFonts w:ascii="Times New Roman" w:hAnsi="Times New Roman"/>
          <w:sz w:val="28"/>
          <w:szCs w:val="28"/>
        </w:rPr>
        <w:t xml:space="preserve"> район, с. Погост)</w:t>
      </w:r>
    </w:p>
    <w:p w:rsidR="00996911" w:rsidRDefault="00996911" w:rsidP="00690027">
      <w:pPr>
        <w:spacing w:line="223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6911" w:rsidRPr="00CB2804" w:rsidRDefault="00C9157E" w:rsidP="00996911">
      <w:pPr>
        <w:spacing w:line="223" w:lineRule="auto"/>
        <w:jc w:val="center"/>
        <w:rPr>
          <w:rFonts w:ascii="Times New Roman" w:hAnsi="Times New Roman"/>
          <w:sz w:val="28"/>
          <w:szCs w:val="28"/>
        </w:rPr>
      </w:pPr>
      <w:r w:rsidRPr="00383298">
        <w:rPr>
          <w:rFonts w:ascii="Times New Roman" w:hAnsi="Times New Roman"/>
          <w:sz w:val="28"/>
          <w:szCs w:val="28"/>
        </w:rPr>
        <w:object w:dxaOrig="17850" w:dyaOrig="12631">
          <v:shape id="_x0000_i1025" type="#_x0000_t75" style="width:699.6pt;height:495.15pt" o:ole="">
            <v:imagedata r:id="rId12" o:title=""/>
          </v:shape>
          <o:OLEObject Type="Embed" ProgID="Acrobat.Document.DC" ShapeID="_x0000_i1025" DrawAspect="Content" ObjectID="_1838550991" r:id="rId13"/>
        </w:object>
      </w:r>
    </w:p>
    <w:sectPr w:rsidR="00996911" w:rsidRPr="00CB2804" w:rsidSect="00996911">
      <w:pgSz w:w="16834" w:h="11907" w:orient="landscape" w:code="9"/>
      <w:pgMar w:top="1134" w:right="680" w:bottom="1134" w:left="1871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5A1" w:rsidRDefault="00E625A1">
      <w:r>
        <w:separator/>
      </w:r>
    </w:p>
  </w:endnote>
  <w:endnote w:type="continuationSeparator" w:id="0">
    <w:p w:rsidR="00E625A1" w:rsidRDefault="00E62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5A1" w:rsidRDefault="00E625A1">
      <w:r>
        <w:separator/>
      </w:r>
    </w:p>
  </w:footnote>
  <w:footnote w:type="continuationSeparator" w:id="0">
    <w:p w:rsidR="00E625A1" w:rsidRDefault="00E625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A12" w:rsidRDefault="00467A12" w:rsidP="002F1E8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467A12" w:rsidRDefault="00467A1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0755717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996911" w:rsidRPr="00996911" w:rsidRDefault="00996911">
        <w:pPr>
          <w:pStyle w:val="a5"/>
          <w:jc w:val="center"/>
          <w:rPr>
            <w:rFonts w:ascii="Times New Roman" w:hAnsi="Times New Roman"/>
            <w:sz w:val="24"/>
            <w:szCs w:val="24"/>
          </w:rPr>
        </w:pPr>
        <w:r w:rsidRPr="00996911">
          <w:rPr>
            <w:rFonts w:ascii="Times New Roman" w:hAnsi="Times New Roman"/>
            <w:sz w:val="24"/>
            <w:szCs w:val="24"/>
          </w:rPr>
          <w:fldChar w:fldCharType="begin"/>
        </w:r>
        <w:r w:rsidRPr="00996911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996911">
          <w:rPr>
            <w:rFonts w:ascii="Times New Roman" w:hAnsi="Times New Roman"/>
            <w:sz w:val="24"/>
            <w:szCs w:val="24"/>
          </w:rPr>
          <w:fldChar w:fldCharType="separate"/>
        </w:r>
        <w:r w:rsidR="00E04EFD">
          <w:rPr>
            <w:rFonts w:ascii="Times New Roman" w:hAnsi="Times New Roman"/>
            <w:noProof/>
            <w:sz w:val="24"/>
            <w:szCs w:val="24"/>
          </w:rPr>
          <w:t>24</w:t>
        </w:r>
        <w:r w:rsidRPr="00996911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996911" w:rsidRDefault="0099691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A12" w:rsidRPr="00481B88" w:rsidRDefault="00467A12" w:rsidP="00E37801">
    <w:pPr>
      <w:pStyle w:val="a5"/>
      <w:framePr w:w="326" w:wrap="around" w:vAnchor="text" w:hAnchor="page" w:x="6486" w:y="321"/>
      <w:rPr>
        <w:rStyle w:val="a9"/>
        <w:rFonts w:ascii="Times New Roman" w:hAnsi="Times New Roman"/>
        <w:sz w:val="28"/>
        <w:szCs w:val="28"/>
      </w:rPr>
    </w:pPr>
  </w:p>
  <w:p w:rsidR="00467A12" w:rsidRPr="00A33F4A" w:rsidRDefault="00467A12" w:rsidP="00286ECA">
    <w:pPr>
      <w:pStyle w:val="a5"/>
      <w:framePr w:w="326" w:wrap="around" w:vAnchor="text" w:hAnchor="page" w:x="9006" w:y="45"/>
      <w:rPr>
        <w:rStyle w:val="a9"/>
        <w:rFonts w:ascii="Times New Roman" w:hAnsi="Times New Roman"/>
        <w:sz w:val="24"/>
        <w:szCs w:val="24"/>
      </w:rPr>
    </w:pPr>
    <w:r w:rsidRPr="00A33F4A">
      <w:rPr>
        <w:rStyle w:val="a9"/>
        <w:rFonts w:ascii="Times New Roman" w:hAnsi="Times New Roman"/>
        <w:sz w:val="24"/>
        <w:szCs w:val="24"/>
      </w:rPr>
      <w:fldChar w:fldCharType="begin"/>
    </w:r>
    <w:r w:rsidRPr="00A33F4A">
      <w:rPr>
        <w:rStyle w:val="a9"/>
        <w:rFonts w:ascii="Times New Roman" w:hAnsi="Times New Roman"/>
        <w:sz w:val="24"/>
        <w:szCs w:val="24"/>
      </w:rPr>
      <w:instrText xml:space="preserve">PAGE  </w:instrText>
    </w:r>
    <w:r w:rsidRPr="00A33F4A">
      <w:rPr>
        <w:rStyle w:val="a9"/>
        <w:rFonts w:ascii="Times New Roman" w:hAnsi="Times New Roman"/>
        <w:sz w:val="24"/>
        <w:szCs w:val="24"/>
      </w:rPr>
      <w:fldChar w:fldCharType="separate"/>
    </w:r>
    <w:r w:rsidR="00E04EFD">
      <w:rPr>
        <w:rStyle w:val="a9"/>
        <w:rFonts w:ascii="Times New Roman" w:hAnsi="Times New Roman"/>
        <w:noProof/>
        <w:sz w:val="24"/>
        <w:szCs w:val="24"/>
      </w:rPr>
      <w:t>25</w:t>
    </w:r>
    <w:r w:rsidRPr="00A33F4A">
      <w:rPr>
        <w:rStyle w:val="a9"/>
        <w:rFonts w:ascii="Times New Roman" w:hAnsi="Times New Roman"/>
        <w:sz w:val="24"/>
        <w:szCs w:val="24"/>
      </w:rPr>
      <w:fldChar w:fldCharType="end"/>
    </w:r>
  </w:p>
  <w:p w:rsidR="00467A12" w:rsidRPr="00E37801" w:rsidRDefault="00467A12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4pt;height:11.55pt;visibility:visible;mso-wrap-style:square" o:bullet="t">
        <v:imagedata r:id="rId1" o:title="" gain="79922f" blacklevel="-1966f"/>
      </v:shape>
    </w:pict>
  </w:numPicBullet>
  <w:abstractNum w:abstractNumId="0">
    <w:nsid w:val="0C041558"/>
    <w:multiLevelType w:val="hybridMultilevel"/>
    <w:tmpl w:val="0AC8D9D6"/>
    <w:lvl w:ilvl="0" w:tplc="A1CEFC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EA617D"/>
    <w:multiLevelType w:val="hybridMultilevel"/>
    <w:tmpl w:val="6F325B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756AE"/>
    <w:multiLevelType w:val="hybridMultilevel"/>
    <w:tmpl w:val="AFD65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E87333B"/>
    <w:multiLevelType w:val="hybridMultilevel"/>
    <w:tmpl w:val="15C81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B975AAC"/>
    <w:multiLevelType w:val="hybridMultilevel"/>
    <w:tmpl w:val="9764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A64FD0"/>
    <w:multiLevelType w:val="hybridMultilevel"/>
    <w:tmpl w:val="5D26016E"/>
    <w:lvl w:ilvl="0" w:tplc="7E3E851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B3C713C"/>
    <w:multiLevelType w:val="hybridMultilevel"/>
    <w:tmpl w:val="5706D7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E66829"/>
    <w:multiLevelType w:val="hybridMultilevel"/>
    <w:tmpl w:val="6FE05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4"/>
  </w:num>
  <w:num w:numId="5">
    <w:abstractNumId w:val="6"/>
  </w:num>
  <w:num w:numId="6">
    <w:abstractNumId w:val="12"/>
  </w:num>
  <w:num w:numId="7">
    <w:abstractNumId w:val="2"/>
  </w:num>
  <w:num w:numId="8">
    <w:abstractNumId w:val="9"/>
  </w:num>
  <w:num w:numId="9">
    <w:abstractNumId w:val="0"/>
  </w:num>
  <w:num w:numId="10">
    <w:abstractNumId w:val="10"/>
  </w:num>
  <w:num w:numId="11">
    <w:abstractNumId w:val="11"/>
  </w:num>
  <w:num w:numId="12">
    <w:abstractNumId w:val="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4EA"/>
    <w:rsid w:val="0000270A"/>
    <w:rsid w:val="00011BE4"/>
    <w:rsid w:val="0001360F"/>
    <w:rsid w:val="000147B2"/>
    <w:rsid w:val="000152FF"/>
    <w:rsid w:val="00017159"/>
    <w:rsid w:val="00024D53"/>
    <w:rsid w:val="0002695B"/>
    <w:rsid w:val="000331B3"/>
    <w:rsid w:val="00033413"/>
    <w:rsid w:val="000348F7"/>
    <w:rsid w:val="0003704A"/>
    <w:rsid w:val="000372F1"/>
    <w:rsid w:val="00037C0C"/>
    <w:rsid w:val="000404EA"/>
    <w:rsid w:val="0004081C"/>
    <w:rsid w:val="00040D9D"/>
    <w:rsid w:val="00044325"/>
    <w:rsid w:val="00046E59"/>
    <w:rsid w:val="00047CE3"/>
    <w:rsid w:val="000502A3"/>
    <w:rsid w:val="000506D5"/>
    <w:rsid w:val="00050FCC"/>
    <w:rsid w:val="00052E79"/>
    <w:rsid w:val="00056C49"/>
    <w:rsid w:val="00056DD9"/>
    <w:rsid w:val="00056DEB"/>
    <w:rsid w:val="00065E37"/>
    <w:rsid w:val="00073A7A"/>
    <w:rsid w:val="00074B34"/>
    <w:rsid w:val="00075134"/>
    <w:rsid w:val="0007558D"/>
    <w:rsid w:val="00076CE6"/>
    <w:rsid w:val="00076D5E"/>
    <w:rsid w:val="00077BE1"/>
    <w:rsid w:val="00084DD3"/>
    <w:rsid w:val="0008524C"/>
    <w:rsid w:val="0008588A"/>
    <w:rsid w:val="000917C0"/>
    <w:rsid w:val="00092388"/>
    <w:rsid w:val="0009376B"/>
    <w:rsid w:val="000A39A7"/>
    <w:rsid w:val="000A4C7C"/>
    <w:rsid w:val="000B0736"/>
    <w:rsid w:val="000B7BDE"/>
    <w:rsid w:val="000C0C21"/>
    <w:rsid w:val="000C15B4"/>
    <w:rsid w:val="000C3881"/>
    <w:rsid w:val="000D0148"/>
    <w:rsid w:val="000D1756"/>
    <w:rsid w:val="000D56F7"/>
    <w:rsid w:val="000E0E33"/>
    <w:rsid w:val="000E1C3A"/>
    <w:rsid w:val="000E348E"/>
    <w:rsid w:val="000E3A9D"/>
    <w:rsid w:val="000E4D2E"/>
    <w:rsid w:val="000F3C0E"/>
    <w:rsid w:val="000F4268"/>
    <w:rsid w:val="00102532"/>
    <w:rsid w:val="0012083A"/>
    <w:rsid w:val="00120A2C"/>
    <w:rsid w:val="00121A5A"/>
    <w:rsid w:val="001221CD"/>
    <w:rsid w:val="00122CFD"/>
    <w:rsid w:val="001264B2"/>
    <w:rsid w:val="00131ED1"/>
    <w:rsid w:val="00132C8A"/>
    <w:rsid w:val="001341FC"/>
    <w:rsid w:val="00144C81"/>
    <w:rsid w:val="00146D68"/>
    <w:rsid w:val="00147F65"/>
    <w:rsid w:val="00150933"/>
    <w:rsid w:val="00151370"/>
    <w:rsid w:val="00157AAF"/>
    <w:rsid w:val="00162E72"/>
    <w:rsid w:val="00164065"/>
    <w:rsid w:val="00175BE5"/>
    <w:rsid w:val="00177946"/>
    <w:rsid w:val="001809E8"/>
    <w:rsid w:val="00182BD9"/>
    <w:rsid w:val="00183134"/>
    <w:rsid w:val="001850F4"/>
    <w:rsid w:val="001873E7"/>
    <w:rsid w:val="00190FF9"/>
    <w:rsid w:val="00191551"/>
    <w:rsid w:val="001947BE"/>
    <w:rsid w:val="00195DA5"/>
    <w:rsid w:val="001960F9"/>
    <w:rsid w:val="001A01F2"/>
    <w:rsid w:val="001A0232"/>
    <w:rsid w:val="001A560F"/>
    <w:rsid w:val="001A6007"/>
    <w:rsid w:val="001B0982"/>
    <w:rsid w:val="001B240B"/>
    <w:rsid w:val="001B2757"/>
    <w:rsid w:val="001B32BA"/>
    <w:rsid w:val="001C0F8A"/>
    <w:rsid w:val="001C22D1"/>
    <w:rsid w:val="001C22EB"/>
    <w:rsid w:val="001C4F6F"/>
    <w:rsid w:val="001C507C"/>
    <w:rsid w:val="001D0FE8"/>
    <w:rsid w:val="001D1519"/>
    <w:rsid w:val="001D4008"/>
    <w:rsid w:val="001D6713"/>
    <w:rsid w:val="001E0317"/>
    <w:rsid w:val="001E20F1"/>
    <w:rsid w:val="001E4D79"/>
    <w:rsid w:val="001E6E05"/>
    <w:rsid w:val="001F12E8"/>
    <w:rsid w:val="001F228C"/>
    <w:rsid w:val="001F3649"/>
    <w:rsid w:val="001F64B8"/>
    <w:rsid w:val="001F7C83"/>
    <w:rsid w:val="002009E3"/>
    <w:rsid w:val="00203046"/>
    <w:rsid w:val="002052E2"/>
    <w:rsid w:val="00205AB5"/>
    <w:rsid w:val="00210FD2"/>
    <w:rsid w:val="00212A92"/>
    <w:rsid w:val="002144E4"/>
    <w:rsid w:val="00214BE5"/>
    <w:rsid w:val="0021706F"/>
    <w:rsid w:val="00221541"/>
    <w:rsid w:val="002231AB"/>
    <w:rsid w:val="00224730"/>
    <w:rsid w:val="00224DBA"/>
    <w:rsid w:val="002275A6"/>
    <w:rsid w:val="00231F1C"/>
    <w:rsid w:val="00235788"/>
    <w:rsid w:val="00235F11"/>
    <w:rsid w:val="0023719A"/>
    <w:rsid w:val="00240C1A"/>
    <w:rsid w:val="00242DDB"/>
    <w:rsid w:val="002479A2"/>
    <w:rsid w:val="00250314"/>
    <w:rsid w:val="00250B47"/>
    <w:rsid w:val="00254940"/>
    <w:rsid w:val="00257554"/>
    <w:rsid w:val="0026087E"/>
    <w:rsid w:val="0026161A"/>
    <w:rsid w:val="00261767"/>
    <w:rsid w:val="00261DE0"/>
    <w:rsid w:val="00265420"/>
    <w:rsid w:val="002657C7"/>
    <w:rsid w:val="00267369"/>
    <w:rsid w:val="0026750C"/>
    <w:rsid w:val="00270020"/>
    <w:rsid w:val="002715B6"/>
    <w:rsid w:val="00274E14"/>
    <w:rsid w:val="0027703D"/>
    <w:rsid w:val="00280A6D"/>
    <w:rsid w:val="002819D2"/>
    <w:rsid w:val="00284CD3"/>
    <w:rsid w:val="00286ECA"/>
    <w:rsid w:val="002953B6"/>
    <w:rsid w:val="0029610E"/>
    <w:rsid w:val="002A1407"/>
    <w:rsid w:val="002A7883"/>
    <w:rsid w:val="002B01AB"/>
    <w:rsid w:val="002B6C15"/>
    <w:rsid w:val="002B75D9"/>
    <w:rsid w:val="002B7A59"/>
    <w:rsid w:val="002C04F2"/>
    <w:rsid w:val="002C1C30"/>
    <w:rsid w:val="002C5476"/>
    <w:rsid w:val="002C5CBF"/>
    <w:rsid w:val="002C6617"/>
    <w:rsid w:val="002C6B4B"/>
    <w:rsid w:val="002C7136"/>
    <w:rsid w:val="002D00D3"/>
    <w:rsid w:val="002D1000"/>
    <w:rsid w:val="002D264B"/>
    <w:rsid w:val="002D697E"/>
    <w:rsid w:val="002E0F41"/>
    <w:rsid w:val="002E51A7"/>
    <w:rsid w:val="002E525D"/>
    <w:rsid w:val="002E5A5F"/>
    <w:rsid w:val="002F0D1D"/>
    <w:rsid w:val="002F16FB"/>
    <w:rsid w:val="002F1E81"/>
    <w:rsid w:val="002F3D8A"/>
    <w:rsid w:val="003015D9"/>
    <w:rsid w:val="003035D0"/>
    <w:rsid w:val="00310D92"/>
    <w:rsid w:val="003160CB"/>
    <w:rsid w:val="003222A3"/>
    <w:rsid w:val="00331AE9"/>
    <w:rsid w:val="00336EEF"/>
    <w:rsid w:val="00337349"/>
    <w:rsid w:val="00342EA5"/>
    <w:rsid w:val="003469CF"/>
    <w:rsid w:val="00347621"/>
    <w:rsid w:val="00350977"/>
    <w:rsid w:val="00352B87"/>
    <w:rsid w:val="0036020F"/>
    <w:rsid w:val="00360A40"/>
    <w:rsid w:val="00362F51"/>
    <w:rsid w:val="0036658D"/>
    <w:rsid w:val="003717BC"/>
    <w:rsid w:val="00372ADA"/>
    <w:rsid w:val="003737D4"/>
    <w:rsid w:val="00383298"/>
    <w:rsid w:val="0038418D"/>
    <w:rsid w:val="00385A41"/>
    <w:rsid w:val="00385B20"/>
    <w:rsid w:val="003870C2"/>
    <w:rsid w:val="003916A8"/>
    <w:rsid w:val="00394608"/>
    <w:rsid w:val="00394D66"/>
    <w:rsid w:val="0039790D"/>
    <w:rsid w:val="003A0424"/>
    <w:rsid w:val="003A288D"/>
    <w:rsid w:val="003A296F"/>
    <w:rsid w:val="003A7D92"/>
    <w:rsid w:val="003B083D"/>
    <w:rsid w:val="003B1A0C"/>
    <w:rsid w:val="003B4C5F"/>
    <w:rsid w:val="003B59B2"/>
    <w:rsid w:val="003C1028"/>
    <w:rsid w:val="003C64AB"/>
    <w:rsid w:val="003C721C"/>
    <w:rsid w:val="003D1203"/>
    <w:rsid w:val="003D1294"/>
    <w:rsid w:val="003D23CB"/>
    <w:rsid w:val="003D29F0"/>
    <w:rsid w:val="003D3B8A"/>
    <w:rsid w:val="003D479F"/>
    <w:rsid w:val="003D54F8"/>
    <w:rsid w:val="003E256F"/>
    <w:rsid w:val="003F023C"/>
    <w:rsid w:val="003F02D6"/>
    <w:rsid w:val="003F4F5E"/>
    <w:rsid w:val="003F5A8B"/>
    <w:rsid w:val="003F66A6"/>
    <w:rsid w:val="00400874"/>
    <w:rsid w:val="00400906"/>
    <w:rsid w:val="004010FF"/>
    <w:rsid w:val="00401CC6"/>
    <w:rsid w:val="00402795"/>
    <w:rsid w:val="00405EB6"/>
    <w:rsid w:val="00406019"/>
    <w:rsid w:val="00406C14"/>
    <w:rsid w:val="0040712E"/>
    <w:rsid w:val="00411FE5"/>
    <w:rsid w:val="0041434C"/>
    <w:rsid w:val="00420AF5"/>
    <w:rsid w:val="00423132"/>
    <w:rsid w:val="004256D6"/>
    <w:rsid w:val="0042590E"/>
    <w:rsid w:val="00427A62"/>
    <w:rsid w:val="004305DD"/>
    <w:rsid w:val="004311E0"/>
    <w:rsid w:val="0043255F"/>
    <w:rsid w:val="00433FDA"/>
    <w:rsid w:val="00437F65"/>
    <w:rsid w:val="00440E79"/>
    <w:rsid w:val="00442B83"/>
    <w:rsid w:val="0045048A"/>
    <w:rsid w:val="00454891"/>
    <w:rsid w:val="004557DA"/>
    <w:rsid w:val="0045684D"/>
    <w:rsid w:val="00460FEA"/>
    <w:rsid w:val="00463CF1"/>
    <w:rsid w:val="00464B57"/>
    <w:rsid w:val="00467A12"/>
    <w:rsid w:val="004734B7"/>
    <w:rsid w:val="00474209"/>
    <w:rsid w:val="00476798"/>
    <w:rsid w:val="0048123B"/>
    <w:rsid w:val="00481B88"/>
    <w:rsid w:val="00483D26"/>
    <w:rsid w:val="00483E5F"/>
    <w:rsid w:val="00485B4F"/>
    <w:rsid w:val="004862D1"/>
    <w:rsid w:val="004877D4"/>
    <w:rsid w:val="004900E5"/>
    <w:rsid w:val="004921E0"/>
    <w:rsid w:val="004A370B"/>
    <w:rsid w:val="004B1605"/>
    <w:rsid w:val="004B2D5A"/>
    <w:rsid w:val="004B53E5"/>
    <w:rsid w:val="004B7EA5"/>
    <w:rsid w:val="004C4F8A"/>
    <w:rsid w:val="004D293D"/>
    <w:rsid w:val="004E3849"/>
    <w:rsid w:val="004F0768"/>
    <w:rsid w:val="004F0D55"/>
    <w:rsid w:val="004F2CCF"/>
    <w:rsid w:val="004F385C"/>
    <w:rsid w:val="004F3CE9"/>
    <w:rsid w:val="004F44FE"/>
    <w:rsid w:val="004F46B5"/>
    <w:rsid w:val="004F6FE3"/>
    <w:rsid w:val="005038A1"/>
    <w:rsid w:val="00512A47"/>
    <w:rsid w:val="00525E1A"/>
    <w:rsid w:val="00531C68"/>
    <w:rsid w:val="00532119"/>
    <w:rsid w:val="005335F3"/>
    <w:rsid w:val="005336A6"/>
    <w:rsid w:val="00533B62"/>
    <w:rsid w:val="00537C5F"/>
    <w:rsid w:val="00540DE7"/>
    <w:rsid w:val="00542514"/>
    <w:rsid w:val="00542D15"/>
    <w:rsid w:val="00543C38"/>
    <w:rsid w:val="00543D2D"/>
    <w:rsid w:val="00545A3D"/>
    <w:rsid w:val="00546DBB"/>
    <w:rsid w:val="00547D95"/>
    <w:rsid w:val="00551527"/>
    <w:rsid w:val="00551C57"/>
    <w:rsid w:val="005544EB"/>
    <w:rsid w:val="00556FEC"/>
    <w:rsid w:val="00561A5B"/>
    <w:rsid w:val="00561D72"/>
    <w:rsid w:val="00566066"/>
    <w:rsid w:val="00570303"/>
    <w:rsid w:val="0057074C"/>
    <w:rsid w:val="00571AB6"/>
    <w:rsid w:val="00572B4F"/>
    <w:rsid w:val="00572E0A"/>
    <w:rsid w:val="00573FBF"/>
    <w:rsid w:val="00574FF3"/>
    <w:rsid w:val="00575743"/>
    <w:rsid w:val="005816F1"/>
    <w:rsid w:val="00582538"/>
    <w:rsid w:val="005838EA"/>
    <w:rsid w:val="00585EE1"/>
    <w:rsid w:val="00590185"/>
    <w:rsid w:val="00590C0E"/>
    <w:rsid w:val="0059164A"/>
    <w:rsid w:val="0059348F"/>
    <w:rsid w:val="005939E6"/>
    <w:rsid w:val="005A357C"/>
    <w:rsid w:val="005A4227"/>
    <w:rsid w:val="005A579F"/>
    <w:rsid w:val="005A5891"/>
    <w:rsid w:val="005B06AD"/>
    <w:rsid w:val="005B0880"/>
    <w:rsid w:val="005B229B"/>
    <w:rsid w:val="005B3518"/>
    <w:rsid w:val="005B3DC9"/>
    <w:rsid w:val="005B5012"/>
    <w:rsid w:val="005B5AB7"/>
    <w:rsid w:val="005C15AE"/>
    <w:rsid w:val="005C3BD4"/>
    <w:rsid w:val="005C3BF1"/>
    <w:rsid w:val="005C56AE"/>
    <w:rsid w:val="005C67BE"/>
    <w:rsid w:val="005C7449"/>
    <w:rsid w:val="005D0521"/>
    <w:rsid w:val="005D0A9B"/>
    <w:rsid w:val="005D1F2F"/>
    <w:rsid w:val="005D3976"/>
    <w:rsid w:val="005D78F3"/>
    <w:rsid w:val="005E130E"/>
    <w:rsid w:val="005E3568"/>
    <w:rsid w:val="005E6D99"/>
    <w:rsid w:val="005F0996"/>
    <w:rsid w:val="005F2ADD"/>
    <w:rsid w:val="005F2C49"/>
    <w:rsid w:val="005F4C44"/>
    <w:rsid w:val="005F5BA8"/>
    <w:rsid w:val="005F6719"/>
    <w:rsid w:val="005F6D99"/>
    <w:rsid w:val="005F7AED"/>
    <w:rsid w:val="006013EB"/>
    <w:rsid w:val="0060479E"/>
    <w:rsid w:val="00604BE7"/>
    <w:rsid w:val="006121C3"/>
    <w:rsid w:val="00612FD7"/>
    <w:rsid w:val="00613214"/>
    <w:rsid w:val="00613C5E"/>
    <w:rsid w:val="00616AED"/>
    <w:rsid w:val="006222B4"/>
    <w:rsid w:val="006223B8"/>
    <w:rsid w:val="0062356D"/>
    <w:rsid w:val="00624B35"/>
    <w:rsid w:val="006258E7"/>
    <w:rsid w:val="006313DE"/>
    <w:rsid w:val="00632A4F"/>
    <w:rsid w:val="00632B56"/>
    <w:rsid w:val="00634276"/>
    <w:rsid w:val="006351E3"/>
    <w:rsid w:val="00640156"/>
    <w:rsid w:val="00640158"/>
    <w:rsid w:val="00644236"/>
    <w:rsid w:val="006442DE"/>
    <w:rsid w:val="006471E5"/>
    <w:rsid w:val="00647A6D"/>
    <w:rsid w:val="0065488B"/>
    <w:rsid w:val="00655330"/>
    <w:rsid w:val="00657799"/>
    <w:rsid w:val="00661576"/>
    <w:rsid w:val="00671502"/>
    <w:rsid w:val="00671D3B"/>
    <w:rsid w:val="00672FFA"/>
    <w:rsid w:val="006757AA"/>
    <w:rsid w:val="00684A5B"/>
    <w:rsid w:val="00690027"/>
    <w:rsid w:val="00696679"/>
    <w:rsid w:val="00697EEA"/>
    <w:rsid w:val="006A10C8"/>
    <w:rsid w:val="006A1F71"/>
    <w:rsid w:val="006A23C5"/>
    <w:rsid w:val="006A7767"/>
    <w:rsid w:val="006B1BCE"/>
    <w:rsid w:val="006B4074"/>
    <w:rsid w:val="006D1582"/>
    <w:rsid w:val="006D43BE"/>
    <w:rsid w:val="006D717B"/>
    <w:rsid w:val="006E0D86"/>
    <w:rsid w:val="006E201A"/>
    <w:rsid w:val="006E302E"/>
    <w:rsid w:val="006E3115"/>
    <w:rsid w:val="006E6AC5"/>
    <w:rsid w:val="006F0A99"/>
    <w:rsid w:val="006F1F44"/>
    <w:rsid w:val="006F328B"/>
    <w:rsid w:val="006F54EF"/>
    <w:rsid w:val="006F5886"/>
    <w:rsid w:val="006F74AB"/>
    <w:rsid w:val="0070259A"/>
    <w:rsid w:val="00702763"/>
    <w:rsid w:val="00702DC5"/>
    <w:rsid w:val="0070540B"/>
    <w:rsid w:val="00707673"/>
    <w:rsid w:val="00707734"/>
    <w:rsid w:val="007078F7"/>
    <w:rsid w:val="00707E19"/>
    <w:rsid w:val="00711ECF"/>
    <w:rsid w:val="00712F7C"/>
    <w:rsid w:val="0072328A"/>
    <w:rsid w:val="00724057"/>
    <w:rsid w:val="00725F0D"/>
    <w:rsid w:val="007377B5"/>
    <w:rsid w:val="00740F99"/>
    <w:rsid w:val="00746CC2"/>
    <w:rsid w:val="0074778F"/>
    <w:rsid w:val="00752EBE"/>
    <w:rsid w:val="00753FFF"/>
    <w:rsid w:val="00754934"/>
    <w:rsid w:val="00756A95"/>
    <w:rsid w:val="00760323"/>
    <w:rsid w:val="007629E3"/>
    <w:rsid w:val="00762D91"/>
    <w:rsid w:val="007648C2"/>
    <w:rsid w:val="00765600"/>
    <w:rsid w:val="00770513"/>
    <w:rsid w:val="00771FAC"/>
    <w:rsid w:val="007827AA"/>
    <w:rsid w:val="00782A6C"/>
    <w:rsid w:val="007867D1"/>
    <w:rsid w:val="00787CF9"/>
    <w:rsid w:val="00791C9F"/>
    <w:rsid w:val="00792AAB"/>
    <w:rsid w:val="00793B47"/>
    <w:rsid w:val="00795581"/>
    <w:rsid w:val="00795EE1"/>
    <w:rsid w:val="00796014"/>
    <w:rsid w:val="00796B57"/>
    <w:rsid w:val="0079704E"/>
    <w:rsid w:val="007A04CA"/>
    <w:rsid w:val="007A1D0C"/>
    <w:rsid w:val="007A2A7B"/>
    <w:rsid w:val="007A7435"/>
    <w:rsid w:val="007B1FAD"/>
    <w:rsid w:val="007B2865"/>
    <w:rsid w:val="007B4DD3"/>
    <w:rsid w:val="007B4EDF"/>
    <w:rsid w:val="007B5F0E"/>
    <w:rsid w:val="007C0A6A"/>
    <w:rsid w:val="007C2F71"/>
    <w:rsid w:val="007C7DC1"/>
    <w:rsid w:val="007D09E4"/>
    <w:rsid w:val="007D4925"/>
    <w:rsid w:val="007D7730"/>
    <w:rsid w:val="007E2C68"/>
    <w:rsid w:val="007E46E0"/>
    <w:rsid w:val="007E5DA3"/>
    <w:rsid w:val="007E71B8"/>
    <w:rsid w:val="007F03E9"/>
    <w:rsid w:val="007F0C8A"/>
    <w:rsid w:val="007F11AB"/>
    <w:rsid w:val="007F19FC"/>
    <w:rsid w:val="007F249B"/>
    <w:rsid w:val="007F374D"/>
    <w:rsid w:val="00800E97"/>
    <w:rsid w:val="00807087"/>
    <w:rsid w:val="00811A56"/>
    <w:rsid w:val="008143CB"/>
    <w:rsid w:val="008152CA"/>
    <w:rsid w:val="0081711B"/>
    <w:rsid w:val="00817999"/>
    <w:rsid w:val="00820D5E"/>
    <w:rsid w:val="00821F0E"/>
    <w:rsid w:val="00823CA1"/>
    <w:rsid w:val="008300C3"/>
    <w:rsid w:val="00832ED3"/>
    <w:rsid w:val="0083391E"/>
    <w:rsid w:val="00835B6B"/>
    <w:rsid w:val="00836DFB"/>
    <w:rsid w:val="00841BED"/>
    <w:rsid w:val="00846879"/>
    <w:rsid w:val="008513B9"/>
    <w:rsid w:val="00856E74"/>
    <w:rsid w:val="00863831"/>
    <w:rsid w:val="00864334"/>
    <w:rsid w:val="008702D3"/>
    <w:rsid w:val="00871070"/>
    <w:rsid w:val="00876034"/>
    <w:rsid w:val="008764EA"/>
    <w:rsid w:val="008806A5"/>
    <w:rsid w:val="008827E7"/>
    <w:rsid w:val="00884E2A"/>
    <w:rsid w:val="008853AE"/>
    <w:rsid w:val="00890D8B"/>
    <w:rsid w:val="0089550D"/>
    <w:rsid w:val="00897E47"/>
    <w:rsid w:val="008A1696"/>
    <w:rsid w:val="008A5AE5"/>
    <w:rsid w:val="008A690E"/>
    <w:rsid w:val="008A76D3"/>
    <w:rsid w:val="008C3C41"/>
    <w:rsid w:val="008C58FE"/>
    <w:rsid w:val="008D0940"/>
    <w:rsid w:val="008D459B"/>
    <w:rsid w:val="008D5849"/>
    <w:rsid w:val="008E0516"/>
    <w:rsid w:val="008E6C41"/>
    <w:rsid w:val="008F0816"/>
    <w:rsid w:val="008F3DC7"/>
    <w:rsid w:val="008F4822"/>
    <w:rsid w:val="008F6781"/>
    <w:rsid w:val="008F6A4A"/>
    <w:rsid w:val="008F6BB7"/>
    <w:rsid w:val="00900A9A"/>
    <w:rsid w:val="00900F42"/>
    <w:rsid w:val="00901BC3"/>
    <w:rsid w:val="0090205A"/>
    <w:rsid w:val="009032E1"/>
    <w:rsid w:val="00910EA6"/>
    <w:rsid w:val="0091752A"/>
    <w:rsid w:val="00917C5D"/>
    <w:rsid w:val="00920E37"/>
    <w:rsid w:val="00924AF6"/>
    <w:rsid w:val="00924FC9"/>
    <w:rsid w:val="00926361"/>
    <w:rsid w:val="0093113F"/>
    <w:rsid w:val="0093298C"/>
    <w:rsid w:val="00932E3C"/>
    <w:rsid w:val="0093309C"/>
    <w:rsid w:val="009333DC"/>
    <w:rsid w:val="0093475F"/>
    <w:rsid w:val="00937F36"/>
    <w:rsid w:val="0094334F"/>
    <w:rsid w:val="009500AB"/>
    <w:rsid w:val="009520A1"/>
    <w:rsid w:val="00953EE6"/>
    <w:rsid w:val="00954C6A"/>
    <w:rsid w:val="0095545E"/>
    <w:rsid w:val="00956AF3"/>
    <w:rsid w:val="009573D3"/>
    <w:rsid w:val="009576B3"/>
    <w:rsid w:val="00962DE0"/>
    <w:rsid w:val="0096378E"/>
    <w:rsid w:val="00965CFE"/>
    <w:rsid w:val="00972F5F"/>
    <w:rsid w:val="00974AC0"/>
    <w:rsid w:val="00975AB0"/>
    <w:rsid w:val="00992DDA"/>
    <w:rsid w:val="00996451"/>
    <w:rsid w:val="00996911"/>
    <w:rsid w:val="009977FF"/>
    <w:rsid w:val="009A085B"/>
    <w:rsid w:val="009A241D"/>
    <w:rsid w:val="009A54EB"/>
    <w:rsid w:val="009B5B72"/>
    <w:rsid w:val="009C1DE6"/>
    <w:rsid w:val="009C1F0E"/>
    <w:rsid w:val="009C464A"/>
    <w:rsid w:val="009C695F"/>
    <w:rsid w:val="009C74D4"/>
    <w:rsid w:val="009D2568"/>
    <w:rsid w:val="009D3E8C"/>
    <w:rsid w:val="009D4146"/>
    <w:rsid w:val="009E0CAD"/>
    <w:rsid w:val="009E3922"/>
    <w:rsid w:val="009E3A0E"/>
    <w:rsid w:val="009E528F"/>
    <w:rsid w:val="00A00095"/>
    <w:rsid w:val="00A063FA"/>
    <w:rsid w:val="00A1314B"/>
    <w:rsid w:val="00A13160"/>
    <w:rsid w:val="00A137D3"/>
    <w:rsid w:val="00A20C1B"/>
    <w:rsid w:val="00A22B7B"/>
    <w:rsid w:val="00A33F4A"/>
    <w:rsid w:val="00A354E9"/>
    <w:rsid w:val="00A422BC"/>
    <w:rsid w:val="00A43BFD"/>
    <w:rsid w:val="00A44A8F"/>
    <w:rsid w:val="00A51D96"/>
    <w:rsid w:val="00A523F9"/>
    <w:rsid w:val="00A7083F"/>
    <w:rsid w:val="00A72053"/>
    <w:rsid w:val="00A73EC8"/>
    <w:rsid w:val="00A7449A"/>
    <w:rsid w:val="00A839C9"/>
    <w:rsid w:val="00A83BFD"/>
    <w:rsid w:val="00A8686E"/>
    <w:rsid w:val="00A87828"/>
    <w:rsid w:val="00A92106"/>
    <w:rsid w:val="00A9309C"/>
    <w:rsid w:val="00A93272"/>
    <w:rsid w:val="00A96F84"/>
    <w:rsid w:val="00A97A78"/>
    <w:rsid w:val="00AA33E1"/>
    <w:rsid w:val="00AB06F1"/>
    <w:rsid w:val="00AB28A4"/>
    <w:rsid w:val="00AB417C"/>
    <w:rsid w:val="00AB52C7"/>
    <w:rsid w:val="00AB7932"/>
    <w:rsid w:val="00AC214B"/>
    <w:rsid w:val="00AC283C"/>
    <w:rsid w:val="00AC3953"/>
    <w:rsid w:val="00AC6C1C"/>
    <w:rsid w:val="00AC7150"/>
    <w:rsid w:val="00AC760A"/>
    <w:rsid w:val="00AE1DCA"/>
    <w:rsid w:val="00AE7BC2"/>
    <w:rsid w:val="00AF0FA2"/>
    <w:rsid w:val="00AF1017"/>
    <w:rsid w:val="00AF1E26"/>
    <w:rsid w:val="00AF4660"/>
    <w:rsid w:val="00AF4A5A"/>
    <w:rsid w:val="00AF54DC"/>
    <w:rsid w:val="00AF5F7C"/>
    <w:rsid w:val="00B01E2D"/>
    <w:rsid w:val="00B02207"/>
    <w:rsid w:val="00B03403"/>
    <w:rsid w:val="00B10324"/>
    <w:rsid w:val="00B1104B"/>
    <w:rsid w:val="00B12CEC"/>
    <w:rsid w:val="00B134B6"/>
    <w:rsid w:val="00B14220"/>
    <w:rsid w:val="00B164BE"/>
    <w:rsid w:val="00B173FD"/>
    <w:rsid w:val="00B223AF"/>
    <w:rsid w:val="00B226D3"/>
    <w:rsid w:val="00B26A4B"/>
    <w:rsid w:val="00B277BA"/>
    <w:rsid w:val="00B27EFF"/>
    <w:rsid w:val="00B311CD"/>
    <w:rsid w:val="00B35CF7"/>
    <w:rsid w:val="00B376B1"/>
    <w:rsid w:val="00B5168E"/>
    <w:rsid w:val="00B52884"/>
    <w:rsid w:val="00B54044"/>
    <w:rsid w:val="00B6160E"/>
    <w:rsid w:val="00B620D9"/>
    <w:rsid w:val="00B633DB"/>
    <w:rsid w:val="00B639ED"/>
    <w:rsid w:val="00B63CB9"/>
    <w:rsid w:val="00B66A8C"/>
    <w:rsid w:val="00B6772B"/>
    <w:rsid w:val="00B7109A"/>
    <w:rsid w:val="00B7137B"/>
    <w:rsid w:val="00B73510"/>
    <w:rsid w:val="00B758D9"/>
    <w:rsid w:val="00B8061C"/>
    <w:rsid w:val="00B83160"/>
    <w:rsid w:val="00B83BA2"/>
    <w:rsid w:val="00B853AA"/>
    <w:rsid w:val="00B875BF"/>
    <w:rsid w:val="00B91F62"/>
    <w:rsid w:val="00B92C69"/>
    <w:rsid w:val="00B92E56"/>
    <w:rsid w:val="00B934DB"/>
    <w:rsid w:val="00B977F7"/>
    <w:rsid w:val="00BA26F7"/>
    <w:rsid w:val="00BA7384"/>
    <w:rsid w:val="00BB051B"/>
    <w:rsid w:val="00BB2C98"/>
    <w:rsid w:val="00BB36D6"/>
    <w:rsid w:val="00BB52F5"/>
    <w:rsid w:val="00BB60E1"/>
    <w:rsid w:val="00BC17A7"/>
    <w:rsid w:val="00BC3122"/>
    <w:rsid w:val="00BD0B82"/>
    <w:rsid w:val="00BD26E9"/>
    <w:rsid w:val="00BD3E27"/>
    <w:rsid w:val="00BD5CEA"/>
    <w:rsid w:val="00BD5FBC"/>
    <w:rsid w:val="00BE0EFA"/>
    <w:rsid w:val="00BE185B"/>
    <w:rsid w:val="00BE4596"/>
    <w:rsid w:val="00BE47D4"/>
    <w:rsid w:val="00BE7D7E"/>
    <w:rsid w:val="00BF4F5F"/>
    <w:rsid w:val="00C01211"/>
    <w:rsid w:val="00C01D7A"/>
    <w:rsid w:val="00C01FB8"/>
    <w:rsid w:val="00C04EEB"/>
    <w:rsid w:val="00C066BB"/>
    <w:rsid w:val="00C075A4"/>
    <w:rsid w:val="00C10BA4"/>
    <w:rsid w:val="00C10F12"/>
    <w:rsid w:val="00C11826"/>
    <w:rsid w:val="00C14262"/>
    <w:rsid w:val="00C1572C"/>
    <w:rsid w:val="00C20C32"/>
    <w:rsid w:val="00C23617"/>
    <w:rsid w:val="00C25C27"/>
    <w:rsid w:val="00C333E2"/>
    <w:rsid w:val="00C345CD"/>
    <w:rsid w:val="00C3579A"/>
    <w:rsid w:val="00C46D42"/>
    <w:rsid w:val="00C50C32"/>
    <w:rsid w:val="00C52FC2"/>
    <w:rsid w:val="00C574DE"/>
    <w:rsid w:val="00C60178"/>
    <w:rsid w:val="00C61760"/>
    <w:rsid w:val="00C63CD6"/>
    <w:rsid w:val="00C63F38"/>
    <w:rsid w:val="00C70DBB"/>
    <w:rsid w:val="00C801C0"/>
    <w:rsid w:val="00C81010"/>
    <w:rsid w:val="00C8718A"/>
    <w:rsid w:val="00C87D95"/>
    <w:rsid w:val="00C900F7"/>
    <w:rsid w:val="00C9077A"/>
    <w:rsid w:val="00C9157E"/>
    <w:rsid w:val="00C91CBD"/>
    <w:rsid w:val="00C92533"/>
    <w:rsid w:val="00C93070"/>
    <w:rsid w:val="00C95CD2"/>
    <w:rsid w:val="00C9625F"/>
    <w:rsid w:val="00CA051B"/>
    <w:rsid w:val="00CA28C7"/>
    <w:rsid w:val="00CA4AD7"/>
    <w:rsid w:val="00CA4E1E"/>
    <w:rsid w:val="00CA72B4"/>
    <w:rsid w:val="00CA7460"/>
    <w:rsid w:val="00CB2804"/>
    <w:rsid w:val="00CB3CBE"/>
    <w:rsid w:val="00CB69BF"/>
    <w:rsid w:val="00CB6D32"/>
    <w:rsid w:val="00CB6D66"/>
    <w:rsid w:val="00CB7100"/>
    <w:rsid w:val="00CE365D"/>
    <w:rsid w:val="00CE3F0E"/>
    <w:rsid w:val="00CE4965"/>
    <w:rsid w:val="00CE4AE6"/>
    <w:rsid w:val="00CE5408"/>
    <w:rsid w:val="00CE69CC"/>
    <w:rsid w:val="00CE7D9C"/>
    <w:rsid w:val="00CE7E36"/>
    <w:rsid w:val="00CF03D8"/>
    <w:rsid w:val="00CF0DBF"/>
    <w:rsid w:val="00CF1F22"/>
    <w:rsid w:val="00D015D5"/>
    <w:rsid w:val="00D019A5"/>
    <w:rsid w:val="00D03D68"/>
    <w:rsid w:val="00D06696"/>
    <w:rsid w:val="00D15103"/>
    <w:rsid w:val="00D1797C"/>
    <w:rsid w:val="00D200C3"/>
    <w:rsid w:val="00D266DD"/>
    <w:rsid w:val="00D32B04"/>
    <w:rsid w:val="00D348C7"/>
    <w:rsid w:val="00D374E7"/>
    <w:rsid w:val="00D443D4"/>
    <w:rsid w:val="00D44718"/>
    <w:rsid w:val="00D509E4"/>
    <w:rsid w:val="00D6033F"/>
    <w:rsid w:val="00D63949"/>
    <w:rsid w:val="00D652E7"/>
    <w:rsid w:val="00D65604"/>
    <w:rsid w:val="00D70B0F"/>
    <w:rsid w:val="00D73EFE"/>
    <w:rsid w:val="00D768BF"/>
    <w:rsid w:val="00D7751A"/>
    <w:rsid w:val="00D77BCF"/>
    <w:rsid w:val="00D81825"/>
    <w:rsid w:val="00D81E67"/>
    <w:rsid w:val="00D84394"/>
    <w:rsid w:val="00D90601"/>
    <w:rsid w:val="00D91A6C"/>
    <w:rsid w:val="00D93771"/>
    <w:rsid w:val="00D93C2B"/>
    <w:rsid w:val="00D93CC2"/>
    <w:rsid w:val="00D95834"/>
    <w:rsid w:val="00D95E55"/>
    <w:rsid w:val="00DA5F7B"/>
    <w:rsid w:val="00DA78C4"/>
    <w:rsid w:val="00DB0618"/>
    <w:rsid w:val="00DB1ECD"/>
    <w:rsid w:val="00DB3664"/>
    <w:rsid w:val="00DB3B32"/>
    <w:rsid w:val="00DB7588"/>
    <w:rsid w:val="00DB7F53"/>
    <w:rsid w:val="00DC0BBD"/>
    <w:rsid w:val="00DC1265"/>
    <w:rsid w:val="00DC16FB"/>
    <w:rsid w:val="00DC2F4F"/>
    <w:rsid w:val="00DC2FDD"/>
    <w:rsid w:val="00DC4A65"/>
    <w:rsid w:val="00DC4F66"/>
    <w:rsid w:val="00DD1123"/>
    <w:rsid w:val="00DD16E9"/>
    <w:rsid w:val="00DD62A9"/>
    <w:rsid w:val="00DE10D3"/>
    <w:rsid w:val="00DE10E9"/>
    <w:rsid w:val="00DE69EF"/>
    <w:rsid w:val="00DE773A"/>
    <w:rsid w:val="00DF1E90"/>
    <w:rsid w:val="00DF350C"/>
    <w:rsid w:val="00DF37AA"/>
    <w:rsid w:val="00DF5A24"/>
    <w:rsid w:val="00E01E29"/>
    <w:rsid w:val="00E01F32"/>
    <w:rsid w:val="00E04EFD"/>
    <w:rsid w:val="00E06A52"/>
    <w:rsid w:val="00E06A97"/>
    <w:rsid w:val="00E06AE2"/>
    <w:rsid w:val="00E10062"/>
    <w:rsid w:val="00E100B5"/>
    <w:rsid w:val="00E10B44"/>
    <w:rsid w:val="00E10B57"/>
    <w:rsid w:val="00E11F02"/>
    <w:rsid w:val="00E13A6A"/>
    <w:rsid w:val="00E20F97"/>
    <w:rsid w:val="00E21513"/>
    <w:rsid w:val="00E215B7"/>
    <w:rsid w:val="00E2268F"/>
    <w:rsid w:val="00E22A4A"/>
    <w:rsid w:val="00E2726B"/>
    <w:rsid w:val="00E37801"/>
    <w:rsid w:val="00E40970"/>
    <w:rsid w:val="00E46EAA"/>
    <w:rsid w:val="00E5038C"/>
    <w:rsid w:val="00E50B69"/>
    <w:rsid w:val="00E517D4"/>
    <w:rsid w:val="00E5298B"/>
    <w:rsid w:val="00E54B1E"/>
    <w:rsid w:val="00E56EFB"/>
    <w:rsid w:val="00E6099A"/>
    <w:rsid w:val="00E6234F"/>
    <w:rsid w:val="00E625A1"/>
    <w:rsid w:val="00E634AA"/>
    <w:rsid w:val="00E6458F"/>
    <w:rsid w:val="00E66887"/>
    <w:rsid w:val="00E678D2"/>
    <w:rsid w:val="00E67D13"/>
    <w:rsid w:val="00E7242D"/>
    <w:rsid w:val="00E73929"/>
    <w:rsid w:val="00E73E7C"/>
    <w:rsid w:val="00E810B5"/>
    <w:rsid w:val="00E85D1A"/>
    <w:rsid w:val="00E87E25"/>
    <w:rsid w:val="00E90924"/>
    <w:rsid w:val="00E94744"/>
    <w:rsid w:val="00E96289"/>
    <w:rsid w:val="00EA04F1"/>
    <w:rsid w:val="00EA2FD3"/>
    <w:rsid w:val="00EA5BEB"/>
    <w:rsid w:val="00EB0C1C"/>
    <w:rsid w:val="00EB23AD"/>
    <w:rsid w:val="00EB4F1C"/>
    <w:rsid w:val="00EB53C8"/>
    <w:rsid w:val="00EB720B"/>
    <w:rsid w:val="00EB7CE9"/>
    <w:rsid w:val="00EC17F5"/>
    <w:rsid w:val="00EC2DA2"/>
    <w:rsid w:val="00EC433F"/>
    <w:rsid w:val="00EC590A"/>
    <w:rsid w:val="00ED1FDE"/>
    <w:rsid w:val="00ED2D94"/>
    <w:rsid w:val="00ED3E08"/>
    <w:rsid w:val="00ED6EB6"/>
    <w:rsid w:val="00EF3FD0"/>
    <w:rsid w:val="00EF4EE5"/>
    <w:rsid w:val="00EF6736"/>
    <w:rsid w:val="00EF6FA2"/>
    <w:rsid w:val="00EF7A5E"/>
    <w:rsid w:val="00F02CA5"/>
    <w:rsid w:val="00F06EFB"/>
    <w:rsid w:val="00F0706B"/>
    <w:rsid w:val="00F105DD"/>
    <w:rsid w:val="00F1125B"/>
    <w:rsid w:val="00F1529E"/>
    <w:rsid w:val="00F16F07"/>
    <w:rsid w:val="00F20C74"/>
    <w:rsid w:val="00F266F3"/>
    <w:rsid w:val="00F310A5"/>
    <w:rsid w:val="00F34103"/>
    <w:rsid w:val="00F36E8D"/>
    <w:rsid w:val="00F4460F"/>
    <w:rsid w:val="00F45975"/>
    <w:rsid w:val="00F45B7C"/>
    <w:rsid w:val="00F45FCE"/>
    <w:rsid w:val="00F4762D"/>
    <w:rsid w:val="00F47B57"/>
    <w:rsid w:val="00F5036E"/>
    <w:rsid w:val="00F52982"/>
    <w:rsid w:val="00F52B25"/>
    <w:rsid w:val="00F54018"/>
    <w:rsid w:val="00F540A7"/>
    <w:rsid w:val="00F54B08"/>
    <w:rsid w:val="00F55598"/>
    <w:rsid w:val="00F57380"/>
    <w:rsid w:val="00F629F7"/>
    <w:rsid w:val="00F8026A"/>
    <w:rsid w:val="00F900A3"/>
    <w:rsid w:val="00F90F9A"/>
    <w:rsid w:val="00F91979"/>
    <w:rsid w:val="00F91EC8"/>
    <w:rsid w:val="00F9334F"/>
    <w:rsid w:val="00F93A87"/>
    <w:rsid w:val="00F95BFB"/>
    <w:rsid w:val="00F969F2"/>
    <w:rsid w:val="00F97D7F"/>
    <w:rsid w:val="00FA00B8"/>
    <w:rsid w:val="00FA122C"/>
    <w:rsid w:val="00FA1D99"/>
    <w:rsid w:val="00FA3B95"/>
    <w:rsid w:val="00FA5772"/>
    <w:rsid w:val="00FA5AB4"/>
    <w:rsid w:val="00FB0B00"/>
    <w:rsid w:val="00FB621E"/>
    <w:rsid w:val="00FC1278"/>
    <w:rsid w:val="00FC4F39"/>
    <w:rsid w:val="00FD69F0"/>
    <w:rsid w:val="00FD7E9B"/>
    <w:rsid w:val="00FE073A"/>
    <w:rsid w:val="00FE38FE"/>
    <w:rsid w:val="00FE7150"/>
    <w:rsid w:val="00FE7735"/>
    <w:rsid w:val="00FF569B"/>
    <w:rsid w:val="00F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8656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uiPriority w:val="39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styleId="ad">
    <w:name w:val="List Paragraph"/>
    <w:basedOn w:val="a"/>
    <w:uiPriority w:val="34"/>
    <w:qFormat/>
    <w:rsid w:val="003D479F"/>
    <w:pPr>
      <w:ind w:left="720"/>
      <w:contextualSpacing/>
    </w:pPr>
  </w:style>
  <w:style w:type="paragraph" w:styleId="ae">
    <w:name w:val="No Spacing"/>
    <w:uiPriority w:val="1"/>
    <w:qFormat/>
    <w:rsid w:val="00572E0A"/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996911"/>
    <w:rPr>
      <w:rFonts w:ascii="TimesET" w:hAnsi="TimesET"/>
    </w:rPr>
  </w:style>
  <w:style w:type="table" w:customStyle="1" w:styleId="10">
    <w:name w:val="Сетка таблицы1"/>
    <w:basedOn w:val="a1"/>
    <w:next w:val="aa"/>
    <w:uiPriority w:val="39"/>
    <w:rsid w:val="00996911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uiPriority w:val="39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styleId="ad">
    <w:name w:val="List Paragraph"/>
    <w:basedOn w:val="a"/>
    <w:uiPriority w:val="34"/>
    <w:qFormat/>
    <w:rsid w:val="003D479F"/>
    <w:pPr>
      <w:ind w:left="720"/>
      <w:contextualSpacing/>
    </w:pPr>
  </w:style>
  <w:style w:type="paragraph" w:styleId="ae">
    <w:name w:val="No Spacing"/>
    <w:uiPriority w:val="1"/>
    <w:qFormat/>
    <w:rsid w:val="00572E0A"/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996911"/>
    <w:rPr>
      <w:rFonts w:ascii="TimesET" w:hAnsi="TimesET"/>
    </w:rPr>
  </w:style>
  <w:style w:type="table" w:customStyle="1" w:styleId="10">
    <w:name w:val="Сетка таблицы1"/>
    <w:basedOn w:val="a1"/>
    <w:next w:val="aa"/>
    <w:uiPriority w:val="39"/>
    <w:rsid w:val="00996911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pam\Desktop\&#1076;&#1086;&#1082;&#1091;&#1084;&#1077;&#1085;&#1090;&#1099;\&#1064;&#1040;&#1041;&#1051;&#1054;&#1053;%20&#1055;&#1056;&#1048;&#1051;&#1054;&#1046;&#1045;&#1053;&#1048;&#1071;%20&#1040;&#1051;&#1068;&#1041;&#1054;&#1052;&#1053;&#1067;&#104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70369-D5AE-4D1B-89E3-DC1C723A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ПРИЛОЖЕНИЯ АЛЬБОМНЫЙ</Template>
  <TotalTime>316</TotalTime>
  <Pages>25</Pages>
  <Words>6080</Words>
  <Characters>34662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/>
  <LinksUpToDate>false</LinksUpToDate>
  <CharactersWithSpaces>40661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Василькин О.А.</dc:creator>
  <cp:lastModifiedBy>Дягилева М.А.</cp:lastModifiedBy>
  <cp:revision>801</cp:revision>
  <cp:lastPrinted>2026-04-16T11:25:00Z</cp:lastPrinted>
  <dcterms:created xsi:type="dcterms:W3CDTF">2025-02-25T14:13:00Z</dcterms:created>
  <dcterms:modified xsi:type="dcterms:W3CDTF">2026-04-24T12:50:00Z</dcterms:modified>
</cp:coreProperties>
</file>